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19FF" w14:textId="77777777" w:rsidR="007D3224" w:rsidRDefault="007D3224" w:rsidP="004F2312">
      <w:pPr>
        <w:rPr>
          <w:lang w:val="en-US"/>
        </w:rPr>
      </w:pPr>
    </w:p>
    <w:p w14:paraId="4B5D17DE" w14:textId="77777777" w:rsidR="007D3224" w:rsidRDefault="007D3224" w:rsidP="004F2312">
      <w:pPr>
        <w:rPr>
          <w:lang w:val="en-US"/>
        </w:rPr>
      </w:pPr>
    </w:p>
    <w:p w14:paraId="3E78E778" w14:textId="77777777" w:rsidR="007D3224" w:rsidRDefault="007D3224" w:rsidP="004F2312">
      <w:pPr>
        <w:rPr>
          <w:lang w:val="en-US"/>
        </w:rPr>
        <w:sectPr w:rsidR="007D3224" w:rsidSect="002D69E6">
          <w:footerReference w:type="default" r:id="rId8"/>
          <w:headerReference w:type="first" r:id="rId9"/>
          <w:footerReference w:type="first" r:id="rId10"/>
          <w:pgSz w:w="11906" w:h="16838"/>
          <w:pgMar w:top="1021" w:right="1418" w:bottom="1701" w:left="1418" w:header="397" w:footer="595" w:gutter="0"/>
          <w:cols w:space="708"/>
          <w:titlePg/>
          <w:docGrid w:linePitch="360"/>
        </w:sectPr>
      </w:pPr>
    </w:p>
    <w:p w14:paraId="396EA432" w14:textId="77777777" w:rsidR="007D3224" w:rsidRDefault="007D3224" w:rsidP="004F2312">
      <w:pPr>
        <w:pStyle w:val="Subject"/>
      </w:pPr>
    </w:p>
    <w:p w14:paraId="4E4706F8" w14:textId="4B1E8B8B" w:rsidR="007B2B2A" w:rsidRDefault="007D3224" w:rsidP="007D3224">
      <w:pPr>
        <w:pStyle w:val="Subject"/>
        <w:jc w:val="center"/>
      </w:pPr>
      <w:proofErr w:type="spellStart"/>
      <w:r w:rsidRPr="007B2B2A">
        <w:rPr>
          <w:b/>
        </w:rPr>
        <w:t>O</w:t>
      </w:r>
      <w:r w:rsidR="007B2B2A">
        <w:rPr>
          <w:b/>
        </w:rPr>
        <w:t>e</w:t>
      </w:r>
      <w:r w:rsidRPr="007B2B2A">
        <w:rPr>
          <w:b/>
        </w:rPr>
        <w:t>AW</w:t>
      </w:r>
      <w:proofErr w:type="spellEnd"/>
      <w:r w:rsidRPr="007B2B2A">
        <w:rPr>
          <w:b/>
        </w:rPr>
        <w:t xml:space="preserve"> Incoming Fellowship</w:t>
      </w:r>
      <w:r w:rsidR="007B2B2A">
        <w:t xml:space="preserve"> </w:t>
      </w:r>
    </w:p>
    <w:p w14:paraId="12EDAF11" w14:textId="450AE6DA" w:rsidR="007B2B2A" w:rsidRDefault="007B2B2A" w:rsidP="007D3224">
      <w:pPr>
        <w:pStyle w:val="Subject"/>
        <w:jc w:val="center"/>
      </w:pPr>
      <w:r>
        <w:t xml:space="preserve">for Applicants to the </w:t>
      </w:r>
    </w:p>
    <w:p w14:paraId="5004FEDE" w14:textId="58424495" w:rsidR="007D3224" w:rsidRDefault="007B2B2A" w:rsidP="007D3224">
      <w:pPr>
        <w:pStyle w:val="Subject"/>
        <w:jc w:val="center"/>
      </w:pPr>
      <w:r w:rsidRPr="007B2B2A">
        <w:rPr>
          <w:i/>
        </w:rPr>
        <w:t>Marie</w:t>
      </w:r>
      <w:r>
        <w:t xml:space="preserve"> </w:t>
      </w:r>
      <w:proofErr w:type="spellStart"/>
      <w:r w:rsidRPr="007B2B2A">
        <w:rPr>
          <w:i/>
        </w:rPr>
        <w:t>Sk</w:t>
      </w:r>
      <w:proofErr w:type="spellEnd"/>
      <m:oMath>
        <m:r>
          <w:rPr>
            <w:rFonts w:ascii="Cambria Math" w:hAnsi="Cambria Math"/>
          </w:rPr>
          <m:t>łodowska Curie Postdoctoral European Fellowship</m:t>
        </m:r>
      </m:oMath>
    </w:p>
    <w:p w14:paraId="19CFCE5F" w14:textId="457C1A54" w:rsidR="007B2B2A" w:rsidRDefault="007B2B2A" w:rsidP="00DB3EB3">
      <w:pPr>
        <w:pStyle w:val="Subject"/>
        <w:jc w:val="center"/>
      </w:pPr>
      <w:r>
        <w:t xml:space="preserve">incl. </w:t>
      </w:r>
      <w:r w:rsidRPr="007B2B2A">
        <w:rPr>
          <w:b/>
        </w:rPr>
        <w:t xml:space="preserve">Master Class </w:t>
      </w:r>
      <w:r w:rsidRPr="007B2B2A">
        <w:rPr>
          <w:b/>
          <w:i/>
        </w:rPr>
        <w:t xml:space="preserve">MSCA </w:t>
      </w:r>
      <w:r w:rsidR="007D3224" w:rsidRPr="007B2B2A">
        <w:rPr>
          <w:b/>
          <w:i/>
        </w:rPr>
        <w:t>May Days 202</w:t>
      </w:r>
      <w:r w:rsidR="00DB3EB3" w:rsidRPr="007B2B2A">
        <w:rPr>
          <w:b/>
          <w:i/>
        </w:rPr>
        <w:t>6</w:t>
      </w:r>
      <w:r w:rsidR="00DB3EB3">
        <w:t xml:space="preserve">       </w:t>
      </w:r>
      <w:r w:rsidR="00FD665B">
        <w:t xml:space="preserve"> </w:t>
      </w:r>
      <w:r w:rsidR="00DB3EB3">
        <w:t xml:space="preserve">          </w:t>
      </w:r>
    </w:p>
    <w:p w14:paraId="3927C07A" w14:textId="4361CBAF" w:rsidR="007D3224" w:rsidRDefault="00DB3EB3" w:rsidP="00DB3EB3">
      <w:pPr>
        <w:pStyle w:val="Subject"/>
        <w:jc w:val="center"/>
      </w:pPr>
      <w:r>
        <w:t xml:space="preserve"> </w:t>
      </w:r>
      <w:r w:rsidR="007D3224">
        <w:t>18-2</w:t>
      </w:r>
      <w:r w:rsidR="00035830">
        <w:t>1</w:t>
      </w:r>
      <w:r>
        <w:t xml:space="preserve"> </w:t>
      </w:r>
      <w:r w:rsidR="007D3224">
        <w:t>May 2026</w:t>
      </w:r>
    </w:p>
    <w:p w14:paraId="632AEE6F" w14:textId="77777777" w:rsidR="00DB3EB3" w:rsidRDefault="00DB3EB3" w:rsidP="00F225D3">
      <w:pPr>
        <w:keepNext/>
        <w:keepLines/>
        <w:spacing w:before="120" w:line="260" w:lineRule="exact"/>
        <w:outlineLvl w:val="0"/>
        <w:rPr>
          <w:rFonts w:eastAsia="MS Gothic"/>
          <w:b/>
          <w:bCs/>
          <w:sz w:val="24"/>
          <w:lang w:val="en-US"/>
        </w:rPr>
      </w:pPr>
    </w:p>
    <w:p w14:paraId="2DAD8377" w14:textId="0C599161" w:rsidR="00F225D3" w:rsidRPr="00642A90" w:rsidRDefault="00F225D3" w:rsidP="00F225D3">
      <w:pPr>
        <w:keepNext/>
        <w:keepLines/>
        <w:spacing w:before="120" w:line="260" w:lineRule="exact"/>
        <w:outlineLvl w:val="0"/>
        <w:rPr>
          <w:rFonts w:eastAsia="MS Gothic"/>
          <w:b/>
          <w:bCs/>
          <w:sz w:val="24"/>
          <w:lang w:val="en-US"/>
        </w:rPr>
      </w:pPr>
      <w:r w:rsidRPr="00642A90">
        <w:rPr>
          <w:rFonts w:eastAsia="MS Gothic"/>
          <w:b/>
          <w:bCs/>
          <w:sz w:val="24"/>
          <w:lang w:val="en-US"/>
        </w:rPr>
        <w:t>Guidelines for Applicants</w:t>
      </w:r>
    </w:p>
    <w:p w14:paraId="749930F0" w14:textId="77777777" w:rsidR="00F225D3" w:rsidRPr="00642A90" w:rsidRDefault="00F225D3" w:rsidP="00F225D3">
      <w:pPr>
        <w:spacing w:line="260" w:lineRule="exact"/>
        <w:rPr>
          <w:rFonts w:eastAsia="Calibri"/>
          <w:szCs w:val="19"/>
          <w:lang w:val="en-US"/>
        </w:rPr>
      </w:pPr>
    </w:p>
    <w:p w14:paraId="33F756AF" w14:textId="77777777" w:rsidR="00F225D3" w:rsidRPr="00642A90" w:rsidRDefault="00F225D3" w:rsidP="00F225D3">
      <w:pPr>
        <w:spacing w:line="240" w:lineRule="auto"/>
        <w:rPr>
          <w:rFonts w:eastAsia="Calibri" w:cs="Arial"/>
          <w:b/>
          <w:szCs w:val="19"/>
          <w:lang w:val="en-US"/>
        </w:rPr>
      </w:pPr>
      <w:r>
        <w:rPr>
          <w:rFonts w:eastAsia="Calibri" w:cs="Arial"/>
          <w:b/>
          <w:szCs w:val="19"/>
          <w:lang w:val="en-US"/>
        </w:rPr>
        <w:t>Objective</w:t>
      </w:r>
    </w:p>
    <w:p w14:paraId="32C535D7" w14:textId="39762009" w:rsidR="00F225D3" w:rsidRDefault="00F225D3" w:rsidP="00F225D3">
      <w:pPr>
        <w:jc w:val="both"/>
        <w:rPr>
          <w:lang w:val="en-US"/>
        </w:rPr>
      </w:pPr>
      <w:r>
        <w:rPr>
          <w:lang w:val="en-US"/>
        </w:rPr>
        <w:t>O</w:t>
      </w:r>
      <w:r w:rsidR="00582CAB">
        <w:rPr>
          <w:lang w:val="en-US"/>
        </w:rPr>
        <w:t>E</w:t>
      </w:r>
      <w:r>
        <w:rPr>
          <w:lang w:val="en-US"/>
        </w:rPr>
        <w:t xml:space="preserve">AW invites excellent postdoctoral candidates eager to carry out ambitious and innovative research together with a supervisor at </w:t>
      </w:r>
      <w:proofErr w:type="spellStart"/>
      <w:r>
        <w:rPr>
          <w:lang w:val="en-US"/>
        </w:rPr>
        <w:t>OeAW</w:t>
      </w:r>
      <w:proofErr w:type="spellEnd"/>
      <w:r>
        <w:rPr>
          <w:lang w:val="en-US"/>
        </w:rPr>
        <w:t xml:space="preserve"> who fulfil the respective eligibility criteria and intend to submit a Marie </w:t>
      </w:r>
      <w:proofErr w:type="spellStart"/>
      <w:r>
        <w:rPr>
          <w:lang w:val="en-US"/>
        </w:rPr>
        <w:t>Skłodowska</w:t>
      </w:r>
      <w:proofErr w:type="spellEnd"/>
      <w:r>
        <w:rPr>
          <w:lang w:val="en-US"/>
        </w:rPr>
        <w:t xml:space="preserve"> Curie Postdoctoral Fellowship </w:t>
      </w:r>
      <w:r w:rsidR="007B2B2A">
        <w:rPr>
          <w:lang w:val="en-US"/>
        </w:rPr>
        <w:t>(</w:t>
      </w:r>
      <w:r>
        <w:rPr>
          <w:lang w:val="en-US"/>
        </w:rPr>
        <w:t>MSCA-PF</w:t>
      </w:r>
      <w:r w:rsidR="007B2B2A">
        <w:rPr>
          <w:lang w:val="en-US"/>
        </w:rPr>
        <w:t>)</w:t>
      </w:r>
      <w:r>
        <w:rPr>
          <w:lang w:val="en-US"/>
        </w:rPr>
        <w:t xml:space="preserve"> application under the Horizon Europe MSCA-PF-202</w:t>
      </w:r>
      <w:r w:rsidR="00647C57">
        <w:rPr>
          <w:lang w:val="en-US"/>
        </w:rPr>
        <w:t>6</w:t>
      </w:r>
      <w:r>
        <w:rPr>
          <w:lang w:val="en-US"/>
        </w:rPr>
        <w:t xml:space="preserve"> call, which opens on 8 </w:t>
      </w:r>
      <w:r w:rsidR="00647C57">
        <w:rPr>
          <w:lang w:val="en-US"/>
        </w:rPr>
        <w:t>April</w:t>
      </w:r>
      <w:r>
        <w:rPr>
          <w:lang w:val="en-US"/>
        </w:rPr>
        <w:t xml:space="preserve"> 202</w:t>
      </w:r>
      <w:r w:rsidR="00647C57">
        <w:rPr>
          <w:lang w:val="en-US"/>
        </w:rPr>
        <w:t>6</w:t>
      </w:r>
      <w:r>
        <w:rPr>
          <w:lang w:val="en-US"/>
        </w:rPr>
        <w:t xml:space="preserve"> and </w:t>
      </w:r>
      <w:r w:rsidR="007B2B2A">
        <w:rPr>
          <w:lang w:val="en-US"/>
        </w:rPr>
        <w:t>will</w:t>
      </w:r>
      <w:r>
        <w:rPr>
          <w:lang w:val="en-US"/>
        </w:rPr>
        <w:t xml:space="preserve"> close on </w:t>
      </w:r>
      <w:r w:rsidR="00647C57">
        <w:rPr>
          <w:lang w:val="en-US"/>
        </w:rPr>
        <w:t>9</w:t>
      </w:r>
      <w:r>
        <w:rPr>
          <w:lang w:val="en-US"/>
        </w:rPr>
        <w:t xml:space="preserve"> September 202</w:t>
      </w:r>
      <w:r w:rsidR="00647C57">
        <w:rPr>
          <w:lang w:val="en-US"/>
        </w:rPr>
        <w:t>6</w:t>
      </w:r>
      <w:r>
        <w:rPr>
          <w:lang w:val="en-US"/>
        </w:rPr>
        <w:t>.</w:t>
      </w:r>
    </w:p>
    <w:p w14:paraId="52AF50C5" w14:textId="77777777" w:rsidR="00F225D3" w:rsidRDefault="00F225D3" w:rsidP="00F225D3">
      <w:pPr>
        <w:jc w:val="both"/>
        <w:rPr>
          <w:lang w:val="en-US"/>
        </w:rPr>
      </w:pPr>
      <w:r>
        <w:rPr>
          <w:lang w:val="en-US"/>
        </w:rPr>
        <w:t> </w:t>
      </w:r>
    </w:p>
    <w:p w14:paraId="2ABA8357" w14:textId="4DD20222" w:rsidR="00F225D3" w:rsidRDefault="00582CAB" w:rsidP="00F225D3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="00F225D3">
        <w:rPr>
          <w:lang w:val="en-US"/>
        </w:rPr>
        <w:t>O</w:t>
      </w:r>
      <w:r>
        <w:rPr>
          <w:lang w:val="en-US"/>
        </w:rPr>
        <w:t>E</w:t>
      </w:r>
      <w:r w:rsidR="00F225D3">
        <w:rPr>
          <w:lang w:val="en-US"/>
        </w:rPr>
        <w:t xml:space="preserve">AW Grant Service will organize </w:t>
      </w:r>
      <w:r w:rsidR="007B2B2A">
        <w:rPr>
          <w:lang w:val="en-US"/>
        </w:rPr>
        <w:t xml:space="preserve">a </w:t>
      </w:r>
      <w:proofErr w:type="spellStart"/>
      <w:r w:rsidR="005854E7">
        <w:rPr>
          <w:lang w:val="en-US"/>
        </w:rPr>
        <w:t>springschool</w:t>
      </w:r>
      <w:proofErr w:type="spellEnd"/>
      <w:r w:rsidR="00823221">
        <w:rPr>
          <w:lang w:val="en-US"/>
        </w:rPr>
        <w:t>:</w:t>
      </w:r>
      <w:r w:rsidR="007B2B2A">
        <w:rPr>
          <w:lang w:val="en-US"/>
        </w:rPr>
        <w:t xml:space="preserve"> the </w:t>
      </w:r>
      <w:r w:rsidR="007B2B2A" w:rsidRPr="00823221">
        <w:rPr>
          <w:b/>
          <w:i/>
          <w:lang w:val="en-US"/>
        </w:rPr>
        <w:t>MSCA May Days</w:t>
      </w:r>
      <w:r w:rsidR="00823221">
        <w:rPr>
          <w:lang w:val="en-US"/>
        </w:rPr>
        <w:t xml:space="preserve"> </w:t>
      </w:r>
      <w:r w:rsidR="00823221" w:rsidRPr="00823221">
        <w:rPr>
          <w:b/>
          <w:i/>
          <w:lang w:val="en-US"/>
        </w:rPr>
        <w:t>2026</w:t>
      </w:r>
      <w:r w:rsidR="00823221" w:rsidRPr="00823221">
        <w:rPr>
          <w:lang w:val="en-US"/>
        </w:rPr>
        <w:t xml:space="preserve"> </w:t>
      </w:r>
      <w:r w:rsidR="00823221">
        <w:rPr>
          <w:lang w:val="en-US"/>
        </w:rPr>
        <w:t xml:space="preserve">will be </w:t>
      </w:r>
      <w:r w:rsidR="00F225D3">
        <w:rPr>
          <w:lang w:val="en-US"/>
        </w:rPr>
        <w:t>specifically tailored</w:t>
      </w:r>
      <w:r w:rsidR="00823221">
        <w:rPr>
          <w:lang w:val="en-US"/>
        </w:rPr>
        <w:t xml:space="preserve"> for</w:t>
      </w:r>
      <w:r w:rsidR="00F225D3">
        <w:rPr>
          <w:lang w:val="en-US"/>
        </w:rPr>
        <w:t xml:space="preserve"> MSCA</w:t>
      </w:r>
      <w:r w:rsidR="00823221">
        <w:rPr>
          <w:lang w:val="en-US"/>
        </w:rPr>
        <w:t>-PF</w:t>
      </w:r>
      <w:r w:rsidR="00F225D3">
        <w:rPr>
          <w:lang w:val="en-US"/>
        </w:rPr>
        <w:t xml:space="preserve"> proposal writing</w:t>
      </w:r>
      <w:r>
        <w:rPr>
          <w:lang w:val="en-US"/>
        </w:rPr>
        <w:t xml:space="preserve">. </w:t>
      </w:r>
      <w:r w:rsidR="00F225D3">
        <w:rPr>
          <w:lang w:val="en-US"/>
        </w:rPr>
        <w:t xml:space="preserve">The </w:t>
      </w:r>
      <w:r w:rsidR="00F225D3" w:rsidRPr="00823221">
        <w:rPr>
          <w:i/>
          <w:lang w:val="en-US"/>
        </w:rPr>
        <w:t xml:space="preserve">MSCA </w:t>
      </w:r>
      <w:r w:rsidR="00F225D3" w:rsidRPr="00823221">
        <w:rPr>
          <w:bCs/>
          <w:i/>
          <w:iCs/>
          <w:lang w:val="en-US"/>
        </w:rPr>
        <w:t>May Days</w:t>
      </w:r>
      <w:r w:rsidR="00F225D3" w:rsidRPr="00823221">
        <w:rPr>
          <w:lang w:val="en-US"/>
        </w:rPr>
        <w:t xml:space="preserve"> </w:t>
      </w:r>
      <w:r w:rsidR="00F225D3">
        <w:rPr>
          <w:lang w:val="en-US"/>
        </w:rPr>
        <w:t xml:space="preserve">will </w:t>
      </w:r>
      <w:r w:rsidR="00823221">
        <w:rPr>
          <w:lang w:val="en-US"/>
        </w:rPr>
        <w:t xml:space="preserve">form </w:t>
      </w:r>
      <w:r w:rsidR="00F225D3">
        <w:rPr>
          <w:lang w:val="en-US"/>
        </w:rPr>
        <w:t xml:space="preserve">a mandatory integral part of </w:t>
      </w:r>
      <w:proofErr w:type="spellStart"/>
      <w:r w:rsidR="00F225D3">
        <w:rPr>
          <w:lang w:val="en-US"/>
        </w:rPr>
        <w:t>OeAW’s</w:t>
      </w:r>
      <w:proofErr w:type="spellEnd"/>
      <w:r w:rsidR="00F225D3">
        <w:rPr>
          <w:lang w:val="en-US"/>
        </w:rPr>
        <w:t xml:space="preserve"> Incoming Fellowship. </w:t>
      </w:r>
    </w:p>
    <w:p w14:paraId="504D580D" w14:textId="77777777" w:rsidR="00F225D3" w:rsidRDefault="00F225D3" w:rsidP="00F225D3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Pr="00057BCA">
        <w:rPr>
          <w:b/>
          <w:i/>
          <w:lang w:val="en-US"/>
        </w:rPr>
        <w:t>MSCA May Days</w:t>
      </w:r>
      <w:r>
        <w:rPr>
          <w:lang w:val="en-US"/>
        </w:rPr>
        <w:t xml:space="preserve"> will provide a unique training opportunity and will be exclusively available for a limited number of Incoming Fellows to support the preparation of their MSCA-PF application at the Austrian Academy of Sciences. </w:t>
      </w:r>
    </w:p>
    <w:p w14:paraId="4237D472" w14:textId="77777777" w:rsidR="00F225D3" w:rsidRDefault="00F225D3" w:rsidP="00F225D3">
      <w:pPr>
        <w:jc w:val="both"/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includes</w:t>
      </w:r>
    </w:p>
    <w:p w14:paraId="72DDFE91" w14:textId="50676C6E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Welcome and getting to know the O</w:t>
      </w:r>
      <w:r w:rsidR="00582CAB">
        <w:rPr>
          <w:lang w:val="en-US"/>
        </w:rPr>
        <w:t>E</w:t>
      </w:r>
      <w:r>
        <w:rPr>
          <w:lang w:val="en-US"/>
        </w:rPr>
        <w:t>AW and the supervisor</w:t>
      </w:r>
    </w:p>
    <w:p w14:paraId="497BE2C2" w14:textId="6F271FAB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Advise from MSCA National Contact Point, experts and reviewers</w:t>
      </w:r>
    </w:p>
    <w:p w14:paraId="30B6FD7A" w14:textId="77777777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Proposal reading and discussion sessions with MSCA peers</w:t>
      </w:r>
    </w:p>
    <w:p w14:paraId="7726F25B" w14:textId="77777777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Grant writing sessions</w:t>
      </w:r>
    </w:p>
    <w:p w14:paraId="2C2C8060" w14:textId="60274E22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Guidance on how to apply via O</w:t>
      </w:r>
      <w:r w:rsidR="00582CAB">
        <w:rPr>
          <w:lang w:val="en-US"/>
        </w:rPr>
        <w:t>E</w:t>
      </w:r>
      <w:r>
        <w:rPr>
          <w:lang w:val="en-US"/>
        </w:rPr>
        <w:t>AW as host institution</w:t>
      </w:r>
    </w:p>
    <w:p w14:paraId="4245AB55" w14:textId="43A2B365" w:rsidR="00F225D3" w:rsidRDefault="00F225D3" w:rsidP="00823221">
      <w:pPr>
        <w:ind w:firstLine="708"/>
        <w:jc w:val="both"/>
        <w:rPr>
          <w:lang w:val="en-US"/>
        </w:rPr>
      </w:pPr>
      <w:r>
        <w:rPr>
          <w:lang w:val="en-US"/>
        </w:rPr>
        <w:t>- Q &amp; A</w:t>
      </w:r>
      <w:r w:rsidR="00823221">
        <w:rPr>
          <w:lang w:val="en-US"/>
        </w:rPr>
        <w:t xml:space="preserve"> sessions</w:t>
      </w:r>
    </w:p>
    <w:p w14:paraId="05CAA829" w14:textId="77777777" w:rsidR="00F225D3" w:rsidRDefault="00F225D3" w:rsidP="00F225D3">
      <w:pPr>
        <w:jc w:val="both"/>
        <w:rPr>
          <w:lang w:val="en-US"/>
        </w:rPr>
      </w:pPr>
    </w:p>
    <w:p w14:paraId="62CDD37E" w14:textId="5EF5C878" w:rsidR="00F225D3" w:rsidRPr="006428F2" w:rsidRDefault="00F225D3" w:rsidP="00F225D3">
      <w:pPr>
        <w:jc w:val="both"/>
        <w:rPr>
          <w:lang w:val="en-US"/>
        </w:rPr>
      </w:pPr>
      <w:r>
        <w:rPr>
          <w:b/>
          <w:bCs/>
          <w:lang w:val="en-US"/>
        </w:rPr>
        <w:t xml:space="preserve">Application Deadline: </w:t>
      </w:r>
      <w:r w:rsidR="00647C57">
        <w:rPr>
          <w:b/>
          <w:bCs/>
          <w:color w:val="FF0000"/>
          <w:lang w:val="en-US"/>
        </w:rPr>
        <w:t>8</w:t>
      </w:r>
      <w:r w:rsidRPr="00FA0C02">
        <w:rPr>
          <w:b/>
          <w:bCs/>
          <w:color w:val="FF0000"/>
          <w:lang w:val="en-US"/>
        </w:rPr>
        <w:t xml:space="preserve"> April 202</w:t>
      </w:r>
      <w:r w:rsidR="00647C57">
        <w:rPr>
          <w:b/>
          <w:bCs/>
          <w:color w:val="FF0000"/>
          <w:lang w:val="en-US"/>
        </w:rPr>
        <w:t>6</w:t>
      </w:r>
    </w:p>
    <w:p w14:paraId="0D376C22" w14:textId="5BFC339B" w:rsidR="00F225D3" w:rsidRPr="00B83847" w:rsidRDefault="00F225D3" w:rsidP="00F225D3">
      <w:pPr>
        <w:jc w:val="both"/>
      </w:pPr>
      <w:r w:rsidRPr="00B83847">
        <w:rPr>
          <w:b/>
          <w:bCs/>
        </w:rPr>
        <w:t xml:space="preserve">When: </w:t>
      </w:r>
      <w:r w:rsidR="00647C57">
        <w:t>18</w:t>
      </w:r>
      <w:r w:rsidRPr="00B83847">
        <w:t>-2</w:t>
      </w:r>
      <w:r w:rsidR="00035830">
        <w:t>1</w:t>
      </w:r>
      <w:r w:rsidRPr="00B83847">
        <w:t xml:space="preserve"> May 202</w:t>
      </w:r>
      <w:r w:rsidR="00035830">
        <w:t>6</w:t>
      </w:r>
    </w:p>
    <w:p w14:paraId="223C0249" w14:textId="77777777" w:rsidR="00F225D3" w:rsidRPr="00CB0534" w:rsidRDefault="00F225D3" w:rsidP="00F225D3">
      <w:pPr>
        <w:jc w:val="both"/>
      </w:pPr>
      <w:r w:rsidRPr="00CB0534">
        <w:rPr>
          <w:b/>
          <w:bCs/>
        </w:rPr>
        <w:t xml:space="preserve">Location: </w:t>
      </w:r>
      <w:r w:rsidRPr="00CB0534">
        <w:t>Vienna (exclusively onsite)</w:t>
      </w:r>
    </w:p>
    <w:p w14:paraId="73306B41" w14:textId="77777777" w:rsidR="00F225D3" w:rsidRPr="00F225D3" w:rsidRDefault="00F225D3" w:rsidP="00F225D3">
      <w:pPr>
        <w:jc w:val="both"/>
        <w:rPr>
          <w:lang w:val="de-DE"/>
        </w:rPr>
      </w:pPr>
      <w:r w:rsidRPr="00F225D3">
        <w:rPr>
          <w:b/>
          <w:bCs/>
          <w:lang w:val="de-DE"/>
        </w:rPr>
        <w:t>Organisation</w:t>
      </w:r>
      <w:r w:rsidRPr="00F225D3">
        <w:rPr>
          <w:lang w:val="de-DE"/>
        </w:rPr>
        <w:t xml:space="preserve">: Grant Service - </w:t>
      </w:r>
      <w:proofErr w:type="spellStart"/>
      <w:r w:rsidRPr="00F225D3">
        <w:rPr>
          <w:lang w:val="de-DE"/>
        </w:rPr>
        <w:t>Oesterreichische</w:t>
      </w:r>
      <w:proofErr w:type="spellEnd"/>
      <w:r w:rsidRPr="00F225D3">
        <w:rPr>
          <w:lang w:val="de-DE"/>
        </w:rPr>
        <w:t xml:space="preserve"> Akademie der Wissenschaften</w:t>
      </w:r>
    </w:p>
    <w:p w14:paraId="238F9A6C" w14:textId="77777777" w:rsidR="00F225D3" w:rsidRPr="00F225D3" w:rsidRDefault="00F225D3" w:rsidP="00F225D3">
      <w:pPr>
        <w:spacing w:line="240" w:lineRule="auto"/>
        <w:jc w:val="both"/>
        <w:rPr>
          <w:rFonts w:eastAsia="Calibri" w:cs="Arial"/>
          <w:b/>
          <w:szCs w:val="19"/>
          <w:lang w:val="de-DE"/>
        </w:rPr>
      </w:pPr>
    </w:p>
    <w:p w14:paraId="5723D3CF" w14:textId="77777777" w:rsidR="00F225D3" w:rsidRPr="00642A90" w:rsidRDefault="00F225D3" w:rsidP="00F225D3">
      <w:pPr>
        <w:spacing w:line="240" w:lineRule="auto"/>
        <w:jc w:val="both"/>
        <w:rPr>
          <w:rFonts w:eastAsia="Calibri" w:cs="Arial"/>
          <w:b/>
          <w:szCs w:val="19"/>
          <w:lang w:val="en-US"/>
        </w:rPr>
      </w:pPr>
      <w:r w:rsidRPr="00642A90">
        <w:rPr>
          <w:rFonts w:eastAsia="Calibri" w:cs="Arial"/>
          <w:b/>
          <w:szCs w:val="19"/>
          <w:lang w:val="en-US"/>
        </w:rPr>
        <w:t>Target group</w:t>
      </w:r>
    </w:p>
    <w:p w14:paraId="14819D58" w14:textId="059CAEE7" w:rsidR="00F225D3" w:rsidRPr="00642A90" w:rsidRDefault="00F225D3" w:rsidP="00F225D3">
      <w:pPr>
        <w:spacing w:line="240" w:lineRule="auto"/>
        <w:contextualSpacing/>
        <w:jc w:val="both"/>
        <w:rPr>
          <w:rFonts w:eastAsia="Calibri" w:cs="Arial"/>
          <w:szCs w:val="19"/>
          <w:lang w:val="en-US"/>
        </w:rPr>
      </w:pPr>
      <w:r w:rsidRPr="00642A90">
        <w:rPr>
          <w:rFonts w:eastAsia="Calibri" w:cs="Arial"/>
          <w:szCs w:val="19"/>
          <w:lang w:val="en-US"/>
        </w:rPr>
        <w:t xml:space="preserve">Researchers of all disciplines currently not employed by </w:t>
      </w:r>
      <w:proofErr w:type="spellStart"/>
      <w:r w:rsidRPr="00642A90">
        <w:rPr>
          <w:rFonts w:eastAsia="Calibri" w:cs="Arial"/>
          <w:szCs w:val="19"/>
          <w:lang w:val="en-US"/>
        </w:rPr>
        <w:t>O</w:t>
      </w:r>
      <w:r w:rsidR="00823221">
        <w:rPr>
          <w:rFonts w:eastAsia="Calibri" w:cs="Arial"/>
          <w:szCs w:val="19"/>
          <w:lang w:val="en-US"/>
        </w:rPr>
        <w:t>e</w:t>
      </w:r>
      <w:r w:rsidRPr="00642A90">
        <w:rPr>
          <w:rFonts w:eastAsia="Calibri" w:cs="Arial"/>
          <w:szCs w:val="19"/>
          <w:lang w:val="en-US"/>
        </w:rPr>
        <w:t>AW</w:t>
      </w:r>
      <w:proofErr w:type="spellEnd"/>
      <w:r>
        <w:rPr>
          <w:rFonts w:eastAsia="Calibri" w:cs="Arial"/>
          <w:szCs w:val="19"/>
          <w:lang w:val="en-US"/>
        </w:rPr>
        <w:t xml:space="preserve">, </w:t>
      </w:r>
      <w:r w:rsidRPr="00642A90">
        <w:rPr>
          <w:rFonts w:eastAsia="Calibri" w:cs="Arial"/>
          <w:szCs w:val="19"/>
          <w:lang w:val="en-US"/>
        </w:rPr>
        <w:t>fulfilling the</w:t>
      </w:r>
      <w:r>
        <w:rPr>
          <w:rFonts w:eastAsia="Calibri" w:cs="Arial"/>
          <w:szCs w:val="19"/>
          <w:lang w:val="en-US"/>
        </w:rPr>
        <w:t xml:space="preserve"> eligibility criteria for a MSCA-PF (</w:t>
      </w:r>
      <w:hyperlink r:id="rId11" w:history="1">
        <w:r w:rsidRPr="004F64F2">
          <w:rPr>
            <w:rStyle w:val="Hyperlink"/>
            <w:color w:val="3D86FF" w:themeColor="text2" w:themeTint="99"/>
            <w:u w:val="single"/>
            <w:lang w:val="en-US"/>
          </w:rPr>
          <w:t>eligibility support self-assessment tool</w:t>
        </w:r>
      </w:hyperlink>
      <w:r>
        <w:rPr>
          <w:lang w:val="en-US"/>
        </w:rPr>
        <w:t>)</w:t>
      </w:r>
      <w:r w:rsidRPr="00642A90">
        <w:rPr>
          <w:rFonts w:eastAsia="Calibri" w:cs="Arial"/>
          <w:szCs w:val="19"/>
          <w:lang w:val="en-US"/>
        </w:rPr>
        <w:t xml:space="preserve"> </w:t>
      </w:r>
      <w:r>
        <w:rPr>
          <w:rFonts w:eastAsia="Calibri" w:cs="Arial"/>
          <w:szCs w:val="19"/>
          <w:lang w:val="en-US"/>
        </w:rPr>
        <w:t>and</w:t>
      </w:r>
      <w:r w:rsidRPr="00642A90">
        <w:rPr>
          <w:rFonts w:eastAsia="Calibri" w:cs="Arial"/>
          <w:szCs w:val="19"/>
          <w:lang w:val="en-US"/>
        </w:rPr>
        <w:t xml:space="preserve"> </w:t>
      </w:r>
      <w:r>
        <w:rPr>
          <w:rFonts w:eastAsia="Calibri" w:cs="Arial"/>
          <w:szCs w:val="19"/>
          <w:lang w:val="en-US"/>
        </w:rPr>
        <w:t>plann</w:t>
      </w:r>
      <w:r w:rsidRPr="00642A90">
        <w:rPr>
          <w:rFonts w:eastAsia="Calibri" w:cs="Arial"/>
          <w:szCs w:val="19"/>
          <w:lang w:val="en-US"/>
        </w:rPr>
        <w:t xml:space="preserve">ing to apply for funding </w:t>
      </w:r>
      <w:r>
        <w:rPr>
          <w:rFonts w:eastAsia="Calibri" w:cs="Arial"/>
          <w:szCs w:val="19"/>
          <w:lang w:val="en-US"/>
        </w:rPr>
        <w:t>in the upcoming MSCA-PF 202</w:t>
      </w:r>
      <w:r w:rsidR="00035830">
        <w:rPr>
          <w:rFonts w:eastAsia="Calibri" w:cs="Arial"/>
          <w:szCs w:val="19"/>
          <w:lang w:val="en-US"/>
        </w:rPr>
        <w:t>6</w:t>
      </w:r>
      <w:r>
        <w:rPr>
          <w:rFonts w:eastAsia="Calibri" w:cs="Arial"/>
          <w:szCs w:val="19"/>
          <w:lang w:val="en-US"/>
        </w:rPr>
        <w:t xml:space="preserve"> Call,</w:t>
      </w:r>
      <w:r w:rsidRPr="00642A90">
        <w:rPr>
          <w:rFonts w:eastAsia="Calibri" w:cs="Arial"/>
          <w:szCs w:val="19"/>
          <w:lang w:val="en-US"/>
        </w:rPr>
        <w:t xml:space="preserve"> </w:t>
      </w:r>
      <w:r>
        <w:rPr>
          <w:rFonts w:eastAsia="Calibri" w:cs="Arial"/>
          <w:szCs w:val="19"/>
          <w:lang w:val="en-US"/>
        </w:rPr>
        <w:t>while choosing</w:t>
      </w:r>
      <w:r w:rsidRPr="00642A90">
        <w:rPr>
          <w:rFonts w:eastAsia="Calibri" w:cs="Arial"/>
          <w:szCs w:val="19"/>
          <w:lang w:val="en-US"/>
        </w:rPr>
        <w:t xml:space="preserve"> </w:t>
      </w:r>
      <w:proofErr w:type="spellStart"/>
      <w:r w:rsidRPr="00642A90">
        <w:rPr>
          <w:rFonts w:eastAsia="Calibri" w:cs="Arial"/>
          <w:szCs w:val="19"/>
          <w:lang w:val="en-US"/>
        </w:rPr>
        <w:t>O</w:t>
      </w:r>
      <w:r w:rsidR="00823221">
        <w:rPr>
          <w:rFonts w:eastAsia="Calibri" w:cs="Arial"/>
          <w:szCs w:val="19"/>
          <w:lang w:val="en-US"/>
        </w:rPr>
        <w:t>e</w:t>
      </w:r>
      <w:r w:rsidRPr="00642A90">
        <w:rPr>
          <w:rFonts w:eastAsia="Calibri" w:cs="Arial"/>
          <w:szCs w:val="19"/>
          <w:lang w:val="en-US"/>
        </w:rPr>
        <w:t>AW</w:t>
      </w:r>
      <w:proofErr w:type="spellEnd"/>
      <w:r w:rsidRPr="00642A90">
        <w:rPr>
          <w:rFonts w:eastAsia="Calibri" w:cs="Arial"/>
          <w:szCs w:val="19"/>
          <w:lang w:val="en-US"/>
        </w:rPr>
        <w:t xml:space="preserve"> as their </w:t>
      </w:r>
      <w:r>
        <w:rPr>
          <w:rFonts w:eastAsia="Calibri" w:cs="Arial"/>
          <w:szCs w:val="19"/>
          <w:lang w:val="en-US"/>
        </w:rPr>
        <w:t>future</w:t>
      </w:r>
      <w:r w:rsidRPr="00642A90">
        <w:rPr>
          <w:rFonts w:eastAsia="Calibri" w:cs="Arial"/>
          <w:szCs w:val="19"/>
          <w:lang w:val="en-US"/>
        </w:rPr>
        <w:t xml:space="preserve"> host institution</w:t>
      </w:r>
      <w:r>
        <w:rPr>
          <w:rFonts w:eastAsia="Calibri" w:cs="Arial"/>
          <w:szCs w:val="19"/>
          <w:lang w:val="en-US"/>
        </w:rPr>
        <w:t>.</w:t>
      </w:r>
    </w:p>
    <w:p w14:paraId="4B7DF715" w14:textId="77777777" w:rsidR="00F225D3" w:rsidRPr="00642A90" w:rsidRDefault="00F225D3" w:rsidP="00F225D3">
      <w:pPr>
        <w:spacing w:line="240" w:lineRule="auto"/>
        <w:jc w:val="both"/>
        <w:rPr>
          <w:rFonts w:eastAsia="Calibri" w:cs="Arial"/>
          <w:b/>
          <w:szCs w:val="19"/>
          <w:lang w:val="en-US"/>
        </w:rPr>
      </w:pPr>
    </w:p>
    <w:p w14:paraId="3A7CD0B9" w14:textId="77777777" w:rsidR="00F225D3" w:rsidRDefault="00F225D3" w:rsidP="00F225D3">
      <w:pPr>
        <w:spacing w:line="240" w:lineRule="auto"/>
        <w:rPr>
          <w:rFonts w:eastAsia="Calibri" w:cs="Arial"/>
          <w:b/>
          <w:szCs w:val="19"/>
          <w:lang w:val="en-US"/>
        </w:rPr>
      </w:pPr>
      <w:r>
        <w:rPr>
          <w:rFonts w:eastAsia="Calibri" w:cs="Arial"/>
          <w:b/>
          <w:szCs w:val="19"/>
          <w:lang w:val="en-US"/>
        </w:rPr>
        <w:br w:type="page"/>
      </w:r>
    </w:p>
    <w:p w14:paraId="616018DB" w14:textId="77777777" w:rsidR="00F225D3" w:rsidRPr="00642A90" w:rsidRDefault="00F225D3" w:rsidP="00F225D3">
      <w:pPr>
        <w:spacing w:line="240" w:lineRule="auto"/>
        <w:jc w:val="both"/>
        <w:rPr>
          <w:rFonts w:eastAsia="Calibri" w:cs="Arial"/>
          <w:szCs w:val="19"/>
          <w:lang w:val="en-US"/>
        </w:rPr>
      </w:pPr>
      <w:r w:rsidRPr="00642A90">
        <w:rPr>
          <w:rFonts w:eastAsia="Calibri" w:cs="Arial"/>
          <w:b/>
          <w:szCs w:val="19"/>
          <w:lang w:val="en-US"/>
        </w:rPr>
        <w:lastRenderedPageBreak/>
        <w:t>Fellowship</w:t>
      </w:r>
      <w:r w:rsidRPr="00642A90">
        <w:rPr>
          <w:rFonts w:eastAsia="Calibri" w:cs="Arial"/>
          <w:szCs w:val="19"/>
          <w:lang w:val="en-US"/>
        </w:rPr>
        <w:t xml:space="preserve"> </w:t>
      </w:r>
    </w:p>
    <w:p w14:paraId="3EA6669F" w14:textId="49730437" w:rsidR="00F225D3" w:rsidRDefault="00F225D3" w:rsidP="00F225D3">
      <w:pPr>
        <w:spacing w:line="240" w:lineRule="auto"/>
        <w:rPr>
          <w:rFonts w:eastAsia="Calibri" w:cs="Arial"/>
          <w:szCs w:val="19"/>
          <w:lang w:val="en-US"/>
        </w:rPr>
      </w:pPr>
      <w:proofErr w:type="spellStart"/>
      <w:r w:rsidRPr="00B83847">
        <w:rPr>
          <w:rFonts w:eastAsia="Calibri" w:cs="Arial"/>
          <w:szCs w:val="19"/>
          <w:lang w:val="en-US"/>
        </w:rPr>
        <w:t>O</w:t>
      </w:r>
      <w:r w:rsidR="00823221">
        <w:rPr>
          <w:rFonts w:eastAsia="Calibri" w:cs="Arial"/>
          <w:szCs w:val="19"/>
          <w:lang w:val="en-US"/>
        </w:rPr>
        <w:t>e</w:t>
      </w:r>
      <w:r w:rsidRPr="00B83847">
        <w:rPr>
          <w:rFonts w:eastAsia="Calibri" w:cs="Arial"/>
          <w:szCs w:val="19"/>
          <w:lang w:val="en-US"/>
        </w:rPr>
        <w:t>AW</w:t>
      </w:r>
      <w:proofErr w:type="spellEnd"/>
      <w:r w:rsidRPr="00B83847">
        <w:rPr>
          <w:rFonts w:eastAsia="Calibri" w:cs="Arial"/>
          <w:szCs w:val="19"/>
          <w:lang w:val="en-US"/>
        </w:rPr>
        <w:t xml:space="preserve"> offers funding to international incoming fellows intending to submit a MSCA-PF project and choosing </w:t>
      </w:r>
      <w:proofErr w:type="spellStart"/>
      <w:r w:rsidRPr="00B83847">
        <w:rPr>
          <w:rFonts w:eastAsia="Calibri" w:cs="Arial"/>
          <w:szCs w:val="19"/>
          <w:lang w:val="en-US"/>
        </w:rPr>
        <w:t>O</w:t>
      </w:r>
      <w:r w:rsidR="00823221">
        <w:rPr>
          <w:rFonts w:eastAsia="Calibri" w:cs="Arial"/>
          <w:szCs w:val="19"/>
          <w:lang w:val="en-US"/>
        </w:rPr>
        <w:t>e</w:t>
      </w:r>
      <w:r w:rsidRPr="00B83847">
        <w:rPr>
          <w:rFonts w:eastAsia="Calibri" w:cs="Arial"/>
          <w:szCs w:val="19"/>
          <w:lang w:val="en-US"/>
        </w:rPr>
        <w:t>AW</w:t>
      </w:r>
      <w:proofErr w:type="spellEnd"/>
      <w:r w:rsidRPr="00B83847">
        <w:rPr>
          <w:rFonts w:eastAsia="Calibri" w:cs="Arial"/>
          <w:szCs w:val="19"/>
          <w:lang w:val="en-US"/>
        </w:rPr>
        <w:t xml:space="preserve"> as their host institution. Reimbursement up to a maximum of € 2700 (</w:t>
      </w:r>
      <w:proofErr w:type="gramStart"/>
      <w:r w:rsidR="00823221">
        <w:rPr>
          <w:rFonts w:eastAsia="Calibri" w:cs="Arial"/>
          <w:szCs w:val="19"/>
          <w:lang w:val="en-US"/>
        </w:rPr>
        <w:t>i.e.</w:t>
      </w:r>
      <w:proofErr w:type="gramEnd"/>
      <w:r w:rsidR="00823221">
        <w:rPr>
          <w:rFonts w:eastAsia="Calibri" w:cs="Arial"/>
          <w:szCs w:val="19"/>
          <w:lang w:val="en-US"/>
        </w:rPr>
        <w:t xml:space="preserve"> per diems for a </w:t>
      </w:r>
      <w:r w:rsidRPr="00B83847">
        <w:rPr>
          <w:rFonts w:eastAsia="Calibri" w:cs="Arial"/>
          <w:szCs w:val="19"/>
          <w:lang w:val="en-US"/>
        </w:rPr>
        <w:t>max. 1-month duration of stay</w:t>
      </w:r>
      <w:r w:rsidR="00823221">
        <w:rPr>
          <w:rFonts w:eastAsia="Calibri" w:cs="Arial"/>
          <w:szCs w:val="19"/>
          <w:lang w:val="en-US"/>
        </w:rPr>
        <w:t xml:space="preserve"> in Austria</w:t>
      </w:r>
      <w:r w:rsidRPr="00B83847">
        <w:rPr>
          <w:rFonts w:eastAsia="Calibri" w:cs="Arial"/>
          <w:szCs w:val="19"/>
          <w:lang w:val="en-US"/>
        </w:rPr>
        <w:t xml:space="preserve">) per fellow is awarded. </w:t>
      </w:r>
      <w:r>
        <w:rPr>
          <w:rFonts w:eastAsia="Calibri" w:cs="Arial"/>
          <w:szCs w:val="19"/>
          <w:lang w:val="en-US"/>
        </w:rPr>
        <w:t xml:space="preserve">Additionally, </w:t>
      </w:r>
      <w:r w:rsidRPr="00B83847">
        <w:rPr>
          <w:rFonts w:eastAsia="Calibri" w:cs="Arial"/>
          <w:szCs w:val="19"/>
          <w:lang w:val="en-US"/>
        </w:rPr>
        <w:t xml:space="preserve">actual travel costs for one round trip </w:t>
      </w:r>
      <w:r>
        <w:rPr>
          <w:rFonts w:eastAsia="Calibri" w:cs="Arial"/>
          <w:szCs w:val="19"/>
          <w:lang w:val="en-US"/>
        </w:rPr>
        <w:t xml:space="preserve">will be </w:t>
      </w:r>
      <w:r w:rsidRPr="00B83847">
        <w:rPr>
          <w:rFonts w:eastAsia="Calibri" w:cs="Arial"/>
          <w:szCs w:val="19"/>
          <w:lang w:val="en-US"/>
        </w:rPr>
        <w:t>reimburse</w:t>
      </w:r>
      <w:r>
        <w:rPr>
          <w:rFonts w:eastAsia="Calibri" w:cs="Arial"/>
          <w:szCs w:val="19"/>
          <w:lang w:val="en-US"/>
        </w:rPr>
        <w:t>d</w:t>
      </w:r>
      <w:r w:rsidRPr="00B83847">
        <w:rPr>
          <w:rFonts w:eastAsia="Calibri" w:cs="Arial"/>
          <w:szCs w:val="19"/>
          <w:lang w:val="en-US"/>
        </w:rPr>
        <w:t>.</w:t>
      </w:r>
    </w:p>
    <w:p w14:paraId="10BBAC2B" w14:textId="77777777" w:rsidR="00F225D3" w:rsidRPr="00642A90" w:rsidRDefault="00F225D3" w:rsidP="00F225D3">
      <w:pPr>
        <w:spacing w:line="240" w:lineRule="auto"/>
        <w:rPr>
          <w:rFonts w:ascii="Calibri" w:eastAsia="Calibri" w:hAnsi="Calibri"/>
          <w:sz w:val="22"/>
          <w:szCs w:val="21"/>
          <w:lang w:val="en-US"/>
        </w:rPr>
      </w:pPr>
    </w:p>
    <w:p w14:paraId="0AC8AF43" w14:textId="77777777" w:rsidR="00F225D3" w:rsidRPr="00642A90" w:rsidRDefault="00F225D3" w:rsidP="00F225D3">
      <w:pPr>
        <w:spacing w:line="240" w:lineRule="auto"/>
        <w:jc w:val="both"/>
        <w:rPr>
          <w:rFonts w:eastAsia="Calibri" w:cs="Arial"/>
          <w:b/>
          <w:szCs w:val="19"/>
          <w:lang w:val="en-US"/>
        </w:rPr>
      </w:pPr>
      <w:r>
        <w:rPr>
          <w:rFonts w:eastAsia="Calibri" w:cs="Arial"/>
          <w:b/>
          <w:szCs w:val="19"/>
          <w:lang w:val="en-US"/>
        </w:rPr>
        <w:t>Application form and documents</w:t>
      </w:r>
    </w:p>
    <w:p w14:paraId="749549CA" w14:textId="77777777" w:rsidR="00823221" w:rsidRDefault="00F225D3" w:rsidP="00F225D3">
      <w:pPr>
        <w:spacing w:line="240" w:lineRule="auto"/>
        <w:jc w:val="both"/>
        <w:rPr>
          <w:rFonts w:eastAsia="Calibri" w:cs="Arial"/>
          <w:szCs w:val="19"/>
          <w:lang w:val="en-US"/>
        </w:rPr>
      </w:pPr>
      <w:r>
        <w:rPr>
          <w:rFonts w:eastAsia="Calibri" w:cs="Arial"/>
          <w:szCs w:val="19"/>
          <w:lang w:val="en-US"/>
        </w:rPr>
        <w:t xml:space="preserve">Please </w:t>
      </w:r>
    </w:p>
    <w:p w14:paraId="4FF85550" w14:textId="76376490" w:rsidR="00F225D3" w:rsidRPr="00823221" w:rsidRDefault="00F225D3" w:rsidP="00823221">
      <w:pPr>
        <w:pStyle w:val="Listenabsatz"/>
        <w:numPr>
          <w:ilvl w:val="0"/>
          <w:numId w:val="1"/>
        </w:numPr>
        <w:spacing w:line="240" w:lineRule="auto"/>
        <w:jc w:val="both"/>
        <w:rPr>
          <w:rFonts w:eastAsia="Calibri" w:cs="Arial"/>
          <w:b/>
          <w:szCs w:val="19"/>
          <w:lang w:val="en-US"/>
        </w:rPr>
      </w:pPr>
      <w:r w:rsidRPr="00823221">
        <w:rPr>
          <w:rFonts w:eastAsia="Calibri" w:cs="Arial"/>
          <w:szCs w:val="19"/>
          <w:lang w:val="en-US"/>
        </w:rPr>
        <w:t xml:space="preserve">fill in the </w:t>
      </w:r>
      <w:r w:rsidRPr="00823221">
        <w:rPr>
          <w:rFonts w:eastAsia="Calibri" w:cs="Arial"/>
          <w:b/>
          <w:szCs w:val="19"/>
          <w:lang w:val="en-US"/>
        </w:rPr>
        <w:t xml:space="preserve">application form </w:t>
      </w:r>
    </w:p>
    <w:p w14:paraId="04EDABD8" w14:textId="1674604A" w:rsidR="00F225D3" w:rsidRPr="00E93AD3" w:rsidRDefault="00F225D3" w:rsidP="00F225D3">
      <w:pPr>
        <w:pStyle w:val="Listenabsatz"/>
        <w:numPr>
          <w:ilvl w:val="0"/>
          <w:numId w:val="1"/>
        </w:numPr>
        <w:spacing w:line="240" w:lineRule="auto"/>
        <w:jc w:val="both"/>
        <w:rPr>
          <w:rFonts w:eastAsia="Calibri" w:cs="Arial"/>
          <w:bCs/>
          <w:color w:val="000000"/>
          <w:szCs w:val="19"/>
          <w:lang w:val="en-US"/>
        </w:rPr>
      </w:pPr>
      <w:r w:rsidRPr="00823221">
        <w:rPr>
          <w:rFonts w:eastAsia="Calibri" w:cs="Arial"/>
          <w:b/>
          <w:bCs/>
          <w:szCs w:val="19"/>
          <w:lang w:val="en-US"/>
        </w:rPr>
        <w:t>CV</w:t>
      </w:r>
      <w:r w:rsidRPr="00E93AD3">
        <w:rPr>
          <w:rFonts w:eastAsia="Calibri" w:cs="Arial"/>
          <w:bCs/>
          <w:szCs w:val="19"/>
          <w:lang w:val="en-US"/>
        </w:rPr>
        <w:t xml:space="preserve"> </w:t>
      </w:r>
      <w:r w:rsidR="00823221">
        <w:rPr>
          <w:rFonts w:eastAsia="Calibri" w:cs="Arial"/>
          <w:bCs/>
          <w:szCs w:val="19"/>
          <w:lang w:val="en-US"/>
        </w:rPr>
        <w:t xml:space="preserve">using the </w:t>
      </w:r>
      <w:r w:rsidRPr="00E93AD3">
        <w:rPr>
          <w:rFonts w:eastAsia="Calibri" w:cs="Arial"/>
          <w:bCs/>
          <w:szCs w:val="19"/>
          <w:lang w:val="en-US"/>
        </w:rPr>
        <w:t>template</w:t>
      </w:r>
      <w:r w:rsidR="00582CAB">
        <w:rPr>
          <w:rFonts w:eastAsia="Calibri" w:cs="Arial"/>
          <w:bCs/>
          <w:szCs w:val="19"/>
          <w:lang w:val="en-US"/>
        </w:rPr>
        <w:t xml:space="preserve"> 2026</w:t>
      </w:r>
      <w:r w:rsidR="00823221">
        <w:rPr>
          <w:rFonts w:eastAsia="Calibri" w:cs="Arial"/>
          <w:bCs/>
          <w:szCs w:val="19"/>
          <w:lang w:val="en-US"/>
        </w:rPr>
        <w:t>,</w:t>
      </w:r>
      <w:r w:rsidRPr="00057BCA">
        <w:rPr>
          <w:rFonts w:eastAsia="Calibri" w:cs="Arial"/>
          <w:szCs w:val="19"/>
          <w:lang w:val="en-US"/>
        </w:rPr>
        <w:t xml:space="preserve"> </w:t>
      </w:r>
      <w:r w:rsidRPr="00C9444E">
        <w:rPr>
          <w:rFonts w:eastAsia="Calibri" w:cs="Arial"/>
          <w:szCs w:val="19"/>
          <w:lang w:val="en-US"/>
        </w:rPr>
        <w:t xml:space="preserve">and </w:t>
      </w:r>
      <w:r w:rsidRPr="00E93AD3">
        <w:rPr>
          <w:rFonts w:eastAsia="Calibri" w:cs="Arial"/>
          <w:bCs/>
          <w:szCs w:val="19"/>
          <w:lang w:val="en-US"/>
        </w:rPr>
        <w:t>submit</w:t>
      </w:r>
      <w:r w:rsidRPr="00C9444E">
        <w:rPr>
          <w:rFonts w:eastAsia="Calibri" w:cs="Arial"/>
          <w:szCs w:val="19"/>
          <w:lang w:val="en-US"/>
        </w:rPr>
        <w:t xml:space="preserve"> together with</w:t>
      </w:r>
    </w:p>
    <w:p w14:paraId="2CE61F6A" w14:textId="7BB23B0A" w:rsidR="00F225D3" w:rsidRPr="00E93AD3" w:rsidRDefault="00F225D3" w:rsidP="00F225D3">
      <w:pPr>
        <w:pStyle w:val="Listenabsatz"/>
        <w:numPr>
          <w:ilvl w:val="0"/>
          <w:numId w:val="1"/>
        </w:num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  <w:r w:rsidRPr="00E93AD3">
        <w:rPr>
          <w:rFonts w:eastAsia="Calibri" w:cs="Arial"/>
          <w:b/>
          <w:bCs/>
          <w:szCs w:val="19"/>
          <w:lang w:val="en-US"/>
        </w:rPr>
        <w:t xml:space="preserve">a </w:t>
      </w:r>
      <w:r>
        <w:rPr>
          <w:rFonts w:eastAsia="Calibri" w:cs="Arial"/>
          <w:b/>
          <w:bCs/>
          <w:szCs w:val="19"/>
          <w:lang w:val="en-US"/>
        </w:rPr>
        <w:t xml:space="preserve">max. </w:t>
      </w:r>
      <w:r w:rsidRPr="00E93AD3">
        <w:rPr>
          <w:rFonts w:eastAsia="Calibri" w:cs="Arial"/>
          <w:b/>
          <w:bCs/>
          <w:szCs w:val="19"/>
          <w:lang w:val="en-US"/>
        </w:rPr>
        <w:t>60 sec</w:t>
      </w:r>
      <w:r>
        <w:rPr>
          <w:rFonts w:eastAsia="Calibri" w:cs="Arial"/>
          <w:b/>
          <w:bCs/>
          <w:szCs w:val="19"/>
          <w:lang w:val="en-US"/>
        </w:rPr>
        <w:t>onds</w:t>
      </w:r>
      <w:r w:rsidRPr="00E93AD3">
        <w:rPr>
          <w:rFonts w:eastAsia="Calibri" w:cs="Arial"/>
          <w:b/>
          <w:bCs/>
          <w:szCs w:val="19"/>
          <w:lang w:val="en-US"/>
        </w:rPr>
        <w:t xml:space="preserve"> motivation video pitch</w:t>
      </w:r>
      <w:r w:rsidRPr="00C9444E">
        <w:rPr>
          <w:rFonts w:eastAsia="Calibri" w:cs="Arial"/>
          <w:szCs w:val="19"/>
          <w:lang w:val="en-US"/>
        </w:rPr>
        <w:t xml:space="preserve"> </w:t>
      </w:r>
      <w:r w:rsidR="00823221">
        <w:rPr>
          <w:rFonts w:eastAsia="Calibri" w:cs="Arial"/>
          <w:szCs w:val="19"/>
          <w:lang w:val="en-US"/>
        </w:rPr>
        <w:t>on</w:t>
      </w:r>
      <w:r w:rsidRPr="00C9444E">
        <w:rPr>
          <w:rFonts w:eastAsia="Calibri" w:cs="Arial"/>
          <w:szCs w:val="19"/>
          <w:lang w:val="en-US"/>
        </w:rPr>
        <w:t xml:space="preserve"> “Who am I, and why </w:t>
      </w:r>
      <w:r w:rsidR="00823221">
        <w:rPr>
          <w:rFonts w:eastAsia="Calibri" w:cs="Arial"/>
          <w:szCs w:val="19"/>
          <w:lang w:val="en-US"/>
        </w:rPr>
        <w:t xml:space="preserve">do I wish to apply for a </w:t>
      </w:r>
      <w:r w:rsidRPr="00C9444E">
        <w:rPr>
          <w:rFonts w:eastAsia="Calibri" w:cs="Arial"/>
          <w:szCs w:val="19"/>
          <w:lang w:val="en-US"/>
        </w:rPr>
        <w:t>MSCA-P</w:t>
      </w:r>
      <w:r>
        <w:rPr>
          <w:rFonts w:eastAsia="Calibri" w:cs="Arial"/>
          <w:szCs w:val="19"/>
          <w:lang w:val="en-US"/>
        </w:rPr>
        <w:t>F</w:t>
      </w:r>
      <w:r w:rsidRPr="00C9444E">
        <w:rPr>
          <w:rFonts w:eastAsia="Calibri" w:cs="Arial"/>
          <w:szCs w:val="19"/>
          <w:lang w:val="en-US"/>
        </w:rPr>
        <w:t xml:space="preserve"> @OeAW</w:t>
      </w:r>
      <w:r w:rsidR="00823221">
        <w:rPr>
          <w:rFonts w:eastAsia="Calibri" w:cs="Arial"/>
          <w:szCs w:val="19"/>
          <w:lang w:val="en-US"/>
        </w:rPr>
        <w:t>?</w:t>
      </w:r>
      <w:r w:rsidRPr="00C9444E">
        <w:rPr>
          <w:rFonts w:eastAsia="Calibri" w:cs="Arial"/>
          <w:szCs w:val="19"/>
          <w:lang w:val="en-US"/>
        </w:rPr>
        <w:t>”</w:t>
      </w:r>
    </w:p>
    <w:p w14:paraId="134FE3DA" w14:textId="77777777" w:rsidR="00F225D3" w:rsidRPr="00E93AD3" w:rsidRDefault="00F225D3" w:rsidP="00F225D3">
      <w:pPr>
        <w:pStyle w:val="Listenabsatz"/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  <w:r>
        <w:rPr>
          <w:rFonts w:eastAsia="Calibri" w:cs="Arial"/>
          <w:szCs w:val="19"/>
          <w:lang w:val="en-US"/>
        </w:rPr>
        <w:t>(</w:t>
      </w:r>
      <w:proofErr w:type="gramStart"/>
      <w:r>
        <w:rPr>
          <w:rFonts w:eastAsia="Calibri" w:cs="Arial"/>
          <w:szCs w:val="19"/>
          <w:lang w:val="en-US"/>
        </w:rPr>
        <w:t>e.g.</w:t>
      </w:r>
      <w:proofErr w:type="gramEnd"/>
      <w:r>
        <w:rPr>
          <w:rFonts w:eastAsia="Calibri" w:cs="Arial"/>
          <w:szCs w:val="19"/>
          <w:lang w:val="en-US"/>
        </w:rPr>
        <w:t xml:space="preserve"> via wetransfer.com)</w:t>
      </w:r>
    </w:p>
    <w:p w14:paraId="7AE4DA77" w14:textId="77777777" w:rsidR="00F225D3" w:rsidRDefault="00F225D3" w:rsidP="00F225D3">
      <w:pPr>
        <w:spacing w:line="240" w:lineRule="auto"/>
        <w:jc w:val="both"/>
        <w:rPr>
          <w:rFonts w:eastAsia="Calibri" w:cs="Arial"/>
          <w:szCs w:val="19"/>
          <w:lang w:val="en-US"/>
        </w:rPr>
      </w:pPr>
    </w:p>
    <w:p w14:paraId="389DF0E1" w14:textId="4EEA2393" w:rsidR="00F225D3" w:rsidRDefault="00F225D3" w:rsidP="00F225D3">
      <w:pPr>
        <w:spacing w:line="240" w:lineRule="auto"/>
        <w:jc w:val="both"/>
        <w:rPr>
          <w:rFonts w:eastAsia="Calibri" w:cs="Arial"/>
          <w:szCs w:val="19"/>
          <w:lang w:val="en-US"/>
        </w:rPr>
      </w:pPr>
      <w:r w:rsidRPr="00C9444E">
        <w:rPr>
          <w:rFonts w:eastAsia="Calibri" w:cs="Arial"/>
          <w:szCs w:val="19"/>
          <w:lang w:val="en-US"/>
        </w:rPr>
        <w:t xml:space="preserve">no later than </w:t>
      </w:r>
      <w:r w:rsidR="00035830">
        <w:rPr>
          <w:rFonts w:eastAsia="Calibri" w:cs="Arial"/>
          <w:b/>
          <w:szCs w:val="19"/>
          <w:lang w:val="en-US"/>
        </w:rPr>
        <w:t>08</w:t>
      </w:r>
      <w:r w:rsidRPr="00C9444E">
        <w:rPr>
          <w:rFonts w:eastAsia="Calibri" w:cs="Arial"/>
          <w:b/>
          <w:szCs w:val="19"/>
          <w:lang w:val="en-US"/>
        </w:rPr>
        <w:t xml:space="preserve"> April 202</w:t>
      </w:r>
      <w:r w:rsidR="00035830">
        <w:rPr>
          <w:rFonts w:eastAsia="Calibri" w:cs="Arial"/>
          <w:b/>
          <w:szCs w:val="19"/>
          <w:lang w:val="en-US"/>
        </w:rPr>
        <w:t>6</w:t>
      </w:r>
      <w:r w:rsidRPr="00C9444E">
        <w:rPr>
          <w:rFonts w:eastAsia="Calibri" w:cs="Arial"/>
          <w:szCs w:val="19"/>
          <w:lang w:val="en-US"/>
        </w:rPr>
        <w:t xml:space="preserve"> via </w:t>
      </w:r>
      <w:r w:rsidR="00823221">
        <w:rPr>
          <w:rFonts w:eastAsia="Calibri" w:cs="Arial"/>
          <w:szCs w:val="19"/>
          <w:lang w:val="en-US"/>
        </w:rPr>
        <w:t>e</w:t>
      </w:r>
      <w:r w:rsidRPr="00C9444E">
        <w:rPr>
          <w:rFonts w:eastAsia="Calibri" w:cs="Arial"/>
          <w:szCs w:val="19"/>
          <w:lang w:val="en-US"/>
        </w:rPr>
        <w:t xml:space="preserve">-Mail to </w:t>
      </w:r>
      <w:hyperlink r:id="rId12" w:history="1">
        <w:r w:rsidRPr="00DD39AF">
          <w:rPr>
            <w:rStyle w:val="Hyperlink"/>
            <w:rFonts w:eastAsia="Calibri" w:cs="Arial"/>
            <w:b/>
            <w:color w:val="3D86FF" w:themeColor="text2" w:themeTint="99"/>
            <w:szCs w:val="19"/>
            <w:lang w:val="en-US"/>
          </w:rPr>
          <w:t>grantservice@oeaw.ac.at</w:t>
        </w:r>
      </w:hyperlink>
      <w:r>
        <w:rPr>
          <w:rFonts w:eastAsia="Calibri" w:cs="Arial"/>
          <w:b/>
          <w:color w:val="3D86FF" w:themeColor="text2" w:themeTint="99"/>
          <w:szCs w:val="19"/>
          <w:u w:val="single"/>
          <w:lang w:val="en-US"/>
        </w:rPr>
        <w:t xml:space="preserve"> </w:t>
      </w:r>
      <w:r w:rsidRPr="00DD39AF">
        <w:rPr>
          <w:rFonts w:eastAsia="Calibri" w:cs="Arial"/>
          <w:color w:val="3D86FF" w:themeColor="text2" w:themeTint="99"/>
          <w:szCs w:val="19"/>
          <w:lang w:val="en-US"/>
        </w:rPr>
        <w:t xml:space="preserve"> </w:t>
      </w:r>
    </w:p>
    <w:p w14:paraId="1E2EC613" w14:textId="77777777" w:rsidR="00F225D3" w:rsidRDefault="00F225D3" w:rsidP="00F225D3">
      <w:p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</w:p>
    <w:p w14:paraId="037194AF" w14:textId="77777777" w:rsidR="00F225D3" w:rsidRDefault="00F225D3" w:rsidP="00F225D3">
      <w:p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</w:p>
    <w:p w14:paraId="37619F85" w14:textId="77777777" w:rsidR="00F225D3" w:rsidRDefault="00F225D3" w:rsidP="00F225D3">
      <w:p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</w:p>
    <w:p w14:paraId="37316FA8" w14:textId="77777777" w:rsidR="00F225D3" w:rsidRDefault="00F225D3" w:rsidP="00F225D3">
      <w:p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</w:p>
    <w:p w14:paraId="7E955EAA" w14:textId="77777777" w:rsidR="00F225D3" w:rsidRPr="00C9444E" w:rsidRDefault="00F225D3" w:rsidP="00F225D3">
      <w:pPr>
        <w:spacing w:line="240" w:lineRule="auto"/>
        <w:jc w:val="both"/>
        <w:rPr>
          <w:rFonts w:eastAsia="Calibri" w:cs="Arial"/>
          <w:color w:val="000000"/>
          <w:szCs w:val="19"/>
          <w:lang w:val="en-US"/>
        </w:rPr>
      </w:pPr>
    </w:p>
    <w:tbl>
      <w:tblPr>
        <w:tblStyle w:val="Tabellenraster5"/>
        <w:tblW w:w="9699" w:type="dxa"/>
        <w:tblLook w:val="04A0" w:firstRow="1" w:lastRow="0" w:firstColumn="1" w:lastColumn="0" w:noHBand="0" w:noVBand="1"/>
      </w:tblPr>
      <w:tblGrid>
        <w:gridCol w:w="1980"/>
        <w:gridCol w:w="2875"/>
        <w:gridCol w:w="1270"/>
        <w:gridCol w:w="3574"/>
      </w:tblGrid>
      <w:tr w:rsidR="00F225D3" w:rsidRPr="00642A90" w14:paraId="766D391D" w14:textId="77777777" w:rsidTr="00DB3EB3">
        <w:trPr>
          <w:trHeight w:val="356"/>
        </w:trPr>
        <w:tc>
          <w:tcPr>
            <w:tcW w:w="9699" w:type="dxa"/>
            <w:gridSpan w:val="4"/>
            <w:shd w:val="clear" w:color="auto" w:fill="E7E6E6"/>
          </w:tcPr>
          <w:p w14:paraId="435D8968" w14:textId="77777777" w:rsidR="00F225D3" w:rsidRPr="008801EB" w:rsidRDefault="00F225D3" w:rsidP="008B65CD">
            <w:pPr>
              <w:spacing w:before="60" w:line="240" w:lineRule="auto"/>
              <w:rPr>
                <w:b/>
                <w:bCs/>
                <w:szCs w:val="19"/>
              </w:rPr>
            </w:pPr>
            <w:r w:rsidRPr="00642A90">
              <w:rPr>
                <w:b/>
                <w:bCs/>
                <w:szCs w:val="19"/>
              </w:rPr>
              <w:t>Details of Applicant</w:t>
            </w:r>
          </w:p>
        </w:tc>
      </w:tr>
      <w:tr w:rsidR="00F225D3" w:rsidRPr="00CB0534" w14:paraId="54BCBEFF" w14:textId="77777777" w:rsidTr="006F4FD9">
        <w:trPr>
          <w:trHeight w:val="587"/>
        </w:trPr>
        <w:tc>
          <w:tcPr>
            <w:tcW w:w="1980" w:type="dxa"/>
            <w:tcBorders>
              <w:right w:val="nil"/>
            </w:tcBorders>
          </w:tcPr>
          <w:p w14:paraId="1B843DF0" w14:textId="77777777" w:rsidR="00582CAB" w:rsidRDefault="00F225D3" w:rsidP="008B65CD">
            <w:pPr>
              <w:spacing w:line="260" w:lineRule="exact"/>
              <w:rPr>
                <w:szCs w:val="19"/>
                <w:lang w:val="en-US"/>
              </w:rPr>
            </w:pPr>
            <w:r w:rsidRPr="004272A9">
              <w:rPr>
                <w:szCs w:val="19"/>
                <w:lang w:val="en-US"/>
              </w:rPr>
              <w:t xml:space="preserve">Date of first </w:t>
            </w:r>
          </w:p>
          <w:p w14:paraId="573501AC" w14:textId="22AE807F" w:rsidR="00F225D3" w:rsidRPr="004272A9" w:rsidRDefault="00F225D3" w:rsidP="008B65CD">
            <w:pPr>
              <w:spacing w:line="260" w:lineRule="exact"/>
              <w:rPr>
                <w:szCs w:val="19"/>
                <w:lang w:val="en-US"/>
              </w:rPr>
            </w:pPr>
            <w:r w:rsidRPr="004272A9">
              <w:rPr>
                <w:szCs w:val="19"/>
                <w:lang w:val="en-US"/>
              </w:rPr>
              <w:t>PhD award</w:t>
            </w:r>
            <w:r w:rsidR="00582CAB">
              <w:rPr>
                <w:szCs w:val="19"/>
                <w:lang w:val="en-US"/>
              </w:rPr>
              <w:t>:</w:t>
            </w:r>
          </w:p>
        </w:tc>
        <w:sdt>
          <w:sdtPr>
            <w:rPr>
              <w:szCs w:val="19"/>
            </w:rPr>
            <w:id w:val="-466751348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2875" w:type="dxa"/>
                <w:tcBorders>
                  <w:left w:val="nil"/>
                  <w:right w:val="nil"/>
                </w:tcBorders>
              </w:tcPr>
              <w:p w14:paraId="278E124E" w14:textId="2B2E5675" w:rsidR="00F225D3" w:rsidRPr="00F225D3" w:rsidRDefault="002D5726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2D5726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  <w:tc>
          <w:tcPr>
            <w:tcW w:w="1270" w:type="dxa"/>
            <w:tcBorders>
              <w:left w:val="nil"/>
              <w:right w:val="nil"/>
            </w:tcBorders>
          </w:tcPr>
          <w:p w14:paraId="1061069E" w14:textId="0B9ED54A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DF5752">
              <w:rPr>
                <w:szCs w:val="19"/>
              </w:rPr>
              <w:t>E</w:t>
            </w:r>
            <w:r>
              <w:rPr>
                <w:szCs w:val="19"/>
              </w:rPr>
              <w:t>AW I</w:t>
            </w:r>
            <w:r w:rsidRPr="00642A90">
              <w:rPr>
                <w:szCs w:val="19"/>
              </w:rPr>
              <w:t>nstitute:</w:t>
            </w:r>
          </w:p>
        </w:tc>
        <w:sdt>
          <w:sdtPr>
            <w:rPr>
              <w:szCs w:val="19"/>
            </w:rPr>
            <w:id w:val="1029685725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3574" w:type="dxa"/>
                <w:tcBorders>
                  <w:left w:val="nil"/>
                </w:tcBorders>
              </w:tcPr>
              <w:p w14:paraId="75478B6D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F225D3" w:rsidRPr="00CB0534" w14:paraId="608B7504" w14:textId="77777777" w:rsidTr="006F4FD9">
        <w:trPr>
          <w:trHeight w:val="587"/>
        </w:trPr>
        <w:tc>
          <w:tcPr>
            <w:tcW w:w="1980" w:type="dxa"/>
            <w:tcBorders>
              <w:right w:val="nil"/>
            </w:tcBorders>
          </w:tcPr>
          <w:p w14:paraId="67F813C7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Last name:</w:t>
            </w:r>
          </w:p>
        </w:tc>
        <w:sdt>
          <w:sdtPr>
            <w:rPr>
              <w:szCs w:val="19"/>
            </w:rPr>
            <w:id w:val="-1755275504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2875" w:type="dxa"/>
                <w:tcBorders>
                  <w:left w:val="nil"/>
                  <w:right w:val="nil"/>
                </w:tcBorders>
              </w:tcPr>
              <w:p w14:paraId="331B9CA6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  <w:tc>
          <w:tcPr>
            <w:tcW w:w="1270" w:type="dxa"/>
            <w:tcBorders>
              <w:left w:val="nil"/>
              <w:right w:val="nil"/>
            </w:tcBorders>
          </w:tcPr>
          <w:p w14:paraId="45556099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First name:</w:t>
            </w:r>
          </w:p>
        </w:tc>
        <w:sdt>
          <w:sdtPr>
            <w:rPr>
              <w:szCs w:val="19"/>
            </w:rPr>
            <w:id w:val="-555629355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3574" w:type="dxa"/>
                <w:tcBorders>
                  <w:left w:val="nil"/>
                </w:tcBorders>
              </w:tcPr>
              <w:p w14:paraId="7767B4AE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F225D3" w:rsidRPr="00CB0534" w14:paraId="3812B45F" w14:textId="77777777" w:rsidTr="006F4FD9">
        <w:trPr>
          <w:trHeight w:val="597"/>
        </w:trPr>
        <w:tc>
          <w:tcPr>
            <w:tcW w:w="1980" w:type="dxa"/>
            <w:tcBorders>
              <w:right w:val="nil"/>
            </w:tcBorders>
          </w:tcPr>
          <w:p w14:paraId="6114F364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Email:</w:t>
            </w:r>
          </w:p>
        </w:tc>
        <w:sdt>
          <w:sdtPr>
            <w:rPr>
              <w:szCs w:val="19"/>
            </w:rPr>
            <w:id w:val="-1273398992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2875" w:type="dxa"/>
                <w:tcBorders>
                  <w:left w:val="nil"/>
                  <w:right w:val="nil"/>
                </w:tcBorders>
              </w:tcPr>
              <w:p w14:paraId="7BCA3477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  <w:tc>
          <w:tcPr>
            <w:tcW w:w="1270" w:type="dxa"/>
            <w:tcBorders>
              <w:left w:val="nil"/>
              <w:right w:val="nil"/>
            </w:tcBorders>
          </w:tcPr>
          <w:p w14:paraId="174BC413" w14:textId="756D074E" w:rsidR="00F225D3" w:rsidRPr="00642A90" w:rsidRDefault="00582CAB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</w:rPr>
              <w:t>Country of residence:</w:t>
            </w:r>
          </w:p>
        </w:tc>
        <w:sdt>
          <w:sdtPr>
            <w:rPr>
              <w:szCs w:val="19"/>
            </w:rPr>
            <w:id w:val="-187213288"/>
            <w:placeholder>
              <w:docPart w:val="5605E5E0AEF84FB69598D204515F14AF"/>
            </w:placeholder>
            <w:showingPlcHdr/>
          </w:sdtPr>
          <w:sdtEndPr/>
          <w:sdtContent>
            <w:tc>
              <w:tcPr>
                <w:tcW w:w="3574" w:type="dxa"/>
                <w:tcBorders>
                  <w:left w:val="nil"/>
                </w:tcBorders>
              </w:tcPr>
              <w:p w14:paraId="50ADD6B5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6F4FD9" w:rsidRPr="00CB0534" w14:paraId="2FB7CF44" w14:textId="77777777" w:rsidTr="00BC305D">
        <w:trPr>
          <w:trHeight w:val="597"/>
        </w:trPr>
        <w:tc>
          <w:tcPr>
            <w:tcW w:w="1980" w:type="dxa"/>
            <w:tcBorders>
              <w:right w:val="nil"/>
            </w:tcBorders>
          </w:tcPr>
          <w:p w14:paraId="6FB44F6A" w14:textId="68755CAB" w:rsidR="006F4FD9" w:rsidRPr="00642A90" w:rsidRDefault="006F4FD9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</w:rPr>
              <w:t xml:space="preserve">Current affiliations (employment and commitments) </w:t>
            </w:r>
          </w:p>
        </w:tc>
        <w:sdt>
          <w:sdtPr>
            <w:rPr>
              <w:szCs w:val="19"/>
            </w:rPr>
            <w:id w:val="-571653913"/>
            <w:placeholder>
              <w:docPart w:val="004B070A65ED444789D45D050F86AC2D"/>
            </w:placeholder>
            <w:showingPlcHdr/>
          </w:sdtPr>
          <w:sdtEndPr/>
          <w:sdtContent>
            <w:tc>
              <w:tcPr>
                <w:tcW w:w="7719" w:type="dxa"/>
                <w:gridSpan w:val="3"/>
                <w:tcBorders>
                  <w:left w:val="nil"/>
                </w:tcBorders>
              </w:tcPr>
              <w:p w14:paraId="2E9F48C7" w14:textId="18902C38" w:rsidR="006F4FD9" w:rsidRPr="006F4FD9" w:rsidRDefault="006F4FD9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</w:tbl>
    <w:p w14:paraId="409E7974" w14:textId="77777777" w:rsidR="00F225D3" w:rsidRPr="006F4FD9" w:rsidRDefault="00F225D3" w:rsidP="00F225D3">
      <w:pPr>
        <w:spacing w:line="260" w:lineRule="exact"/>
        <w:rPr>
          <w:rFonts w:eastAsia="Calibri"/>
          <w:szCs w:val="19"/>
          <w:lang w:val="de-DE"/>
        </w:rPr>
      </w:pPr>
    </w:p>
    <w:tbl>
      <w:tblPr>
        <w:tblStyle w:val="Tabellenraster5"/>
        <w:tblW w:w="9718" w:type="dxa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1701"/>
        <w:gridCol w:w="3486"/>
      </w:tblGrid>
      <w:tr w:rsidR="00F225D3" w:rsidRPr="00642A90" w14:paraId="727018D9" w14:textId="77777777" w:rsidTr="008B65CD">
        <w:trPr>
          <w:trHeight w:val="283"/>
        </w:trPr>
        <w:tc>
          <w:tcPr>
            <w:tcW w:w="9718" w:type="dxa"/>
            <w:gridSpan w:val="5"/>
            <w:shd w:val="clear" w:color="auto" w:fill="E7E6E6"/>
          </w:tcPr>
          <w:p w14:paraId="1AA621EC" w14:textId="77777777" w:rsidR="00F225D3" w:rsidRPr="00642A90" w:rsidRDefault="00F225D3" w:rsidP="008B65CD">
            <w:pPr>
              <w:spacing w:before="60" w:after="60" w:line="240" w:lineRule="auto"/>
              <w:rPr>
                <w:szCs w:val="19"/>
              </w:rPr>
            </w:pPr>
            <w:r w:rsidRPr="00642A90">
              <w:rPr>
                <w:b/>
                <w:bCs/>
                <w:szCs w:val="19"/>
              </w:rPr>
              <w:t>Details o</w:t>
            </w:r>
            <w:r>
              <w:rPr>
                <w:b/>
                <w:bCs/>
                <w:szCs w:val="19"/>
              </w:rPr>
              <w:t>n</w:t>
            </w:r>
            <w:r w:rsidRPr="00642A90">
              <w:rPr>
                <w:b/>
                <w:bCs/>
                <w:szCs w:val="19"/>
              </w:rPr>
              <w:t xml:space="preserve"> the Project</w:t>
            </w:r>
          </w:p>
        </w:tc>
      </w:tr>
      <w:tr w:rsidR="00F225D3" w:rsidRPr="00CB0534" w14:paraId="20F5E1B7" w14:textId="77777777" w:rsidTr="00582CAB">
        <w:trPr>
          <w:trHeight w:val="385"/>
        </w:trPr>
        <w:tc>
          <w:tcPr>
            <w:tcW w:w="4531" w:type="dxa"/>
            <w:gridSpan w:val="3"/>
            <w:tcBorders>
              <w:bottom w:val="single" w:sz="4" w:space="0" w:color="auto"/>
              <w:right w:val="nil"/>
            </w:tcBorders>
          </w:tcPr>
          <w:p w14:paraId="51762CED" w14:textId="6CCEB5D2" w:rsidR="00F225D3" w:rsidRPr="00A43475" w:rsidRDefault="00F225D3" w:rsidP="008B65CD">
            <w:pPr>
              <w:spacing w:line="260" w:lineRule="exact"/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 xml:space="preserve">Call: </w:t>
            </w:r>
            <w:r w:rsidR="00582CAB">
              <w:rPr>
                <w:szCs w:val="19"/>
                <w:lang w:val="en-US"/>
              </w:rPr>
              <w:t xml:space="preserve">                 </w:t>
            </w:r>
            <w:r w:rsidRPr="00A43475">
              <w:rPr>
                <w:szCs w:val="19"/>
                <w:lang w:val="en-US"/>
              </w:rPr>
              <w:t>MSCA-202</w:t>
            </w:r>
            <w:r w:rsidR="0017241B">
              <w:rPr>
                <w:szCs w:val="19"/>
                <w:lang w:val="en-US"/>
              </w:rPr>
              <w:t>6</w:t>
            </w:r>
            <w:r w:rsidR="00582CAB">
              <w:rPr>
                <w:szCs w:val="19"/>
                <w:lang w:val="en-US"/>
              </w:rPr>
              <w:t>-PF</w:t>
            </w:r>
          </w:p>
          <w:p w14:paraId="3DA64FBF" w14:textId="4B58A979" w:rsidR="00F225D3" w:rsidRPr="00A43475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 w:rsidRPr="00A43475">
              <w:rPr>
                <w:szCs w:val="19"/>
                <w:lang w:val="en-US"/>
              </w:rPr>
              <w:t xml:space="preserve">Call Deadline: </w:t>
            </w:r>
            <w:r w:rsidR="0017241B">
              <w:rPr>
                <w:szCs w:val="19"/>
                <w:lang w:val="en-US"/>
              </w:rPr>
              <w:t>09</w:t>
            </w:r>
            <w:r w:rsidRPr="00A43475">
              <w:rPr>
                <w:szCs w:val="19"/>
                <w:lang w:val="en-US"/>
              </w:rPr>
              <w:t xml:space="preserve"> S</w:t>
            </w:r>
            <w:r>
              <w:rPr>
                <w:szCs w:val="19"/>
                <w:lang w:val="en-US"/>
              </w:rPr>
              <w:t>eptember 202</w:t>
            </w:r>
            <w:r w:rsidR="0017241B">
              <w:rPr>
                <w:szCs w:val="19"/>
                <w:lang w:val="en-US"/>
              </w:rPr>
              <w:t>6</w:t>
            </w:r>
            <w:r>
              <w:rPr>
                <w:szCs w:val="19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304E2F73" w14:textId="612FC675" w:rsidR="00F225D3" w:rsidRPr="00A43475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O</w:t>
            </w:r>
            <w:r w:rsidR="00582CAB">
              <w:rPr>
                <w:szCs w:val="19"/>
                <w:lang w:val="en-US"/>
              </w:rPr>
              <w:t>E</w:t>
            </w:r>
            <w:r>
              <w:rPr>
                <w:szCs w:val="19"/>
                <w:lang w:val="en-US"/>
              </w:rPr>
              <w:t>AW Supervisor:</w:t>
            </w:r>
          </w:p>
        </w:tc>
        <w:sdt>
          <w:sdtPr>
            <w:rPr>
              <w:szCs w:val="19"/>
              <w:lang w:val="en-US"/>
            </w:rPr>
            <w:id w:val="117806497"/>
            <w:placeholder>
              <w:docPart w:val="E2314C7A9132443DB07D8F3677304850"/>
            </w:placeholder>
          </w:sdtPr>
          <w:sdtEndPr/>
          <w:sdtContent>
            <w:sdt>
              <w:sdtPr>
                <w:rPr>
                  <w:szCs w:val="19"/>
                  <w:lang w:val="en-US"/>
                </w:rPr>
                <w:id w:val="192815430"/>
                <w:placeholder>
                  <w:docPart w:val="C4833F42477C407389B81BCEAD89741B"/>
                </w:placeholder>
                <w:showingPlcHdr/>
                <w:text/>
              </w:sdtPr>
              <w:sdtEndPr>
                <w:rPr>
                  <w:lang w:val="en-GB"/>
                </w:rPr>
              </w:sdtEndPr>
              <w:sdtContent>
                <w:tc>
                  <w:tcPr>
                    <w:tcW w:w="3486" w:type="dxa"/>
                    <w:tcBorders>
                      <w:left w:val="nil"/>
                      <w:bottom w:val="single" w:sz="4" w:space="0" w:color="auto"/>
                    </w:tcBorders>
                  </w:tcPr>
                  <w:p w14:paraId="427F192E" w14:textId="77777777" w:rsidR="00F225D3" w:rsidRPr="00F225D3" w:rsidRDefault="00F225D3" w:rsidP="008B65CD">
                    <w:pPr>
                      <w:spacing w:line="240" w:lineRule="auto"/>
                      <w:rPr>
                        <w:szCs w:val="19"/>
                        <w:lang w:val="de-DE"/>
                      </w:rPr>
                    </w:pPr>
                    <w:r w:rsidRPr="007B2B2A">
                      <w:rPr>
                        <w:color w:val="808080"/>
                        <w:szCs w:val="19"/>
                        <w:lang w:val="de-DE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225D3" w:rsidRPr="00CB0534" w14:paraId="4602C08D" w14:textId="77777777" w:rsidTr="002A0190">
        <w:trPr>
          <w:trHeight w:val="385"/>
        </w:trPr>
        <w:tc>
          <w:tcPr>
            <w:tcW w:w="1980" w:type="dxa"/>
            <w:tcBorders>
              <w:bottom w:val="single" w:sz="4" w:space="0" w:color="auto"/>
              <w:right w:val="nil"/>
            </w:tcBorders>
          </w:tcPr>
          <w:p w14:paraId="13E0E174" w14:textId="77777777" w:rsidR="00F225D3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Acronym:</w:t>
            </w:r>
          </w:p>
          <w:p w14:paraId="3535ECEB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</w:p>
        </w:tc>
        <w:sdt>
          <w:sdtPr>
            <w:rPr>
              <w:szCs w:val="19"/>
            </w:rPr>
            <w:id w:val="837416569"/>
            <w:placeholder>
              <w:docPart w:val="5605E5E0AEF84FB69598D204515F14AF"/>
            </w:placeholder>
            <w:showingPlcHdr/>
            <w:text/>
          </w:sdtPr>
          <w:sdtEndPr/>
          <w:sdtContent>
            <w:tc>
              <w:tcPr>
                <w:tcW w:w="7738" w:type="dxa"/>
                <w:gridSpan w:val="4"/>
                <w:tcBorders>
                  <w:left w:val="nil"/>
                  <w:bottom w:val="single" w:sz="4" w:space="0" w:color="auto"/>
                </w:tcBorders>
              </w:tcPr>
              <w:p w14:paraId="70CEBBAD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F225D3" w:rsidRPr="00CB0534" w14:paraId="2EC42FA2" w14:textId="77777777" w:rsidTr="002A0190">
        <w:trPr>
          <w:trHeight w:val="385"/>
        </w:trPr>
        <w:tc>
          <w:tcPr>
            <w:tcW w:w="1980" w:type="dxa"/>
            <w:tcBorders>
              <w:bottom w:val="single" w:sz="4" w:space="0" w:color="auto"/>
              <w:right w:val="nil"/>
            </w:tcBorders>
          </w:tcPr>
          <w:p w14:paraId="72A1BFDB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Title:</w:t>
            </w:r>
          </w:p>
        </w:tc>
        <w:tc>
          <w:tcPr>
            <w:tcW w:w="7738" w:type="dxa"/>
            <w:gridSpan w:val="4"/>
            <w:tcBorders>
              <w:left w:val="nil"/>
              <w:bottom w:val="single" w:sz="4" w:space="0" w:color="auto"/>
            </w:tcBorders>
          </w:tcPr>
          <w:sdt>
            <w:sdtPr>
              <w:rPr>
                <w:szCs w:val="19"/>
              </w:rPr>
              <w:id w:val="-153681818"/>
              <w:placeholder>
                <w:docPart w:val="5605E5E0AEF84FB69598D204515F14AF"/>
              </w:placeholder>
              <w:showingPlcHdr/>
            </w:sdtPr>
            <w:sdtEndPr/>
            <w:sdtContent>
              <w:p w14:paraId="424A1E35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sdtContent>
          </w:sdt>
          <w:p w14:paraId="3075B597" w14:textId="77777777" w:rsidR="00F225D3" w:rsidRPr="00F225D3" w:rsidRDefault="00F225D3" w:rsidP="008B65CD">
            <w:pPr>
              <w:spacing w:line="240" w:lineRule="auto"/>
              <w:rPr>
                <w:szCs w:val="19"/>
                <w:lang w:val="de-DE"/>
              </w:rPr>
            </w:pPr>
          </w:p>
        </w:tc>
      </w:tr>
      <w:tr w:rsidR="00F225D3" w:rsidRPr="00F225D3" w14:paraId="075D056F" w14:textId="77777777" w:rsidTr="00750FAB">
        <w:trPr>
          <w:trHeight w:val="249"/>
        </w:trPr>
        <w:tc>
          <w:tcPr>
            <w:tcW w:w="353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9A035D" w14:textId="77777777" w:rsidR="002A0190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 w:rsidRPr="004272A9">
              <w:rPr>
                <w:szCs w:val="19"/>
                <w:lang w:val="en-US"/>
              </w:rPr>
              <w:t xml:space="preserve">Starting and end date </w:t>
            </w:r>
          </w:p>
          <w:p w14:paraId="5C246C26" w14:textId="77777777" w:rsidR="002A0190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 w:rsidRPr="004272A9">
              <w:rPr>
                <w:szCs w:val="19"/>
                <w:lang w:val="en-US"/>
              </w:rPr>
              <w:t>of the Incoming Fellowship in AT</w:t>
            </w:r>
            <w:r>
              <w:rPr>
                <w:szCs w:val="19"/>
                <w:lang w:val="en-US"/>
              </w:rPr>
              <w:t xml:space="preserve"> </w:t>
            </w:r>
          </w:p>
          <w:p w14:paraId="37642229" w14:textId="3B8598FA" w:rsidR="00F225D3" w:rsidRPr="004272A9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 xml:space="preserve">to prepare the MSCA-PF proposal </w:t>
            </w:r>
          </w:p>
        </w:tc>
        <w:sdt>
          <w:sdtPr>
            <w:rPr>
              <w:color w:val="808080"/>
              <w:szCs w:val="19"/>
              <w:lang w:val="de-DE"/>
            </w:rPr>
            <w:id w:val="-1417541806"/>
            <w:placeholder>
              <w:docPart w:val="5605E5E0AEF84FB69598D204515F14AF"/>
            </w:placeholder>
            <w:text/>
          </w:sdtPr>
          <w:sdtEndPr/>
          <w:sdtContent>
            <w:tc>
              <w:tcPr>
                <w:tcW w:w="6179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</w:tcBorders>
              </w:tcPr>
              <w:p w14:paraId="177F3D3D" w14:textId="57358D1C" w:rsidR="00F225D3" w:rsidRPr="00F225D3" w:rsidRDefault="0017241B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>
                  <w:rPr>
                    <w:color w:val="808080"/>
                    <w:szCs w:val="19"/>
                    <w:lang w:val="de-DE"/>
                  </w:rPr>
                  <w:t>XX</w:t>
                </w:r>
                <w:r w:rsidR="00F225D3" w:rsidRPr="00F225D3">
                  <w:rPr>
                    <w:color w:val="808080"/>
                    <w:szCs w:val="19"/>
                    <w:lang w:val="de-DE"/>
                  </w:rPr>
                  <w:t>.05.202</w:t>
                </w:r>
                <w:r>
                  <w:rPr>
                    <w:color w:val="808080"/>
                    <w:szCs w:val="19"/>
                    <w:lang w:val="de-DE"/>
                  </w:rPr>
                  <w:t>6</w:t>
                </w:r>
                <w:r w:rsidR="00F225D3" w:rsidRPr="00F225D3">
                  <w:rPr>
                    <w:color w:val="808080"/>
                    <w:szCs w:val="19"/>
                    <w:lang w:val="de-DE"/>
                  </w:rPr>
                  <w:t xml:space="preserve"> – XX.0X.202</w:t>
                </w:r>
                <w:r>
                  <w:rPr>
                    <w:color w:val="808080"/>
                    <w:szCs w:val="19"/>
                    <w:lang w:val="de-DE"/>
                  </w:rPr>
                  <w:t>6</w:t>
                </w:r>
                <w:r w:rsidR="00F225D3" w:rsidRPr="00F225D3">
                  <w:rPr>
                    <w:color w:val="808080"/>
                    <w:szCs w:val="19"/>
                    <w:lang w:val="de-DE"/>
                  </w:rPr>
                  <w:t>.</w:t>
                </w:r>
              </w:p>
            </w:tc>
          </w:sdtContent>
        </w:sdt>
      </w:tr>
    </w:tbl>
    <w:p w14:paraId="0BDA90D8" w14:textId="77777777" w:rsidR="006F4FD9" w:rsidRPr="00750FAB" w:rsidRDefault="006F4FD9" w:rsidP="00F225D3"/>
    <w:p w14:paraId="45889804" w14:textId="77777777" w:rsidR="006F4FD9" w:rsidRPr="00750FAB" w:rsidRDefault="006F4FD9" w:rsidP="00F225D3"/>
    <w:p w14:paraId="47106770" w14:textId="77777777" w:rsidR="006F4FD9" w:rsidRPr="00750FAB" w:rsidRDefault="006F4FD9" w:rsidP="00F225D3"/>
    <w:p w14:paraId="16A6369D" w14:textId="6257CB45" w:rsidR="00F225D3" w:rsidRPr="00750FAB" w:rsidRDefault="00F225D3" w:rsidP="00F225D3">
      <w:r w:rsidRPr="00750FAB">
        <w:br w:type="page"/>
      </w:r>
    </w:p>
    <w:tbl>
      <w:tblPr>
        <w:tblStyle w:val="Tabellenraster5"/>
        <w:tblW w:w="9718" w:type="dxa"/>
        <w:tblLook w:val="04A0" w:firstRow="1" w:lastRow="0" w:firstColumn="1" w:lastColumn="0" w:noHBand="0" w:noVBand="1"/>
      </w:tblPr>
      <w:tblGrid>
        <w:gridCol w:w="2466"/>
        <w:gridCol w:w="7252"/>
      </w:tblGrid>
      <w:tr w:rsidR="00F225D3" w:rsidRPr="00642A90" w14:paraId="64994063" w14:textId="77777777" w:rsidTr="008B65CD">
        <w:trPr>
          <w:trHeight w:val="363"/>
        </w:trPr>
        <w:tc>
          <w:tcPr>
            <w:tcW w:w="2466" w:type="dxa"/>
            <w:tcBorders>
              <w:top w:val="single" w:sz="4" w:space="0" w:color="auto"/>
              <w:right w:val="nil"/>
            </w:tcBorders>
          </w:tcPr>
          <w:p w14:paraId="0189DCDC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lastRenderedPageBreak/>
              <w:t>Abstract:</w:t>
            </w:r>
          </w:p>
        </w:tc>
        <w:tc>
          <w:tcPr>
            <w:tcW w:w="7252" w:type="dxa"/>
            <w:tcBorders>
              <w:top w:val="single" w:sz="4" w:space="0" w:color="auto"/>
              <w:left w:val="nil"/>
            </w:tcBorders>
          </w:tcPr>
          <w:p w14:paraId="20EAA3C3" w14:textId="77777777" w:rsidR="00F225D3" w:rsidRPr="00642A90" w:rsidRDefault="00F225D3" w:rsidP="008B65CD">
            <w:pPr>
              <w:spacing w:line="240" w:lineRule="auto"/>
              <w:rPr>
                <w:szCs w:val="19"/>
                <w:lang w:val="en-US"/>
              </w:rPr>
            </w:pPr>
            <w:r w:rsidRPr="00642A90">
              <w:rPr>
                <w:szCs w:val="19"/>
                <w:lang w:val="en-US"/>
              </w:rPr>
              <w:t>max. 250 words</w:t>
            </w:r>
          </w:p>
        </w:tc>
      </w:tr>
      <w:tr w:rsidR="00F225D3" w:rsidRPr="00642A90" w14:paraId="4A298C5C" w14:textId="77777777" w:rsidTr="008B65CD">
        <w:trPr>
          <w:trHeight w:val="324"/>
        </w:trPr>
        <w:sdt>
          <w:sdtPr>
            <w:rPr>
              <w:szCs w:val="19"/>
            </w:rPr>
            <w:id w:val="-1162231659"/>
            <w:placeholder>
              <w:docPart w:val="E2314C7A9132443DB07D8F3677304850"/>
            </w:placeholder>
          </w:sdtPr>
          <w:sdtEndPr/>
          <w:sdtContent>
            <w:tc>
              <w:tcPr>
                <w:tcW w:w="9718" w:type="dxa"/>
                <w:gridSpan w:val="2"/>
              </w:tcPr>
              <w:sdt>
                <w:sdtPr>
                  <w:rPr>
                    <w:szCs w:val="19"/>
                  </w:rPr>
                  <w:id w:val="-189447407"/>
                  <w:placeholder>
                    <w:docPart w:val="5B9E8256EE88429CB216B7DC43CC04AC"/>
                  </w:placeholder>
                  <w:showingPlcHdr/>
                  <w:text/>
                </w:sdtPr>
                <w:sdtEndPr/>
                <w:sdtContent>
                  <w:p w14:paraId="6648056B" w14:textId="77777777" w:rsidR="00F225D3" w:rsidRPr="00F225D3" w:rsidRDefault="00F225D3" w:rsidP="008B65CD">
                    <w:pPr>
                      <w:spacing w:line="240" w:lineRule="auto"/>
                      <w:rPr>
                        <w:szCs w:val="19"/>
                        <w:lang w:val="de-DE"/>
                      </w:rPr>
                    </w:pPr>
                    <w:r w:rsidRPr="00F225D3">
                      <w:rPr>
                        <w:color w:val="808080"/>
                        <w:szCs w:val="19"/>
                        <w:lang w:val="de-DE"/>
                      </w:rPr>
                      <w:t>Klicken Sie hier, um Text einzugeben.</w:t>
                    </w:r>
                  </w:p>
                </w:sdtContent>
              </w:sdt>
              <w:p w14:paraId="7404CE28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765D122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18150841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9EA65AC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304B834D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5BF8F8B6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96A52DA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EF9753F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313DC0F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BEE141F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2786DFF3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C4A3C53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6F92E31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06DF952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602B1BA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0691ED6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3BD0D1BB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550AD28B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1B3BEFA5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5655BEA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C840B14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0A9EDC2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213101B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05DB38C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55BDF699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73AA256B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16A71E8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BA0AAD2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DC61673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635823A6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75C8A78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438FE67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598482F8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4BA13DDC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03CEEBA1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343236A3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0566D912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</w:p>
              <w:p w14:paraId="55A23073" w14:textId="77777777" w:rsidR="00F225D3" w:rsidRPr="00364CBF" w:rsidRDefault="00F225D3" w:rsidP="008B65CD">
                <w:pPr>
                  <w:spacing w:line="240" w:lineRule="auto"/>
                  <w:rPr>
                    <w:szCs w:val="19"/>
                  </w:rPr>
                </w:pPr>
              </w:p>
            </w:tc>
          </w:sdtContent>
        </w:sdt>
      </w:tr>
      <w:tr w:rsidR="006F4FD9" w:rsidRPr="00642A90" w14:paraId="2FE17343" w14:textId="77777777" w:rsidTr="008B65CD">
        <w:trPr>
          <w:trHeight w:val="324"/>
        </w:trPr>
        <w:tc>
          <w:tcPr>
            <w:tcW w:w="9718" w:type="dxa"/>
            <w:gridSpan w:val="2"/>
          </w:tcPr>
          <w:p w14:paraId="55476B05" w14:textId="77777777" w:rsidR="006F4FD9" w:rsidRDefault="006F4FD9" w:rsidP="008B65CD">
            <w:pPr>
              <w:spacing w:line="240" w:lineRule="auto"/>
              <w:rPr>
                <w:szCs w:val="19"/>
              </w:rPr>
            </w:pPr>
          </w:p>
        </w:tc>
      </w:tr>
    </w:tbl>
    <w:p w14:paraId="36FA846F" w14:textId="77777777" w:rsidR="00F225D3" w:rsidRPr="00364CBF" w:rsidRDefault="00F225D3" w:rsidP="00F225D3">
      <w:pPr>
        <w:spacing w:line="240" w:lineRule="auto"/>
      </w:pPr>
    </w:p>
    <w:p w14:paraId="43B75617" w14:textId="77777777" w:rsidR="00F225D3" w:rsidRPr="00364CBF" w:rsidRDefault="00F225D3" w:rsidP="00F225D3">
      <w:pPr>
        <w:spacing w:line="240" w:lineRule="auto"/>
        <w:rPr>
          <w:b/>
          <w:bCs/>
          <w:sz w:val="20"/>
          <w:szCs w:val="20"/>
        </w:rPr>
      </w:pPr>
      <w:r w:rsidRPr="00364CBF">
        <w:rPr>
          <w:b/>
          <w:bCs/>
          <w:sz w:val="20"/>
          <w:szCs w:val="20"/>
        </w:rPr>
        <w:br w:type="page"/>
      </w:r>
    </w:p>
    <w:p w14:paraId="6B6E79EF" w14:textId="77777777" w:rsidR="00F225D3" w:rsidRPr="000831F5" w:rsidRDefault="00F225D3" w:rsidP="00F225D3">
      <w:pPr>
        <w:spacing w:line="260" w:lineRule="exact"/>
        <w:rPr>
          <w:rFonts w:eastAsia="Calibri"/>
          <w:szCs w:val="19"/>
        </w:rPr>
      </w:pPr>
    </w:p>
    <w:p w14:paraId="0848ADE7" w14:textId="77777777" w:rsidR="00F225D3" w:rsidRPr="000831F5" w:rsidRDefault="00F225D3" w:rsidP="00F225D3">
      <w:pPr>
        <w:spacing w:line="260" w:lineRule="exact"/>
        <w:rPr>
          <w:rFonts w:eastAsia="Calibri"/>
          <w:szCs w:val="19"/>
        </w:rPr>
      </w:pPr>
    </w:p>
    <w:tbl>
      <w:tblPr>
        <w:tblStyle w:val="Tabellenraster5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F225D3" w:rsidRPr="00243A64" w14:paraId="3ED5E273" w14:textId="77777777" w:rsidTr="00C919AF">
        <w:tc>
          <w:tcPr>
            <w:tcW w:w="9351" w:type="dxa"/>
            <w:gridSpan w:val="2"/>
            <w:tcBorders>
              <w:bottom w:val="nil"/>
            </w:tcBorders>
            <w:shd w:val="clear" w:color="auto" w:fill="E7E6E6"/>
          </w:tcPr>
          <w:p w14:paraId="674435EE" w14:textId="77777777" w:rsidR="00F225D3" w:rsidRPr="001666E1" w:rsidRDefault="00F225D3" w:rsidP="008B65CD">
            <w:pPr>
              <w:spacing w:before="60" w:line="240" w:lineRule="auto"/>
              <w:rPr>
                <w:szCs w:val="19"/>
                <w:lang w:val="en-US"/>
              </w:rPr>
            </w:pPr>
            <w:r w:rsidRPr="00484908">
              <w:rPr>
                <w:b/>
                <w:bCs/>
                <w:szCs w:val="19"/>
                <w:lang w:val="en-US"/>
              </w:rPr>
              <w:t>I, hereby declare the correctness and completeness of all information given above</w:t>
            </w:r>
          </w:p>
        </w:tc>
      </w:tr>
      <w:tr w:rsidR="00F225D3" w:rsidRPr="00A71169" w14:paraId="40E30135" w14:textId="77777777" w:rsidTr="00C919AF">
        <w:tc>
          <w:tcPr>
            <w:tcW w:w="9351" w:type="dxa"/>
            <w:gridSpan w:val="2"/>
          </w:tcPr>
          <w:p w14:paraId="09C3A01B" w14:textId="19429990" w:rsidR="00F225D3" w:rsidRPr="008801EB" w:rsidRDefault="00C11D03" w:rsidP="008B65CD">
            <w:pPr>
              <w:spacing w:before="120" w:line="240" w:lineRule="auto"/>
              <w:ind w:left="595" w:hanging="567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-22691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 w:rsidRPr="008801EB">
              <w:rPr>
                <w:szCs w:val="19"/>
                <w:lang w:val="en-US"/>
              </w:rPr>
              <w:tab/>
            </w:r>
            <w:r w:rsidR="00F225D3">
              <w:rPr>
                <w:rFonts w:cs="Arial"/>
                <w:szCs w:val="19"/>
                <w:lang w:val="en-US"/>
              </w:rPr>
              <w:t>Application form</w:t>
            </w:r>
            <w:r w:rsidR="00582CAB">
              <w:rPr>
                <w:rFonts w:cs="Arial"/>
                <w:szCs w:val="19"/>
                <w:lang w:val="en-US"/>
              </w:rPr>
              <w:t xml:space="preserve"> 2026</w:t>
            </w:r>
          </w:p>
          <w:p w14:paraId="30E1D3E5" w14:textId="0D609DA3" w:rsidR="00F225D3" w:rsidRPr="001450FE" w:rsidRDefault="00C11D03" w:rsidP="008B65CD">
            <w:pPr>
              <w:spacing w:before="120" w:line="240" w:lineRule="auto"/>
              <w:ind w:left="595" w:hanging="567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705992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 w:rsidRPr="001450FE">
              <w:rPr>
                <w:szCs w:val="19"/>
                <w:lang w:val="en-US"/>
              </w:rPr>
              <w:tab/>
              <w:t>CV in MSCA-PF temp</w:t>
            </w:r>
            <w:r w:rsidR="00F225D3">
              <w:rPr>
                <w:szCs w:val="19"/>
                <w:lang w:val="en-US"/>
              </w:rPr>
              <w:t>late</w:t>
            </w:r>
            <w:r w:rsidR="0017241B">
              <w:rPr>
                <w:szCs w:val="19"/>
                <w:lang w:val="en-US"/>
              </w:rPr>
              <w:t xml:space="preserve"> 2026</w:t>
            </w:r>
          </w:p>
          <w:p w14:paraId="628AD8D9" w14:textId="77777777" w:rsidR="00F225D3" w:rsidRDefault="00C11D03" w:rsidP="008B65CD">
            <w:pPr>
              <w:spacing w:before="120" w:line="240" w:lineRule="auto"/>
              <w:ind w:left="595" w:hanging="567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212095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>
              <w:rPr>
                <w:szCs w:val="19"/>
                <w:lang w:val="en-US"/>
              </w:rPr>
              <w:tab/>
              <w:t>Motivation video of maximum 60 seconds</w:t>
            </w:r>
          </w:p>
          <w:p w14:paraId="7D21CB60" w14:textId="773C11B1" w:rsidR="0017241B" w:rsidRDefault="00C11D03" w:rsidP="0017241B">
            <w:pPr>
              <w:spacing w:before="120" w:line="240" w:lineRule="auto"/>
              <w:ind w:left="595" w:hanging="567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58665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4E7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17241B">
              <w:rPr>
                <w:szCs w:val="19"/>
                <w:lang w:val="en-US"/>
              </w:rPr>
              <w:tab/>
            </w:r>
            <w:r w:rsidR="000E74BE">
              <w:rPr>
                <w:szCs w:val="19"/>
                <w:lang w:val="en-US"/>
              </w:rPr>
              <w:t xml:space="preserve">The Fellow </w:t>
            </w:r>
            <w:r w:rsidR="005F67CE">
              <w:rPr>
                <w:szCs w:val="19"/>
                <w:lang w:val="en-US"/>
              </w:rPr>
              <w:t>will register asap for and participate in the</w:t>
            </w:r>
            <w:r w:rsidR="0017241B">
              <w:rPr>
                <w:szCs w:val="19"/>
                <w:lang w:val="en-US"/>
              </w:rPr>
              <w:t xml:space="preserve"> </w:t>
            </w:r>
            <w:hyperlink r:id="rId13" w:history="1">
              <w:r w:rsidR="0017241B" w:rsidRPr="0017241B">
                <w:rPr>
                  <w:rStyle w:val="Hyperlink"/>
                  <w:szCs w:val="19"/>
                  <w:lang w:val="en-US"/>
                </w:rPr>
                <w:t>Online MSCA-PF Proposal Writing workshop by FFG</w:t>
              </w:r>
            </w:hyperlink>
            <w:r w:rsidR="0017241B">
              <w:rPr>
                <w:szCs w:val="19"/>
                <w:lang w:val="en-US"/>
              </w:rPr>
              <w:t xml:space="preserve"> (</w:t>
            </w:r>
            <w:r w:rsidR="006F6C83">
              <w:rPr>
                <w:szCs w:val="19"/>
                <w:lang w:val="en-US"/>
              </w:rPr>
              <w:t xml:space="preserve">5 &amp; </w:t>
            </w:r>
            <w:r w:rsidR="0017241B">
              <w:rPr>
                <w:szCs w:val="19"/>
                <w:lang w:val="en-US"/>
              </w:rPr>
              <w:t>7</w:t>
            </w:r>
            <w:r w:rsidR="005854E7">
              <w:rPr>
                <w:szCs w:val="19"/>
                <w:lang w:val="en-US"/>
              </w:rPr>
              <w:t xml:space="preserve"> May </w:t>
            </w:r>
            <w:r w:rsidR="0017241B">
              <w:rPr>
                <w:szCs w:val="19"/>
                <w:lang w:val="en-US"/>
              </w:rPr>
              <w:t>2026)</w:t>
            </w:r>
            <w:r w:rsidR="005854E7">
              <w:rPr>
                <w:szCs w:val="19"/>
                <w:lang w:val="en-US"/>
              </w:rPr>
              <w:t xml:space="preserve"> – registration open</w:t>
            </w:r>
            <w:r w:rsidR="00CB0534">
              <w:rPr>
                <w:szCs w:val="19"/>
                <w:lang w:val="en-US"/>
              </w:rPr>
              <w:t>ed</w:t>
            </w:r>
            <w:r w:rsidR="005854E7">
              <w:rPr>
                <w:szCs w:val="19"/>
                <w:lang w:val="en-US"/>
              </w:rPr>
              <w:t xml:space="preserve"> on 11 March 2026!</w:t>
            </w:r>
          </w:p>
          <w:p w14:paraId="03ADE2D0" w14:textId="5BBEF06A" w:rsidR="0017241B" w:rsidRPr="00642A90" w:rsidRDefault="00C11D03" w:rsidP="00C919AF">
            <w:pPr>
              <w:spacing w:before="120" w:line="240" w:lineRule="auto"/>
              <w:ind w:left="595" w:hanging="567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15527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4E7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5854E7">
              <w:rPr>
                <w:szCs w:val="19"/>
                <w:lang w:val="en-US"/>
              </w:rPr>
              <w:tab/>
              <w:t xml:space="preserve">The supervisor plans to participate in the MSCA online </w:t>
            </w:r>
            <w:hyperlink r:id="rId14" w:history="1">
              <w:r w:rsidR="005854E7">
                <w:rPr>
                  <w:rStyle w:val="Hyperlink"/>
                </w:rPr>
                <w:t>webi</w:t>
              </w:r>
              <w:r w:rsidR="005854E7">
                <w:rPr>
                  <w:rStyle w:val="Hyperlink"/>
                </w:rPr>
                <w:t>n</w:t>
              </w:r>
              <w:r w:rsidR="005854E7">
                <w:rPr>
                  <w:rStyle w:val="Hyperlink"/>
                </w:rPr>
                <w:t xml:space="preserve">ar for </w:t>
              </w:r>
              <w:r w:rsidR="005854E7" w:rsidRPr="005854E7">
                <w:rPr>
                  <w:rStyle w:val="Hyperlink"/>
                </w:rPr>
                <w:t>supervisor</w:t>
              </w:r>
              <w:r w:rsidR="005854E7">
                <w:rPr>
                  <w:rStyle w:val="Hyperlink"/>
                </w:rPr>
                <w:t>s offered</w:t>
              </w:r>
              <w:r w:rsidR="005854E7" w:rsidRPr="0017241B">
                <w:rPr>
                  <w:rStyle w:val="Hyperlink"/>
                  <w:szCs w:val="19"/>
                  <w:lang w:val="en-US"/>
                </w:rPr>
                <w:t xml:space="preserve"> by FFG</w:t>
              </w:r>
            </w:hyperlink>
            <w:r w:rsidR="005854E7">
              <w:rPr>
                <w:szCs w:val="19"/>
                <w:lang w:val="en-US"/>
              </w:rPr>
              <w:t xml:space="preserve"> (19 May 2026) - registration opens in March!</w:t>
            </w:r>
          </w:p>
        </w:tc>
      </w:tr>
      <w:tr w:rsidR="00F225D3" w:rsidRPr="00CB0534" w14:paraId="54905915" w14:textId="77777777" w:rsidTr="00C919AF">
        <w:trPr>
          <w:trHeight w:val="378"/>
        </w:trPr>
        <w:tc>
          <w:tcPr>
            <w:tcW w:w="2405" w:type="dxa"/>
          </w:tcPr>
          <w:p w14:paraId="5FB21835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Date:</w:t>
            </w:r>
          </w:p>
        </w:tc>
        <w:tc>
          <w:tcPr>
            <w:tcW w:w="6946" w:type="dxa"/>
          </w:tcPr>
          <w:sdt>
            <w:sdtPr>
              <w:rPr>
                <w:szCs w:val="19"/>
              </w:rPr>
              <w:id w:val="143248743"/>
              <w:placeholder>
                <w:docPart w:val="8AC21DF629614846A59D9468D66CDEF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14:paraId="0FE80EE6" w14:textId="0146CDBA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F225D3">
                  <w:rPr>
                    <w:color w:val="808080"/>
                    <w:szCs w:val="19"/>
                    <w:lang w:val="de-DE"/>
                  </w:rPr>
                  <w:t>Klicken Sie hier, um ein Datum einzugeben.</w:t>
                </w:r>
              </w:p>
            </w:sdtContent>
          </w:sdt>
        </w:tc>
      </w:tr>
      <w:tr w:rsidR="00C919AF" w:rsidRPr="00CB0534" w14:paraId="45E5044D" w14:textId="77777777" w:rsidTr="00C919AF">
        <w:trPr>
          <w:trHeight w:val="378"/>
        </w:trPr>
        <w:tc>
          <w:tcPr>
            <w:tcW w:w="2405" w:type="dxa"/>
          </w:tcPr>
          <w:p w14:paraId="09D5D0E7" w14:textId="523D6B9A" w:rsidR="00C919AF" w:rsidRPr="00642A90" w:rsidRDefault="00C919AF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  <w:lang w:val="de-DE"/>
              </w:rPr>
              <w:t xml:space="preserve">Name of </w:t>
            </w:r>
            <w:proofErr w:type="spellStart"/>
            <w:r>
              <w:rPr>
                <w:szCs w:val="19"/>
                <w:lang w:val="de-DE"/>
              </w:rPr>
              <w:t>supervisor</w:t>
            </w:r>
            <w:proofErr w:type="spellEnd"/>
            <w:r>
              <w:rPr>
                <w:szCs w:val="19"/>
                <w:lang w:val="de-DE"/>
              </w:rPr>
              <w:t>:</w:t>
            </w:r>
          </w:p>
        </w:tc>
        <w:sdt>
          <w:sdtPr>
            <w:rPr>
              <w:szCs w:val="19"/>
            </w:rPr>
            <w:id w:val="2070229903"/>
            <w:placeholder>
              <w:docPart w:val="98A8A77E0D71421287A436DA818EE927"/>
            </w:placeholder>
            <w:showingPlcHdr/>
            <w:text/>
          </w:sdtPr>
          <w:sdtEndPr/>
          <w:sdtContent>
            <w:tc>
              <w:tcPr>
                <w:tcW w:w="6946" w:type="dxa"/>
              </w:tcPr>
              <w:p w14:paraId="6ABBE8F6" w14:textId="20E21380" w:rsidR="00C919AF" w:rsidRPr="00C919AF" w:rsidRDefault="00C919AF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7B2B2A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F225D3" w:rsidRPr="00CB0534" w14:paraId="4C1551D8" w14:textId="77777777" w:rsidTr="00C919AF">
        <w:trPr>
          <w:trHeight w:val="331"/>
        </w:trPr>
        <w:tc>
          <w:tcPr>
            <w:tcW w:w="2405" w:type="dxa"/>
          </w:tcPr>
          <w:p w14:paraId="40B65811" w14:textId="47965361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 xml:space="preserve">Name </w:t>
            </w:r>
            <w:r w:rsidR="005F67CE">
              <w:rPr>
                <w:szCs w:val="19"/>
              </w:rPr>
              <w:t>of the f</w:t>
            </w:r>
            <w:r>
              <w:rPr>
                <w:szCs w:val="19"/>
              </w:rPr>
              <w:t>ellow</w:t>
            </w:r>
            <w:r w:rsidR="00582CAB">
              <w:rPr>
                <w:szCs w:val="19"/>
              </w:rPr>
              <w:t>:</w:t>
            </w:r>
          </w:p>
        </w:tc>
        <w:sdt>
          <w:sdtPr>
            <w:rPr>
              <w:szCs w:val="19"/>
            </w:rPr>
            <w:id w:val="163900486"/>
            <w:placeholder>
              <w:docPart w:val="5605E5E0AEF84FB69598D204515F14AF"/>
            </w:placeholder>
            <w:showingPlcHdr/>
            <w:text/>
          </w:sdtPr>
          <w:sdtEndPr/>
          <w:sdtContent>
            <w:tc>
              <w:tcPr>
                <w:tcW w:w="6946" w:type="dxa"/>
              </w:tcPr>
              <w:p w14:paraId="2E5D4B0F" w14:textId="77777777" w:rsidR="00F225D3" w:rsidRPr="00F225D3" w:rsidRDefault="00F225D3" w:rsidP="008B65CD">
                <w:pPr>
                  <w:spacing w:line="240" w:lineRule="auto"/>
                  <w:rPr>
                    <w:szCs w:val="19"/>
                    <w:lang w:val="de-DE"/>
                  </w:rPr>
                </w:pPr>
                <w:r w:rsidRPr="007B2B2A">
                  <w:rPr>
                    <w:color w:val="808080"/>
                    <w:szCs w:val="19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F225D3" w:rsidRPr="00CB0534" w14:paraId="20ECD39C" w14:textId="77777777" w:rsidTr="00C919AF">
        <w:trPr>
          <w:trHeight w:val="376"/>
        </w:trPr>
        <w:tc>
          <w:tcPr>
            <w:tcW w:w="2405" w:type="dxa"/>
          </w:tcPr>
          <w:p w14:paraId="3526D5B6" w14:textId="7213CD23" w:rsidR="00F225D3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szCs w:val="19"/>
              </w:rPr>
              <w:t>Signature</w:t>
            </w:r>
            <w:r>
              <w:rPr>
                <w:szCs w:val="19"/>
              </w:rPr>
              <w:t xml:space="preserve"> </w:t>
            </w:r>
            <w:r w:rsidR="005F67CE">
              <w:rPr>
                <w:szCs w:val="19"/>
              </w:rPr>
              <w:t>of the f</w:t>
            </w:r>
            <w:r>
              <w:rPr>
                <w:szCs w:val="19"/>
              </w:rPr>
              <w:t>ellow:</w:t>
            </w:r>
          </w:p>
          <w:p w14:paraId="68F1ABAD" w14:textId="59F78ABD" w:rsidR="0017241B" w:rsidRPr="00642A90" w:rsidRDefault="0017241B" w:rsidP="008B65CD">
            <w:pPr>
              <w:spacing w:line="240" w:lineRule="auto"/>
              <w:rPr>
                <w:szCs w:val="19"/>
              </w:rPr>
            </w:pPr>
          </w:p>
        </w:tc>
        <w:sdt>
          <w:sdtPr>
            <w:rPr>
              <w:szCs w:val="19"/>
            </w:rPr>
            <w:id w:val="1804335626"/>
            <w:placeholder>
              <w:docPart w:val="E2314C7A9132443DB07D8F3677304850"/>
            </w:placeholder>
          </w:sdtPr>
          <w:sdtEndPr/>
          <w:sdtContent>
            <w:sdt>
              <w:sdtPr>
                <w:rPr>
                  <w:szCs w:val="19"/>
                </w:rPr>
                <w:id w:val="1801731031"/>
                <w:placeholder>
                  <w:docPart w:val="7C2158F475EB48C6A6E5B1944F4D4A9C"/>
                </w:placeholder>
                <w:showingPlcHdr/>
                <w:text/>
              </w:sdtPr>
              <w:sdtEndPr/>
              <w:sdtContent>
                <w:tc>
                  <w:tcPr>
                    <w:tcW w:w="6946" w:type="dxa"/>
                  </w:tcPr>
                  <w:p w14:paraId="1A53EE62" w14:textId="77777777" w:rsidR="00F225D3" w:rsidRPr="00F225D3" w:rsidRDefault="00F225D3" w:rsidP="008B65CD">
                    <w:pPr>
                      <w:spacing w:line="240" w:lineRule="auto"/>
                      <w:rPr>
                        <w:szCs w:val="19"/>
                        <w:lang w:val="de-DE"/>
                      </w:rPr>
                    </w:pPr>
                    <w:r w:rsidRPr="00F225D3">
                      <w:rPr>
                        <w:color w:val="808080"/>
                        <w:szCs w:val="19"/>
                        <w:lang w:val="de-DE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C919AF" w:rsidRPr="00CB0534" w14:paraId="0CE46C00" w14:textId="77777777" w:rsidTr="00767CDB">
        <w:trPr>
          <w:trHeight w:val="376"/>
        </w:trPr>
        <w:tc>
          <w:tcPr>
            <w:tcW w:w="9351" w:type="dxa"/>
            <w:gridSpan w:val="2"/>
          </w:tcPr>
          <w:p w14:paraId="78310D9E" w14:textId="77777777" w:rsidR="00C919AF" w:rsidRPr="00CB0534" w:rsidRDefault="00C919AF" w:rsidP="008B65CD">
            <w:pPr>
              <w:spacing w:line="240" w:lineRule="auto"/>
              <w:rPr>
                <w:szCs w:val="19"/>
                <w:lang w:val="de-DE"/>
              </w:rPr>
            </w:pPr>
          </w:p>
        </w:tc>
      </w:tr>
      <w:tr w:rsidR="00C919AF" w:rsidRPr="00C919AF" w14:paraId="00411493" w14:textId="77777777" w:rsidTr="00C919AF">
        <w:trPr>
          <w:trHeight w:val="376"/>
        </w:trPr>
        <w:tc>
          <w:tcPr>
            <w:tcW w:w="9351" w:type="dxa"/>
            <w:gridSpan w:val="2"/>
            <w:shd w:val="clear" w:color="auto" w:fill="BFBFBF" w:themeFill="background1" w:themeFillShade="BF"/>
          </w:tcPr>
          <w:p w14:paraId="2747958D" w14:textId="29280DEE" w:rsidR="00C919AF" w:rsidRPr="00C919AF" w:rsidRDefault="00C919AF" w:rsidP="00C919AF">
            <w:pPr>
              <w:spacing w:line="240" w:lineRule="auto"/>
              <w:rPr>
                <w:szCs w:val="19"/>
              </w:rPr>
            </w:pPr>
            <w:r>
              <w:rPr>
                <w:b/>
                <w:bCs/>
                <w:szCs w:val="19"/>
                <w:lang w:val="en-US"/>
              </w:rPr>
              <w:t>To be filled in by the OEAW institute:</w:t>
            </w:r>
          </w:p>
        </w:tc>
      </w:tr>
      <w:tr w:rsidR="00C919AF" w:rsidRPr="00C919AF" w14:paraId="526CDD71" w14:textId="77777777" w:rsidTr="00C919AF">
        <w:trPr>
          <w:trHeight w:val="376"/>
        </w:trPr>
        <w:tc>
          <w:tcPr>
            <w:tcW w:w="9351" w:type="dxa"/>
            <w:gridSpan w:val="2"/>
          </w:tcPr>
          <w:p w14:paraId="08935EA9" w14:textId="77777777" w:rsidR="00C919AF" w:rsidRDefault="00C11D03" w:rsidP="00C919AF">
            <w:pPr>
              <w:spacing w:before="120" w:line="240" w:lineRule="auto"/>
              <w:ind w:left="317" w:hanging="289"/>
              <w:rPr>
                <w:rFonts w:eastAsia="Times New Roman"/>
                <w:sz w:val="24"/>
                <w:szCs w:val="24"/>
                <w:lang w:eastAsia="de-DE"/>
              </w:rPr>
            </w:pPr>
            <w:sdt>
              <w:sdtPr>
                <w:rPr>
                  <w:szCs w:val="19"/>
                  <w:lang w:val="en-US"/>
                </w:rPr>
                <w:id w:val="-130130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9AF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C919AF" w:rsidRPr="008801EB">
              <w:rPr>
                <w:szCs w:val="19"/>
                <w:lang w:val="en-US"/>
              </w:rPr>
              <w:tab/>
            </w:r>
            <w:r w:rsidR="00C919AF">
              <w:rPr>
                <w:rFonts w:eastAsia="Times New Roman"/>
                <w:sz w:val="24"/>
                <w:szCs w:val="24"/>
                <w:lang w:eastAsia="de-DE"/>
              </w:rPr>
              <w:t xml:space="preserve">Acknowledgement of </w:t>
            </w:r>
            <w:hyperlink r:id="rId15" w:history="1">
              <w:proofErr w:type="spellStart"/>
              <w:r w:rsidR="00C919AF">
                <w:rPr>
                  <w:rStyle w:val="Hyperlink"/>
                  <w:rFonts w:eastAsia="Times New Roman"/>
                  <w:sz w:val="24"/>
                  <w:szCs w:val="24"/>
                  <w:lang w:eastAsia="de-DE"/>
                </w:rPr>
                <w:t>OeAW</w:t>
              </w:r>
              <w:proofErr w:type="spellEnd"/>
              <w:r w:rsidR="00C919AF">
                <w:rPr>
                  <w:rStyle w:val="Hyperlink"/>
                  <w:rFonts w:eastAsia="Times New Roman"/>
                  <w:sz w:val="24"/>
                  <w:szCs w:val="24"/>
                  <w:lang w:eastAsia="de-DE"/>
                </w:rPr>
                <w:t xml:space="preserve"> Guide on Research Security in the International Context</w:t>
              </w:r>
            </w:hyperlink>
            <w:r w:rsidR="00C919AF">
              <w:rPr>
                <w:rFonts w:eastAsia="Times New Roman"/>
                <w:sz w:val="24"/>
                <w:szCs w:val="24"/>
                <w:lang w:eastAsia="de-DE"/>
              </w:rPr>
              <w:t xml:space="preserve"> and</w:t>
            </w:r>
          </w:p>
          <w:p w14:paraId="18A336D7" w14:textId="77777777" w:rsidR="00C919AF" w:rsidRPr="00750FAB" w:rsidRDefault="00C11D03" w:rsidP="00C919AF">
            <w:pPr>
              <w:spacing w:before="120" w:line="240" w:lineRule="auto"/>
              <w:ind w:left="317" w:hanging="289"/>
              <w:rPr>
                <w:rFonts w:eastAsia="Times New Roman"/>
                <w:sz w:val="24"/>
                <w:szCs w:val="24"/>
                <w:lang w:eastAsia="de-DE"/>
              </w:rPr>
            </w:pPr>
            <w:sdt>
              <w:sdtPr>
                <w:rPr>
                  <w:szCs w:val="19"/>
                  <w:lang w:val="en-US"/>
                </w:rPr>
                <w:id w:val="118856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9AF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C919AF" w:rsidRPr="008801EB">
              <w:rPr>
                <w:szCs w:val="19"/>
                <w:lang w:val="en-US"/>
              </w:rPr>
              <w:tab/>
            </w:r>
            <w:hyperlink r:id="rId16" w:history="1">
              <w:proofErr w:type="spellStart"/>
              <w:r w:rsidR="00C919AF" w:rsidRPr="00750FAB">
                <w:rPr>
                  <w:rStyle w:val="Hyperlink"/>
                  <w:rFonts w:eastAsia="Times New Roman"/>
                  <w:sz w:val="24"/>
                  <w:szCs w:val="24"/>
                  <w:lang w:eastAsia="de-DE"/>
                </w:rPr>
                <w:t>OeAW’s</w:t>
              </w:r>
              <w:proofErr w:type="spellEnd"/>
              <w:r w:rsidR="00C919AF" w:rsidRPr="00750FAB">
                <w:rPr>
                  <w:rStyle w:val="Hyperlink"/>
                  <w:rFonts w:eastAsia="Times New Roman"/>
                  <w:sz w:val="24"/>
                  <w:szCs w:val="24"/>
                  <w:lang w:eastAsia="de-DE"/>
                </w:rPr>
                <w:t xml:space="preserve"> Research Security Disclosure Requirements</w:t>
              </w:r>
            </w:hyperlink>
            <w:r w:rsidR="00C919AF" w:rsidRPr="00750FAB">
              <w:rPr>
                <w:rFonts w:eastAsia="Times New Roman"/>
                <w:sz w:val="24"/>
                <w:szCs w:val="24"/>
                <w:lang w:eastAsia="de-DE"/>
              </w:rPr>
              <w:t xml:space="preserve"> (in sensitive domains of knowledge)</w:t>
            </w:r>
          </w:p>
          <w:p w14:paraId="79FBF82D" w14:textId="77777777" w:rsidR="00C919AF" w:rsidRPr="00C919AF" w:rsidRDefault="00C919AF" w:rsidP="008B65CD">
            <w:pPr>
              <w:spacing w:line="240" w:lineRule="auto"/>
              <w:rPr>
                <w:szCs w:val="19"/>
              </w:rPr>
            </w:pPr>
          </w:p>
        </w:tc>
      </w:tr>
      <w:tr w:rsidR="00F225D3" w:rsidRPr="00CB0534" w14:paraId="6016F9C2" w14:textId="77777777" w:rsidTr="00C919AF">
        <w:trPr>
          <w:trHeight w:val="376"/>
        </w:trPr>
        <w:tc>
          <w:tcPr>
            <w:tcW w:w="2405" w:type="dxa"/>
          </w:tcPr>
          <w:p w14:paraId="75AB2A29" w14:textId="2F0716D2" w:rsidR="00F225D3" w:rsidRPr="00A71169" w:rsidRDefault="0017241B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</w:rPr>
              <w:t xml:space="preserve">Name </w:t>
            </w:r>
            <w:r w:rsidR="005F67CE">
              <w:rPr>
                <w:szCs w:val="19"/>
              </w:rPr>
              <w:t>of d</w:t>
            </w:r>
            <w:r>
              <w:rPr>
                <w:szCs w:val="19"/>
              </w:rPr>
              <w:t>irector</w:t>
            </w:r>
            <w:r w:rsidR="00F225D3">
              <w:rPr>
                <w:szCs w:val="19"/>
              </w:rPr>
              <w:t>:</w:t>
            </w:r>
          </w:p>
        </w:tc>
        <w:sdt>
          <w:sdtPr>
            <w:rPr>
              <w:szCs w:val="19"/>
            </w:rPr>
            <w:id w:val="1388461366"/>
            <w:placeholder>
              <w:docPart w:val="E2314C7A9132443DB07D8F3677304850"/>
            </w:placeholder>
          </w:sdtPr>
          <w:sdtEndPr/>
          <w:sdtContent>
            <w:sdt>
              <w:sdtPr>
                <w:rPr>
                  <w:szCs w:val="19"/>
                </w:rPr>
                <w:id w:val="1876506407"/>
                <w:placeholder>
                  <w:docPart w:val="D7357DB432D148F4A20EB6B4E3CB65B3"/>
                </w:placeholder>
                <w:showingPlcHdr/>
                <w:text/>
              </w:sdtPr>
              <w:sdtEndPr/>
              <w:sdtContent>
                <w:tc>
                  <w:tcPr>
                    <w:tcW w:w="6946" w:type="dxa"/>
                  </w:tcPr>
                  <w:p w14:paraId="427D684C" w14:textId="77777777" w:rsidR="00F225D3" w:rsidRPr="00F225D3" w:rsidRDefault="00F225D3" w:rsidP="008B65CD">
                    <w:pPr>
                      <w:spacing w:line="240" w:lineRule="auto"/>
                      <w:rPr>
                        <w:szCs w:val="19"/>
                        <w:lang w:val="de-DE"/>
                      </w:rPr>
                    </w:pPr>
                    <w:r w:rsidRPr="00F225D3">
                      <w:rPr>
                        <w:color w:val="808080"/>
                        <w:szCs w:val="19"/>
                        <w:lang w:val="de-DE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225D3" w:rsidRPr="00CB0534" w14:paraId="122A4F4B" w14:textId="77777777" w:rsidTr="00C919AF">
        <w:trPr>
          <w:trHeight w:val="376"/>
        </w:trPr>
        <w:tc>
          <w:tcPr>
            <w:tcW w:w="2405" w:type="dxa"/>
          </w:tcPr>
          <w:p w14:paraId="6C78729F" w14:textId="79D8CA8F" w:rsidR="0017241B" w:rsidRPr="00A71169" w:rsidRDefault="00F225D3" w:rsidP="008B65CD">
            <w:pPr>
              <w:spacing w:line="240" w:lineRule="auto"/>
              <w:rPr>
                <w:szCs w:val="19"/>
              </w:rPr>
            </w:pPr>
            <w:r>
              <w:rPr>
                <w:szCs w:val="19"/>
              </w:rPr>
              <w:t>Signature</w:t>
            </w:r>
            <w:r w:rsidR="00582CAB">
              <w:rPr>
                <w:szCs w:val="19"/>
              </w:rPr>
              <w:t xml:space="preserve"> </w:t>
            </w:r>
            <w:r w:rsidR="005F67CE">
              <w:rPr>
                <w:szCs w:val="19"/>
              </w:rPr>
              <w:t>of i</w:t>
            </w:r>
            <w:r w:rsidR="00582CAB">
              <w:rPr>
                <w:szCs w:val="19"/>
              </w:rPr>
              <w:t>nstitute</w:t>
            </w:r>
            <w:r w:rsidR="005F67CE">
              <w:rPr>
                <w:szCs w:val="19"/>
              </w:rPr>
              <w:t>’</w:t>
            </w:r>
            <w:r w:rsidR="00582CAB">
              <w:rPr>
                <w:szCs w:val="19"/>
              </w:rPr>
              <w:t>s</w:t>
            </w:r>
            <w:r>
              <w:rPr>
                <w:szCs w:val="19"/>
              </w:rPr>
              <w:t xml:space="preserve"> </w:t>
            </w:r>
            <w:r w:rsidR="005F67CE">
              <w:rPr>
                <w:szCs w:val="19"/>
              </w:rPr>
              <w:t>d</w:t>
            </w:r>
            <w:r>
              <w:rPr>
                <w:szCs w:val="19"/>
              </w:rPr>
              <w:t>irector:</w:t>
            </w:r>
          </w:p>
        </w:tc>
        <w:sdt>
          <w:sdtPr>
            <w:rPr>
              <w:szCs w:val="19"/>
            </w:rPr>
            <w:id w:val="675238728"/>
            <w:placeholder>
              <w:docPart w:val="E2314C7A9132443DB07D8F3677304850"/>
            </w:placeholder>
          </w:sdtPr>
          <w:sdtEndPr/>
          <w:sdtContent>
            <w:sdt>
              <w:sdtPr>
                <w:rPr>
                  <w:szCs w:val="19"/>
                </w:rPr>
                <w:id w:val="861483780"/>
                <w:placeholder>
                  <w:docPart w:val="1BA61022A52C4255ADA4D10569902E46"/>
                </w:placeholder>
                <w:showingPlcHdr/>
                <w:text/>
              </w:sdtPr>
              <w:sdtEndPr/>
              <w:sdtContent>
                <w:tc>
                  <w:tcPr>
                    <w:tcW w:w="6946" w:type="dxa"/>
                  </w:tcPr>
                  <w:p w14:paraId="63D23439" w14:textId="77777777" w:rsidR="00F225D3" w:rsidRPr="00F225D3" w:rsidRDefault="00F225D3" w:rsidP="008B65CD">
                    <w:pPr>
                      <w:spacing w:line="240" w:lineRule="auto"/>
                      <w:rPr>
                        <w:szCs w:val="19"/>
                        <w:lang w:val="de-DE"/>
                      </w:rPr>
                    </w:pPr>
                    <w:r w:rsidRPr="00F225D3">
                      <w:rPr>
                        <w:color w:val="808080"/>
                        <w:szCs w:val="19"/>
                        <w:lang w:val="de-DE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14:paraId="7C30A8E3" w14:textId="77777777" w:rsidR="00F225D3" w:rsidRPr="00F225D3" w:rsidRDefault="00F225D3" w:rsidP="00F225D3">
      <w:pPr>
        <w:spacing w:line="260" w:lineRule="exact"/>
        <w:rPr>
          <w:rFonts w:eastAsia="Calibri"/>
          <w:szCs w:val="19"/>
          <w:lang w:val="de-DE"/>
        </w:rPr>
      </w:pPr>
    </w:p>
    <w:p w14:paraId="71CC18F4" w14:textId="77777777" w:rsidR="00F225D3" w:rsidRPr="00F225D3" w:rsidRDefault="00F225D3" w:rsidP="00F225D3">
      <w:pPr>
        <w:spacing w:line="260" w:lineRule="exact"/>
        <w:rPr>
          <w:rFonts w:eastAsia="Calibri"/>
          <w:szCs w:val="19"/>
          <w:lang w:val="de-DE"/>
        </w:rPr>
      </w:pPr>
    </w:p>
    <w:p w14:paraId="3DE638A9" w14:textId="1FDF42EC" w:rsidR="00F225D3" w:rsidRPr="00DD39AF" w:rsidRDefault="00F225D3" w:rsidP="00F225D3">
      <w:pPr>
        <w:spacing w:line="260" w:lineRule="exact"/>
        <w:rPr>
          <w:rFonts w:eastAsia="Calibri"/>
          <w:szCs w:val="19"/>
        </w:rPr>
      </w:pPr>
      <w:r w:rsidRPr="004F64F2">
        <w:rPr>
          <w:rFonts w:eastAsia="Calibri"/>
          <w:b/>
          <w:szCs w:val="19"/>
        </w:rPr>
        <w:t>Confidentiality</w:t>
      </w:r>
      <w:r w:rsidRPr="004F64F2">
        <w:rPr>
          <w:rFonts w:eastAsia="Calibri"/>
          <w:szCs w:val="19"/>
        </w:rPr>
        <w:t>: The abstract</w:t>
      </w:r>
      <w:r w:rsidR="005854E7">
        <w:rPr>
          <w:rFonts w:eastAsia="Calibri"/>
          <w:szCs w:val="19"/>
        </w:rPr>
        <w:t xml:space="preserve">, </w:t>
      </w:r>
      <w:r>
        <w:rPr>
          <w:rFonts w:eastAsia="Calibri"/>
          <w:szCs w:val="19"/>
        </w:rPr>
        <w:t>CV</w:t>
      </w:r>
      <w:r w:rsidR="005854E7">
        <w:rPr>
          <w:rFonts w:eastAsia="Calibri"/>
          <w:szCs w:val="19"/>
        </w:rPr>
        <w:t xml:space="preserve"> and video clip</w:t>
      </w:r>
      <w:r w:rsidRPr="004F64F2">
        <w:rPr>
          <w:rFonts w:eastAsia="Calibri"/>
          <w:szCs w:val="19"/>
        </w:rPr>
        <w:t xml:space="preserve"> will be kept confidential</w:t>
      </w:r>
      <w:r>
        <w:rPr>
          <w:rFonts w:eastAsia="Calibri"/>
          <w:szCs w:val="19"/>
        </w:rPr>
        <w:t xml:space="preserve">. The MSCA-NCP and </w:t>
      </w:r>
      <w:r w:rsidR="005F67CE">
        <w:rPr>
          <w:rFonts w:eastAsia="Calibri"/>
          <w:szCs w:val="19"/>
        </w:rPr>
        <w:t xml:space="preserve">MSCA </w:t>
      </w:r>
      <w:r>
        <w:rPr>
          <w:rFonts w:eastAsia="Calibri"/>
          <w:szCs w:val="19"/>
        </w:rPr>
        <w:t xml:space="preserve">peers engaged by </w:t>
      </w:r>
      <w:proofErr w:type="spellStart"/>
      <w:r>
        <w:rPr>
          <w:rFonts w:eastAsia="Calibri"/>
          <w:szCs w:val="19"/>
        </w:rPr>
        <w:t>O</w:t>
      </w:r>
      <w:r w:rsidR="005F67CE">
        <w:rPr>
          <w:rFonts w:eastAsia="Calibri"/>
          <w:szCs w:val="19"/>
        </w:rPr>
        <w:t>e</w:t>
      </w:r>
      <w:r>
        <w:rPr>
          <w:rFonts w:eastAsia="Calibri"/>
          <w:szCs w:val="19"/>
        </w:rPr>
        <w:t>AW</w:t>
      </w:r>
      <w:proofErr w:type="spellEnd"/>
      <w:r>
        <w:rPr>
          <w:rFonts w:eastAsia="Calibri"/>
          <w:szCs w:val="19"/>
        </w:rPr>
        <w:t xml:space="preserve"> will have access to the abstract and CV.</w:t>
      </w:r>
    </w:p>
    <w:p w14:paraId="44187426" w14:textId="77777777" w:rsidR="00F225D3" w:rsidRPr="00F41F4C" w:rsidRDefault="00F225D3" w:rsidP="00F225D3">
      <w:pPr>
        <w:rPr>
          <w:b/>
          <w:lang w:val="en-US"/>
        </w:rPr>
      </w:pPr>
      <w:r w:rsidRPr="00B34750">
        <w:rPr>
          <w:b/>
          <w:color w:val="FF0000"/>
          <w:lang w:val="en-US"/>
        </w:rPr>
        <w:t>Data protection information for applicants</w:t>
      </w:r>
      <w:r w:rsidRPr="00681541">
        <w:rPr>
          <w:b/>
          <w:color w:val="FF0000"/>
          <w:lang w:val="en-US"/>
        </w:rPr>
        <w:t>:</w:t>
      </w:r>
      <w:r w:rsidRPr="001C12A4">
        <w:rPr>
          <w:b/>
          <w:lang w:val="en-US"/>
        </w:rPr>
        <w:t xml:space="preserve"> </w:t>
      </w:r>
      <w:hyperlink r:id="rId17" w:tgtFrame="_blank" w:history="1">
        <w:r w:rsidRPr="00DD39AF">
          <w:rPr>
            <w:rStyle w:val="Hyperlink"/>
            <w:color w:val="3D86FF" w:themeColor="text2" w:themeTint="99"/>
            <w:u w:val="single"/>
            <w:lang w:val="en-US"/>
          </w:rPr>
          <w:t>https://www.oeaw.ac.at/en/oeaw/data-protection/grants-fellowships-prizes</w:t>
        </w:r>
      </w:hyperlink>
    </w:p>
    <w:p w14:paraId="792CBDF4" w14:textId="77777777" w:rsidR="00F225D3" w:rsidRPr="00642A90" w:rsidRDefault="00F225D3" w:rsidP="00F225D3">
      <w:pPr>
        <w:spacing w:line="260" w:lineRule="exact"/>
        <w:rPr>
          <w:rFonts w:eastAsia="Calibri"/>
          <w:szCs w:val="19"/>
          <w:lang w:val="en-US"/>
        </w:rPr>
      </w:pPr>
    </w:p>
    <w:p w14:paraId="448025E9" w14:textId="77777777" w:rsidR="00F225D3" w:rsidRPr="00642A90" w:rsidRDefault="00F225D3" w:rsidP="00F225D3">
      <w:pPr>
        <w:spacing w:line="260" w:lineRule="exact"/>
        <w:rPr>
          <w:rFonts w:eastAsia="Calibri"/>
          <w:szCs w:val="19"/>
          <w:lang w:val="en-US"/>
        </w:rPr>
      </w:pPr>
    </w:p>
    <w:tbl>
      <w:tblPr>
        <w:tblStyle w:val="Tabellenraster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225D3" w:rsidRPr="00642A90" w14:paraId="1437486D" w14:textId="77777777" w:rsidTr="008B65CD">
        <w:tc>
          <w:tcPr>
            <w:tcW w:w="9060" w:type="dxa"/>
            <w:tcBorders>
              <w:bottom w:val="nil"/>
            </w:tcBorders>
            <w:shd w:val="clear" w:color="auto" w:fill="A6A6A6"/>
          </w:tcPr>
          <w:p w14:paraId="033B479F" w14:textId="77777777" w:rsidR="00F225D3" w:rsidRPr="00642A90" w:rsidRDefault="00F225D3" w:rsidP="008B65CD">
            <w:pPr>
              <w:spacing w:line="240" w:lineRule="auto"/>
              <w:rPr>
                <w:szCs w:val="19"/>
              </w:rPr>
            </w:pPr>
            <w:r w:rsidRPr="00642A90">
              <w:rPr>
                <w:b/>
                <w:bCs/>
                <w:szCs w:val="19"/>
              </w:rPr>
              <w:t>FOR INTERNAL USE ONLY</w:t>
            </w:r>
          </w:p>
        </w:tc>
      </w:tr>
      <w:tr w:rsidR="00F225D3" w:rsidRPr="00243A64" w14:paraId="7218DCA2" w14:textId="77777777" w:rsidTr="008B65CD">
        <w:tc>
          <w:tcPr>
            <w:tcW w:w="9060" w:type="dxa"/>
            <w:shd w:val="clear" w:color="auto" w:fill="E7E6E6"/>
          </w:tcPr>
          <w:p w14:paraId="27E230C7" w14:textId="5B118A01" w:rsidR="00F225D3" w:rsidRPr="00642A90" w:rsidRDefault="00C11D0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390934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 w:rsidRPr="00642A90">
              <w:rPr>
                <w:szCs w:val="19"/>
                <w:lang w:val="en-US"/>
              </w:rPr>
              <w:tab/>
            </w:r>
            <w:r w:rsidR="00F225D3">
              <w:rPr>
                <w:rFonts w:cs="Arial"/>
                <w:szCs w:val="19"/>
                <w:lang w:val="en-US"/>
              </w:rPr>
              <w:t>Application form</w:t>
            </w:r>
            <w:r w:rsidR="00582CAB">
              <w:rPr>
                <w:rFonts w:cs="Arial"/>
                <w:szCs w:val="19"/>
                <w:lang w:val="en-US"/>
              </w:rPr>
              <w:t xml:space="preserve"> 2026</w:t>
            </w:r>
          </w:p>
          <w:p w14:paraId="2B760F19" w14:textId="43AA92CB" w:rsidR="00F225D3" w:rsidRPr="001450FE" w:rsidRDefault="00C11D0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74099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 w:rsidRPr="001450FE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 w:rsidRPr="001450FE">
              <w:rPr>
                <w:szCs w:val="19"/>
                <w:lang w:val="en-US"/>
              </w:rPr>
              <w:tab/>
              <w:t>CV in MSCA-PF temp</w:t>
            </w:r>
            <w:r w:rsidR="00F225D3">
              <w:rPr>
                <w:szCs w:val="19"/>
                <w:lang w:val="en-US"/>
              </w:rPr>
              <w:t>late</w:t>
            </w:r>
            <w:r w:rsidR="0017241B">
              <w:rPr>
                <w:szCs w:val="19"/>
                <w:lang w:val="en-US"/>
              </w:rPr>
              <w:t xml:space="preserve"> 2026</w:t>
            </w:r>
          </w:p>
          <w:p w14:paraId="6B2DEC86" w14:textId="77777777" w:rsidR="00F225D3" w:rsidRDefault="00C11D0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-76376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>
                  <w:rPr>
                    <w:rFonts w:ascii="MS Gothic" w:eastAsia="MS Gothic" w:hAnsi="MS Gothic" w:hint="eastAsia"/>
                    <w:szCs w:val="19"/>
                    <w:lang w:val="en-US"/>
                  </w:rPr>
                  <w:t>☐</w:t>
                </w:r>
              </w:sdtContent>
            </w:sdt>
            <w:r w:rsidR="00F225D3" w:rsidRPr="00642A90">
              <w:rPr>
                <w:szCs w:val="19"/>
                <w:lang w:val="en-US"/>
              </w:rPr>
              <w:tab/>
            </w:r>
            <w:r w:rsidR="00F225D3">
              <w:rPr>
                <w:szCs w:val="19"/>
                <w:lang w:val="en-US"/>
              </w:rPr>
              <w:t>Video pitch</w:t>
            </w:r>
          </w:p>
          <w:p w14:paraId="5BD7C498" w14:textId="77777777" w:rsidR="00F225D3" w:rsidRDefault="00F225D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</w:p>
          <w:p w14:paraId="7F9DD50E" w14:textId="77777777" w:rsidR="00F225D3" w:rsidRDefault="00F225D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Date of confirmation DII/Grant Service:</w:t>
            </w:r>
          </w:p>
          <w:p w14:paraId="6503721E" w14:textId="77777777" w:rsidR="00F225D3" w:rsidRDefault="00F225D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 xml:space="preserve">Grant Service officer: </w:t>
            </w:r>
          </w:p>
          <w:p w14:paraId="503DE8CD" w14:textId="1829F0DD" w:rsidR="00F225D3" w:rsidRPr="00642A90" w:rsidRDefault="00C11D03" w:rsidP="008B65CD">
            <w:pPr>
              <w:spacing w:before="120" w:after="120" w:line="240" w:lineRule="auto"/>
              <w:rPr>
                <w:szCs w:val="19"/>
                <w:lang w:val="en-US"/>
              </w:rPr>
            </w:pPr>
            <w:sdt>
              <w:sdtPr>
                <w:rPr>
                  <w:szCs w:val="19"/>
                  <w:lang w:val="en-US"/>
                </w:rPr>
                <w:id w:val="-384948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25D3" w:rsidRPr="00642A90">
                  <w:rPr>
                    <w:rFonts w:ascii="Segoe UI Symbol" w:hAnsi="Segoe UI Symbol" w:cs="Segoe UI Symbol"/>
                    <w:szCs w:val="19"/>
                    <w:lang w:val="en-US"/>
                  </w:rPr>
                  <w:t>☐</w:t>
                </w:r>
              </w:sdtContent>
            </w:sdt>
            <w:r w:rsidR="00F225D3">
              <w:rPr>
                <w:szCs w:val="19"/>
                <w:lang w:val="en-US"/>
              </w:rPr>
              <w:t xml:space="preserve"> </w:t>
            </w:r>
            <w:r w:rsidR="00F225D3">
              <w:rPr>
                <w:szCs w:val="19"/>
                <w:lang w:val="en-US"/>
              </w:rPr>
              <w:tab/>
              <w:t xml:space="preserve">Confirmation letter sent </w:t>
            </w:r>
            <w:r w:rsidR="005F67CE">
              <w:rPr>
                <w:szCs w:val="19"/>
                <w:lang w:val="en-US"/>
              </w:rPr>
              <w:t xml:space="preserve">to </w:t>
            </w:r>
            <w:r w:rsidR="00F225D3">
              <w:rPr>
                <w:szCs w:val="19"/>
                <w:lang w:val="en-US"/>
              </w:rPr>
              <w:t>fellow and institute</w:t>
            </w:r>
          </w:p>
        </w:tc>
      </w:tr>
    </w:tbl>
    <w:p w14:paraId="3879A4A1" w14:textId="77777777" w:rsidR="00F225D3" w:rsidRPr="00F225D3" w:rsidRDefault="00F225D3" w:rsidP="007D3224">
      <w:pPr>
        <w:pStyle w:val="Subject"/>
        <w:rPr>
          <w:lang w:val="en-US"/>
        </w:rPr>
      </w:pPr>
    </w:p>
    <w:sectPr w:rsidR="00F225D3" w:rsidRPr="00F225D3" w:rsidSect="00174C70">
      <w:type w:val="continuous"/>
      <w:pgSz w:w="11906" w:h="16838"/>
      <w:pgMar w:top="1021" w:right="1418" w:bottom="1701" w:left="1418" w:header="397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3207B" w14:textId="77777777" w:rsidR="007D3224" w:rsidRDefault="007D3224" w:rsidP="005862A6">
      <w:r>
        <w:separator/>
      </w:r>
    </w:p>
  </w:endnote>
  <w:endnote w:type="continuationSeparator" w:id="0">
    <w:p w14:paraId="0009E5C4" w14:textId="77777777" w:rsidR="007D3224" w:rsidRDefault="007D3224" w:rsidP="0058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688D6B-4AD1-4F5B-9E83-5F7B1C89B0C0}"/>
    <w:embedBold r:id="rId2" w:fontKey="{70E7AE65-6645-466D-BC48-B25527E56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imson Pro">
    <w:panose1 w:val="00000000000000000000"/>
    <w:charset w:val="00"/>
    <w:family w:val="auto"/>
    <w:pitch w:val="variable"/>
    <w:sig w:usb0="A00000FF" w:usb1="5000E04B" w:usb2="00000000" w:usb3="00000000" w:csb0="00000193" w:csb1="00000000"/>
    <w:embedRegular r:id="rId3" w:fontKey="{B4E7B7D6-1E32-4312-B6C1-248D6FCB2960}"/>
    <w:embedBold r:id="rId4" w:fontKey="{43C3A481-8808-4072-A17B-2E839B6664E7}"/>
    <w:embedItalic r:id="rId5" w:fontKey="{E7192F8A-8D54-4DBC-B4F4-BE51115231D1}"/>
    <w:embedBoldItalic r:id="rId6" w:fontKey="{E69CAA95-FB7A-40C0-9545-C1565544DFAB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7" w:fontKey="{4CDAA914-60F8-4384-A503-CEF02C18752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2714C574-C235-41C7-A709-6BBEDBE118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FDF739D-92A6-4A68-8985-63BE74DD7C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subsetted="1" w:fontKey="{0098A8CA-72AA-4FF7-976C-700E9B321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195207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5ACC184" w14:textId="77777777" w:rsidR="001A2F4E" w:rsidRDefault="001A2F4E" w:rsidP="005862A6">
            <w:pPr>
              <w:pStyle w:val="Fuzeile"/>
            </w:pPr>
            <w:r w:rsidRPr="001A2F4E">
              <w:fldChar w:fldCharType="begin"/>
            </w:r>
            <w:r w:rsidRPr="001A2F4E">
              <w:instrText>PAGE</w:instrText>
            </w:r>
            <w:r w:rsidRPr="001A2F4E">
              <w:fldChar w:fldCharType="separate"/>
            </w:r>
            <w:r w:rsidRPr="001A2F4E">
              <w:t>2</w:t>
            </w:r>
            <w:r w:rsidRPr="001A2F4E">
              <w:fldChar w:fldCharType="end"/>
            </w:r>
            <w:r>
              <w:t xml:space="preserve"> / </w:t>
            </w:r>
            <w:r w:rsidRPr="001A2F4E">
              <w:fldChar w:fldCharType="begin"/>
            </w:r>
            <w:r w:rsidRPr="001A2F4E">
              <w:instrText>NUMPAGES</w:instrText>
            </w:r>
            <w:r w:rsidRPr="001A2F4E">
              <w:fldChar w:fldCharType="separate"/>
            </w:r>
            <w:r w:rsidRPr="001A2F4E">
              <w:t>2</w:t>
            </w:r>
            <w:r w:rsidRPr="001A2F4E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tblpY="14482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20" w:firstRow="1" w:lastRow="0" w:firstColumn="0" w:lastColumn="0" w:noHBand="1" w:noVBand="1"/>
    </w:tblPr>
    <w:tblGrid>
      <w:gridCol w:w="2323"/>
      <w:gridCol w:w="2227"/>
      <w:gridCol w:w="4520"/>
    </w:tblGrid>
    <w:sdt>
      <w:sdtPr>
        <w:id w:val="-550686619"/>
        <w:lock w:val="sdtContentLocked"/>
        <w:placeholder>
          <w:docPart w:val="5605E5E0AEF84FB69598D204515F14AF"/>
        </w:placeholder>
        <w:group/>
      </w:sdtPr>
      <w:sdtEndPr/>
      <w:sdtContent>
        <w:tr w:rsidR="00CC21A7" w:rsidRPr="00532EA4" w14:paraId="15404E38" w14:textId="77777777" w:rsidTr="009E7B3B">
          <w:trPr>
            <w:trHeight w:val="567"/>
          </w:trPr>
          <w:tc>
            <w:tcPr>
              <w:tcW w:w="2325" w:type="dxa"/>
            </w:tcPr>
            <w:p w14:paraId="5E96D5CC" w14:textId="77777777" w:rsidR="0052124F" w:rsidRDefault="0052124F" w:rsidP="009E7B3B">
              <w:pPr>
                <w:pStyle w:val="Senderdetails"/>
              </w:pPr>
              <w:r>
                <w:t>Austrian Academy of Sciences</w:t>
              </w:r>
            </w:p>
            <w:p w14:paraId="5B94D63D" w14:textId="77777777" w:rsidR="0052124F" w:rsidRDefault="0052124F" w:rsidP="009E7B3B">
              <w:pPr>
                <w:pStyle w:val="Senderdetails"/>
              </w:pPr>
              <w:r>
                <w:t>Grant Service</w:t>
              </w:r>
            </w:p>
            <w:p w14:paraId="77EBC7E9" w14:textId="77777777" w:rsidR="0052124F" w:rsidRDefault="0052124F" w:rsidP="009E7B3B">
              <w:pPr>
                <w:pStyle w:val="Senderdetails"/>
              </w:pPr>
              <w:r>
                <w:t>Dr. Ignaz Seipel-Platz 2</w:t>
              </w:r>
            </w:p>
            <w:p w14:paraId="2B61291C" w14:textId="77777777" w:rsidR="00CC21A7" w:rsidRPr="00646FE4" w:rsidRDefault="0052124F" w:rsidP="009E7B3B">
              <w:pPr>
                <w:pStyle w:val="Senderdetails"/>
              </w:pPr>
              <w:r>
                <w:t>1010 Vienna, Austria</w:t>
              </w:r>
            </w:p>
          </w:tc>
          <w:tc>
            <w:tcPr>
              <w:tcW w:w="2228" w:type="dxa"/>
            </w:tcPr>
            <w:p w14:paraId="4972ED90" w14:textId="77777777" w:rsidR="0052124F" w:rsidRDefault="0052124F" w:rsidP="009E7B3B">
              <w:pPr>
                <w:pStyle w:val="Senderdetails"/>
              </w:pPr>
              <w:r>
                <w:t>T +43 1 51581-3269</w:t>
              </w:r>
            </w:p>
            <w:p w14:paraId="591097B6" w14:textId="77777777" w:rsidR="0052124F" w:rsidRDefault="00C11D03" w:rsidP="009E7B3B">
              <w:pPr>
                <w:pStyle w:val="Senderdetails"/>
              </w:pPr>
              <w:hyperlink r:id="rId1" w:history="1">
                <w:r w:rsidR="0052124F" w:rsidRPr="00BA0E62">
                  <w:rPr>
                    <w:rStyle w:val="Hyperlink"/>
                  </w:rPr>
                  <w:t>grantservice@oeaw.ac.at</w:t>
                </w:r>
              </w:hyperlink>
            </w:p>
            <w:p w14:paraId="6C98F842" w14:textId="77777777" w:rsidR="00CC21A7" w:rsidRPr="001A1CC3" w:rsidRDefault="00C11D03" w:rsidP="009E7B3B">
              <w:pPr>
                <w:pStyle w:val="Senderdetails"/>
                <w:rPr>
                  <w:rStyle w:val="Hyperlink"/>
                </w:rPr>
              </w:pPr>
              <w:hyperlink r:id="rId2" w:history="1">
                <w:r w:rsidR="00CC21A7" w:rsidRPr="001A1CC3">
                  <w:rPr>
                    <w:rStyle w:val="Hyperlink"/>
                  </w:rPr>
                  <w:t>oeaw.ac.at</w:t>
                </w:r>
              </w:hyperlink>
            </w:p>
          </w:tc>
          <w:tc>
            <w:tcPr>
              <w:tcW w:w="4524" w:type="dxa"/>
            </w:tcPr>
            <w:p w14:paraId="4378DF55" w14:textId="77777777" w:rsidR="0052124F" w:rsidRDefault="0052124F" w:rsidP="009E7B3B">
              <w:pPr>
                <w:pStyle w:val="Senderdetails"/>
              </w:pPr>
              <w:r>
                <w:t>IBAN: AT54 1100 0002 6265 0519</w:t>
              </w:r>
            </w:p>
            <w:p w14:paraId="0F1C9454" w14:textId="77777777" w:rsidR="0052124F" w:rsidRDefault="0052124F" w:rsidP="009E7B3B">
              <w:pPr>
                <w:pStyle w:val="Senderdetails"/>
              </w:pPr>
              <w:r>
                <w:t>BIC: BKAUATWW</w:t>
              </w:r>
            </w:p>
            <w:p w14:paraId="567302D3" w14:textId="77777777" w:rsidR="00CC21A7" w:rsidRDefault="0052124F" w:rsidP="009E7B3B">
              <w:pPr>
                <w:pStyle w:val="Senderdetails"/>
              </w:pPr>
              <w:r>
                <w:t>VAT: ATU37116303</w:t>
              </w:r>
            </w:p>
          </w:tc>
        </w:tr>
      </w:sdtContent>
    </w:sdt>
  </w:tbl>
  <w:p w14:paraId="5F056D98" w14:textId="77777777" w:rsidR="00771B92" w:rsidRPr="00C40FF6" w:rsidRDefault="00771B92" w:rsidP="005862A6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684FA" w14:textId="77777777" w:rsidR="007D3224" w:rsidRDefault="007D3224" w:rsidP="005862A6">
      <w:r>
        <w:separator/>
      </w:r>
    </w:p>
  </w:footnote>
  <w:footnote w:type="continuationSeparator" w:id="0">
    <w:p w14:paraId="2E884A41" w14:textId="77777777" w:rsidR="007D3224" w:rsidRDefault="007D3224" w:rsidP="0058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1005649"/>
      <w:lock w:val="sdtContentLocked"/>
      <w:placeholder>
        <w:docPart w:val="5605E5E0AEF84FB69598D204515F14AF"/>
      </w:placeholder>
      <w:group/>
    </w:sdtPr>
    <w:sdtEndPr/>
    <w:sdtContent>
      <w:p w14:paraId="2F853368" w14:textId="77777777" w:rsidR="001A2F4E" w:rsidRDefault="0052124F" w:rsidP="005862A6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65407" behindDoc="0" locked="1" layoutInCell="1" allowOverlap="1" wp14:anchorId="4145803E" wp14:editId="2255AEC8">
              <wp:simplePos x="0" y="0"/>
              <wp:positionH relativeFrom="page">
                <wp:posOffset>900430</wp:posOffset>
              </wp:positionH>
              <wp:positionV relativeFrom="page">
                <wp:posOffset>414020</wp:posOffset>
              </wp:positionV>
              <wp:extent cx="2570400" cy="633600"/>
              <wp:effectExtent l="0" t="0" r="1905" b="0"/>
              <wp:wrapNone/>
              <wp:docPr id="2097864427" name="ÖAW Logo" descr="The image shows the logo of the Austrian Academy of Sciences (ÖAW)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7864427" name="ÖAW Logo" descr="The image shows the logo of the Austrian Academy of Sciences (ÖAW).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70400" cy="633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71B67"/>
    <w:multiLevelType w:val="hybridMultilevel"/>
    <w:tmpl w:val="04AC80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87527"/>
    <w:multiLevelType w:val="hybridMultilevel"/>
    <w:tmpl w:val="AC36087A"/>
    <w:lvl w:ilvl="0" w:tplc="DC4E1F6A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lGNaIRYMDdX2CKqhlc1nYQpO5INw8tmzvWlHpw2+1m2aU/nJZR7FaAS3QX7e/+UQLISolHaooucEi2KnDkJiQ==" w:salt="d0oCBhlpM8dJiRACa9hMXg==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224"/>
    <w:rsid w:val="00006C03"/>
    <w:rsid w:val="00035830"/>
    <w:rsid w:val="00040288"/>
    <w:rsid w:val="00042061"/>
    <w:rsid w:val="000534EF"/>
    <w:rsid w:val="000540CF"/>
    <w:rsid w:val="000A3E31"/>
    <w:rsid w:val="000E5CEB"/>
    <w:rsid w:val="000E74BE"/>
    <w:rsid w:val="00153802"/>
    <w:rsid w:val="0017241B"/>
    <w:rsid w:val="00174C70"/>
    <w:rsid w:val="0018345C"/>
    <w:rsid w:val="001A14C3"/>
    <w:rsid w:val="001A1CC3"/>
    <w:rsid w:val="001A2F4E"/>
    <w:rsid w:val="001E3F54"/>
    <w:rsid w:val="001E6AEA"/>
    <w:rsid w:val="00223A1B"/>
    <w:rsid w:val="00247608"/>
    <w:rsid w:val="00273701"/>
    <w:rsid w:val="00292C55"/>
    <w:rsid w:val="002A0190"/>
    <w:rsid w:val="002A5CBC"/>
    <w:rsid w:val="002A6368"/>
    <w:rsid w:val="002C6F20"/>
    <w:rsid w:val="002D5726"/>
    <w:rsid w:val="002D69E6"/>
    <w:rsid w:val="002E69DF"/>
    <w:rsid w:val="00302A79"/>
    <w:rsid w:val="0033738C"/>
    <w:rsid w:val="003457D0"/>
    <w:rsid w:val="00345A97"/>
    <w:rsid w:val="003464D9"/>
    <w:rsid w:val="00352EF8"/>
    <w:rsid w:val="00353A4E"/>
    <w:rsid w:val="003660FB"/>
    <w:rsid w:val="003B33EA"/>
    <w:rsid w:val="003C240E"/>
    <w:rsid w:val="003E5F8D"/>
    <w:rsid w:val="003E76B9"/>
    <w:rsid w:val="00430142"/>
    <w:rsid w:val="0043015F"/>
    <w:rsid w:val="0047031B"/>
    <w:rsid w:val="004E4F9F"/>
    <w:rsid w:val="004F0F25"/>
    <w:rsid w:val="004F2312"/>
    <w:rsid w:val="005021AE"/>
    <w:rsid w:val="0052124F"/>
    <w:rsid w:val="00532EA4"/>
    <w:rsid w:val="00582A8E"/>
    <w:rsid w:val="00582CAB"/>
    <w:rsid w:val="005854E7"/>
    <w:rsid w:val="005862A6"/>
    <w:rsid w:val="005B08F2"/>
    <w:rsid w:val="005E15D5"/>
    <w:rsid w:val="005E1F21"/>
    <w:rsid w:val="005F67CE"/>
    <w:rsid w:val="006057AB"/>
    <w:rsid w:val="0062018C"/>
    <w:rsid w:val="00646FE4"/>
    <w:rsid w:val="00647C57"/>
    <w:rsid w:val="006801E4"/>
    <w:rsid w:val="006903CD"/>
    <w:rsid w:val="006D2597"/>
    <w:rsid w:val="006D7AB0"/>
    <w:rsid w:val="006F4FD9"/>
    <w:rsid w:val="006F6C83"/>
    <w:rsid w:val="007012CC"/>
    <w:rsid w:val="00703480"/>
    <w:rsid w:val="0072097D"/>
    <w:rsid w:val="00750FAB"/>
    <w:rsid w:val="00771B92"/>
    <w:rsid w:val="00796592"/>
    <w:rsid w:val="007A0B6E"/>
    <w:rsid w:val="007A2735"/>
    <w:rsid w:val="007B2B2A"/>
    <w:rsid w:val="007D3224"/>
    <w:rsid w:val="007E20B9"/>
    <w:rsid w:val="00823221"/>
    <w:rsid w:val="00830945"/>
    <w:rsid w:val="0084401F"/>
    <w:rsid w:val="00844EC3"/>
    <w:rsid w:val="008500E9"/>
    <w:rsid w:val="0087293E"/>
    <w:rsid w:val="00875840"/>
    <w:rsid w:val="008A3CDC"/>
    <w:rsid w:val="008C586A"/>
    <w:rsid w:val="008E36A7"/>
    <w:rsid w:val="009071C8"/>
    <w:rsid w:val="00967559"/>
    <w:rsid w:val="009803E2"/>
    <w:rsid w:val="009A6C82"/>
    <w:rsid w:val="009B5166"/>
    <w:rsid w:val="009D6F56"/>
    <w:rsid w:val="009E00D4"/>
    <w:rsid w:val="009E7B3B"/>
    <w:rsid w:val="00A36D25"/>
    <w:rsid w:val="00A4203B"/>
    <w:rsid w:val="00A64A67"/>
    <w:rsid w:val="00A70CFC"/>
    <w:rsid w:val="00AB187A"/>
    <w:rsid w:val="00AB68C8"/>
    <w:rsid w:val="00B133B1"/>
    <w:rsid w:val="00B74F46"/>
    <w:rsid w:val="00B95524"/>
    <w:rsid w:val="00BA1645"/>
    <w:rsid w:val="00BB7480"/>
    <w:rsid w:val="00BF6798"/>
    <w:rsid w:val="00C11D03"/>
    <w:rsid w:val="00C342EA"/>
    <w:rsid w:val="00C40FF6"/>
    <w:rsid w:val="00C919AF"/>
    <w:rsid w:val="00CB0534"/>
    <w:rsid w:val="00CC21A7"/>
    <w:rsid w:val="00CE6A65"/>
    <w:rsid w:val="00D06E5F"/>
    <w:rsid w:val="00D14A0D"/>
    <w:rsid w:val="00D2042B"/>
    <w:rsid w:val="00D600AD"/>
    <w:rsid w:val="00D77128"/>
    <w:rsid w:val="00D84F34"/>
    <w:rsid w:val="00D9623A"/>
    <w:rsid w:val="00DB3EB3"/>
    <w:rsid w:val="00DC0675"/>
    <w:rsid w:val="00DC7C67"/>
    <w:rsid w:val="00DF5752"/>
    <w:rsid w:val="00E33950"/>
    <w:rsid w:val="00E34004"/>
    <w:rsid w:val="00E62483"/>
    <w:rsid w:val="00E87AA4"/>
    <w:rsid w:val="00EA7E87"/>
    <w:rsid w:val="00EF5511"/>
    <w:rsid w:val="00F203ED"/>
    <w:rsid w:val="00F225D3"/>
    <w:rsid w:val="00F660C9"/>
    <w:rsid w:val="00F66D9A"/>
    <w:rsid w:val="00F94160"/>
    <w:rsid w:val="00FA102D"/>
    <w:rsid w:val="00FB1910"/>
    <w:rsid w:val="00FC08C5"/>
    <w:rsid w:val="00FD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9C1B2"/>
  <w15:chartTrackingRefBased/>
  <w15:docId w15:val="{281A3023-F576-4759-BAFA-9AD915EA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/>
    <w:lsdException w:name="heading 2" w:locked="0" w:semiHidden="1" w:uiPriority="9" w:unhideWhenUsed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locked="0" w:uiPriority="21"/>
    <w:lsdException w:name="Subtle Reference" w:semiHidden="1" w:uiPriority="31"/>
    <w:lsdException w:name="Intense Reference" w:locked="0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4F2312"/>
    <w:pPr>
      <w:spacing w:after="0" w:line="254" w:lineRule="auto"/>
    </w:pPr>
    <w:rPr>
      <w:sz w:val="23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semiHidden/>
    <w:locked/>
    <w:rsid w:val="005862A6"/>
    <w:pPr>
      <w:keepNext/>
      <w:keepLines/>
      <w:spacing w:line="228" w:lineRule="auto"/>
      <w:outlineLvl w:val="0"/>
    </w:pPr>
    <w:rPr>
      <w:rFonts w:asciiTheme="majorHAnsi" w:eastAsiaTheme="majorEastAsia" w:hAnsiTheme="majorHAnsi" w:cstheme="majorBidi"/>
      <w:color w:val="0047BB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locked/>
    <w:rsid w:val="00FB1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48C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FB1910"/>
    <w:pPr>
      <w:keepNext/>
      <w:keepLines/>
      <w:spacing w:before="160" w:after="80"/>
      <w:outlineLvl w:val="2"/>
    </w:pPr>
    <w:rPr>
      <w:rFonts w:eastAsiaTheme="majorEastAsia" w:cstheme="majorBidi"/>
      <w:color w:val="00348C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FB1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48C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FB1910"/>
    <w:pPr>
      <w:keepNext/>
      <w:keepLines/>
      <w:spacing w:before="80" w:after="40"/>
      <w:outlineLvl w:val="4"/>
    </w:pPr>
    <w:rPr>
      <w:rFonts w:eastAsiaTheme="majorEastAsia" w:cstheme="majorBidi"/>
      <w:color w:val="00348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FB19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FB19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FB19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FB19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9"/>
    <w:semiHidden/>
    <w:locked/>
    <w:rsid w:val="0047031B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6D7AB0"/>
    <w:rPr>
      <w:rFonts w:asciiTheme="majorHAnsi" w:eastAsiaTheme="majorEastAsia" w:hAnsiTheme="majorHAnsi" w:cstheme="majorBidi"/>
      <w:color w:val="0047BB" w:themeColor="text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7AB0"/>
    <w:rPr>
      <w:rFonts w:asciiTheme="majorHAnsi" w:eastAsiaTheme="majorEastAsia" w:hAnsiTheme="majorHAnsi" w:cstheme="majorBidi"/>
      <w:color w:val="00348C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1910"/>
    <w:rPr>
      <w:rFonts w:eastAsiaTheme="majorEastAsia" w:cstheme="majorBidi"/>
      <w:color w:val="00348C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1910"/>
    <w:rPr>
      <w:rFonts w:eastAsiaTheme="majorEastAsia" w:cstheme="majorBidi"/>
      <w:i/>
      <w:iCs/>
      <w:color w:val="00348C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1910"/>
    <w:rPr>
      <w:rFonts w:eastAsiaTheme="majorEastAsia" w:cstheme="majorBidi"/>
      <w:color w:val="00348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19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19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19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19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semiHidden/>
    <w:locked/>
    <w:rsid w:val="00FB1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D7AB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locked/>
    <w:rsid w:val="00FB1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6D7AB0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semiHidden/>
    <w:locked/>
    <w:rsid w:val="00FB1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D7AB0"/>
    <w:rPr>
      <w:i/>
      <w:iCs/>
      <w:color w:val="404040" w:themeColor="text1" w:themeTint="BF"/>
      <w:sz w:val="23"/>
      <w:lang w:val="en-US"/>
    </w:rPr>
  </w:style>
  <w:style w:type="paragraph" w:styleId="Listenabsatz">
    <w:name w:val="List Paragraph"/>
    <w:basedOn w:val="Standard"/>
    <w:uiPriority w:val="34"/>
    <w:qFormat/>
    <w:locked/>
    <w:rsid w:val="00FB191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locked/>
    <w:rsid w:val="00FB1910"/>
    <w:rPr>
      <w:i/>
      <w:iCs/>
      <w:color w:val="00348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locked/>
    <w:rsid w:val="00FB1910"/>
    <w:pPr>
      <w:pBdr>
        <w:top w:val="single" w:sz="4" w:space="10" w:color="00348C" w:themeColor="accent1" w:themeShade="BF"/>
        <w:bottom w:val="single" w:sz="4" w:space="10" w:color="00348C" w:themeColor="accent1" w:themeShade="BF"/>
      </w:pBdr>
      <w:spacing w:before="360" w:after="360"/>
      <w:ind w:left="864" w:right="864"/>
      <w:jc w:val="center"/>
    </w:pPr>
    <w:rPr>
      <w:i/>
      <w:iCs/>
      <w:color w:val="00348C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D7AB0"/>
    <w:rPr>
      <w:i/>
      <w:iCs/>
      <w:color w:val="00348C" w:themeColor="accent1" w:themeShade="BF"/>
      <w:sz w:val="23"/>
      <w:lang w:val="en-US"/>
    </w:rPr>
  </w:style>
  <w:style w:type="character" w:styleId="IntensiverVerweis">
    <w:name w:val="Intense Reference"/>
    <w:basedOn w:val="Absatz-Standardschriftart"/>
    <w:uiPriority w:val="32"/>
    <w:semiHidden/>
    <w:locked/>
    <w:rsid w:val="00FB1910"/>
    <w:rPr>
      <w:b/>
      <w:bCs/>
      <w:smallCaps/>
      <w:color w:val="00348C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locked/>
    <w:rsid w:val="00E3400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F4E"/>
    <w:rPr>
      <w:sz w:val="23"/>
    </w:rPr>
  </w:style>
  <w:style w:type="paragraph" w:styleId="Fuzeile">
    <w:name w:val="footer"/>
    <w:basedOn w:val="Standard"/>
    <w:link w:val="FuzeileZchn"/>
    <w:uiPriority w:val="99"/>
    <w:locked/>
    <w:rsid w:val="002D69E6"/>
    <w:pPr>
      <w:tabs>
        <w:tab w:val="center" w:pos="4536"/>
        <w:tab w:val="right" w:pos="9072"/>
      </w:tabs>
    </w:pPr>
    <w:rPr>
      <w:spacing w:val="1"/>
    </w:rPr>
  </w:style>
  <w:style w:type="character" w:customStyle="1" w:styleId="FuzeileZchn">
    <w:name w:val="Fußzeile Zchn"/>
    <w:basedOn w:val="Absatz-Standardschriftart"/>
    <w:link w:val="Fuzeile"/>
    <w:uiPriority w:val="99"/>
    <w:rsid w:val="002D69E6"/>
    <w:rPr>
      <w:spacing w:val="1"/>
      <w:sz w:val="23"/>
      <w:lang w:val="en-US"/>
    </w:rPr>
  </w:style>
  <w:style w:type="table" w:styleId="Tabellenraster">
    <w:name w:val="Table Grid"/>
    <w:basedOn w:val="NormaleTabelle"/>
    <w:uiPriority w:val="39"/>
    <w:locked/>
    <w:rsid w:val="00872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um">
    <w:name w:val="Date"/>
    <w:basedOn w:val="Standard"/>
    <w:next w:val="Standard"/>
    <w:link w:val="DatumZchn"/>
    <w:uiPriority w:val="5"/>
    <w:locked/>
    <w:rsid w:val="00B74F46"/>
    <w:pPr>
      <w:jc w:val="right"/>
    </w:pPr>
    <w:rPr>
      <w:sz w:val="18"/>
    </w:rPr>
  </w:style>
  <w:style w:type="character" w:customStyle="1" w:styleId="DatumZchn">
    <w:name w:val="Datum Zchn"/>
    <w:basedOn w:val="Absatz-Standardschriftart"/>
    <w:link w:val="Datum"/>
    <w:uiPriority w:val="5"/>
    <w:rsid w:val="00C40FF6"/>
    <w:rPr>
      <w:sz w:val="18"/>
    </w:rPr>
  </w:style>
  <w:style w:type="paragraph" w:customStyle="1" w:styleId="Author">
    <w:name w:val="Author"/>
    <w:basedOn w:val="Standard"/>
    <w:link w:val="AuthorChar"/>
    <w:uiPriority w:val="2"/>
    <w:qFormat/>
    <w:locked/>
    <w:rsid w:val="004F2312"/>
    <w:rPr>
      <w:sz w:val="24"/>
    </w:rPr>
  </w:style>
  <w:style w:type="character" w:customStyle="1" w:styleId="AuthorChar">
    <w:name w:val="Author Char"/>
    <w:basedOn w:val="Absatz-Standardschriftart"/>
    <w:link w:val="Author"/>
    <w:uiPriority w:val="2"/>
    <w:rsid w:val="004F2312"/>
    <w:rPr>
      <w:sz w:val="24"/>
      <w:lang w:val="en-GB"/>
    </w:rPr>
  </w:style>
  <w:style w:type="paragraph" w:customStyle="1" w:styleId="Senderdetails">
    <w:name w:val="Sender details"/>
    <w:basedOn w:val="Fuzeile"/>
    <w:link w:val="SenderdetailsChar"/>
    <w:uiPriority w:val="4"/>
    <w:qFormat/>
    <w:locked/>
    <w:rsid w:val="00F660C9"/>
    <w:rPr>
      <w:rFonts w:ascii="Lato" w:hAnsi="Lato"/>
      <w:color w:val="0047BB" w:themeColor="text2"/>
      <w:sz w:val="14"/>
      <w:szCs w:val="14"/>
    </w:rPr>
  </w:style>
  <w:style w:type="character" w:customStyle="1" w:styleId="SenderdetailsChar">
    <w:name w:val="Sender details Char"/>
    <w:basedOn w:val="FuzeileZchn"/>
    <w:link w:val="Senderdetails"/>
    <w:uiPriority w:val="4"/>
    <w:rsid w:val="00F660C9"/>
    <w:rPr>
      <w:rFonts w:ascii="Lato" w:hAnsi="Lato"/>
      <w:color w:val="0047BB" w:themeColor="text2"/>
      <w:spacing w:val="1"/>
      <w:sz w:val="14"/>
      <w:szCs w:val="14"/>
      <w:lang w:val="en-GB"/>
    </w:rPr>
  </w:style>
  <w:style w:type="paragraph" w:customStyle="1" w:styleId="Subject">
    <w:name w:val="Subject"/>
    <w:basedOn w:val="Standard"/>
    <w:next w:val="Standard"/>
    <w:link w:val="SubjectChar"/>
    <w:uiPriority w:val="1"/>
    <w:qFormat/>
    <w:locked/>
    <w:rsid w:val="004F2312"/>
    <w:pPr>
      <w:spacing w:line="228" w:lineRule="auto"/>
    </w:pPr>
    <w:rPr>
      <w:color w:val="0047BB" w:themeColor="text2"/>
      <w:sz w:val="32"/>
    </w:rPr>
  </w:style>
  <w:style w:type="character" w:customStyle="1" w:styleId="SubjectChar">
    <w:name w:val="Subject Char"/>
    <w:basedOn w:val="berschrift1Zchn"/>
    <w:link w:val="Subject"/>
    <w:uiPriority w:val="1"/>
    <w:rsid w:val="004F2312"/>
    <w:rPr>
      <w:rFonts w:asciiTheme="majorHAnsi" w:eastAsiaTheme="majorEastAsia" w:hAnsiTheme="majorHAnsi" w:cstheme="majorBidi"/>
      <w:color w:val="0047BB" w:themeColor="text2"/>
      <w:sz w:val="32"/>
      <w:szCs w:val="32"/>
      <w:lang w:val="en-GB"/>
    </w:rPr>
  </w:style>
  <w:style w:type="paragraph" w:customStyle="1" w:styleId="Contact">
    <w:name w:val="Contact"/>
    <w:basedOn w:val="Datum"/>
    <w:link w:val="ContactChar"/>
    <w:uiPriority w:val="3"/>
    <w:qFormat/>
    <w:locked/>
    <w:rsid w:val="004F2312"/>
    <w:pPr>
      <w:framePr w:vSpace="2948" w:wrap="around" w:vAnchor="page" w:hAnchor="text" w:y="3091"/>
      <w:suppressOverlap/>
    </w:pPr>
  </w:style>
  <w:style w:type="character" w:customStyle="1" w:styleId="ContactChar">
    <w:name w:val="Contact Char"/>
    <w:basedOn w:val="DatumZchn"/>
    <w:link w:val="Contact"/>
    <w:uiPriority w:val="3"/>
    <w:rsid w:val="004F2312"/>
    <w:rPr>
      <w:sz w:val="18"/>
      <w:lang w:val="en-GB"/>
    </w:rPr>
  </w:style>
  <w:style w:type="character" w:styleId="Platzhaltertext">
    <w:name w:val="Placeholder Text"/>
    <w:basedOn w:val="Absatz-Standardschriftart"/>
    <w:uiPriority w:val="99"/>
    <w:semiHidden/>
    <w:locked/>
    <w:rsid w:val="00844EC3"/>
    <w:rPr>
      <w:color w:val="666666"/>
    </w:rPr>
  </w:style>
  <w:style w:type="character" w:styleId="Hyperlink">
    <w:name w:val="Hyperlink"/>
    <w:basedOn w:val="Absatz-Standardschriftart"/>
    <w:unhideWhenUsed/>
    <w:locked/>
    <w:rsid w:val="001A1CC3"/>
    <w:rPr>
      <w:color w:val="0047BB" w:themeColor="text2"/>
      <w:u w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1A1CC3"/>
    <w:rPr>
      <w:color w:val="605E5C"/>
      <w:shd w:val="clear" w:color="auto" w:fill="E1DFDD"/>
    </w:rPr>
  </w:style>
  <w:style w:type="table" w:customStyle="1" w:styleId="Tabellenraster5">
    <w:name w:val="Tabellenraster5"/>
    <w:basedOn w:val="NormaleTabelle"/>
    <w:next w:val="Tabellenraster"/>
    <w:uiPriority w:val="39"/>
    <w:locked/>
    <w:rsid w:val="00F225D3"/>
    <w:pPr>
      <w:spacing w:after="0" w:line="240" w:lineRule="auto"/>
    </w:pPr>
    <w:rPr>
      <w:rFonts w:ascii="Calibri" w:eastAsia="Calibri" w:hAnsi="Calibri" w:cs="Times New Roma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locked/>
    <w:rsid w:val="00CB0534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3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fg.at/europa/veranstaltungen/ffg-akademie_MSCA_PF_May202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rantservice@oeaw.ac.at" TargetMode="External"/><Relationship Id="rId17" Type="http://schemas.openxmlformats.org/officeDocument/2006/relationships/hyperlink" Target="https://www.oeaw.ac.at/en/oeaw/data-protection/grants-fellowships-priz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eaw.ac.at/index.php?eID=dumpFile&amp;t=f&amp;f=409528&amp;token=1c4b399d0c353483f4cbdd369dce5f4812010c8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a.ec.europa.eu/document/download/c3487cd3-f595-407c-b87d-a2e2f2b0e2af_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eaw.ac.at/index.php?eID=dumpFile&amp;t=f&amp;f=400267&amp;token=fda4929796fd530aaec82e256c3394355bdfa6d5" TargetMode="External"/><Relationship Id="rId10" Type="http://schemas.openxmlformats.org/officeDocument/2006/relationships/footer" Target="foot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fg.at/europa/akademie-termin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eaw.ac.at/" TargetMode="External"/><Relationship Id="rId1" Type="http://schemas.openxmlformats.org/officeDocument/2006/relationships/hyperlink" Target="mailto:grantservice@oeaw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GRANT_Share\3_GrantS%20intern\Office%20Management\Corporate%20Design\Wordvorlagen%20Briefpapier%20Verwaltung%20englisch\OEAW_Briefpapier_Grant_Service_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05E5E0AEF84FB69598D204515F1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4489FB-8792-4039-9A7A-325901EAED82}"/>
      </w:docPartPr>
      <w:docPartBody>
        <w:p w:rsidR="00903C96" w:rsidRDefault="00903C96" w:rsidP="00903C96">
          <w:pPr>
            <w:pStyle w:val="5605E5E0AEF84FB69598D204515F14AF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314C7A9132443DB07D8F36773048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68D0F-05C9-49DB-BCF9-F4653951BD73}"/>
      </w:docPartPr>
      <w:docPartBody>
        <w:p w:rsidR="00903C96" w:rsidRDefault="00903C96" w:rsidP="00903C96">
          <w:pPr>
            <w:pStyle w:val="E2314C7A9132443DB07D8F3677304850"/>
          </w:pPr>
          <w:r w:rsidRPr="00245B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833F42477C407389B81BCEAD8974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23895F-F2F1-4CC3-B628-8B15EDBF8DDB}"/>
      </w:docPartPr>
      <w:docPartBody>
        <w:p w:rsidR="00903C96" w:rsidRDefault="00903C96" w:rsidP="00903C96">
          <w:pPr>
            <w:pStyle w:val="C4833F42477C407389B81BCEAD89741B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9E8256EE88429CB216B7DC43CC0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E3412-7585-4D7C-B9FC-813E66FF0173}"/>
      </w:docPartPr>
      <w:docPartBody>
        <w:p w:rsidR="00903C96" w:rsidRDefault="00903C96" w:rsidP="00903C96">
          <w:pPr>
            <w:pStyle w:val="5B9E8256EE88429CB216B7DC43CC04AC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C21DF629614846A59D9468D66CDE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FC6B4-236B-485D-B1FD-0EAC6089E187}"/>
      </w:docPartPr>
      <w:docPartBody>
        <w:p w:rsidR="00903C96" w:rsidRDefault="00903C96" w:rsidP="00903C96">
          <w:pPr>
            <w:pStyle w:val="8AC21DF629614846A59D9468D66CDEF2"/>
          </w:pPr>
          <w:r w:rsidRPr="007D0C5C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7C2158F475EB48C6A6E5B1944F4D4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7BAC2B-D04C-464A-AD01-DA67D19474A3}"/>
      </w:docPartPr>
      <w:docPartBody>
        <w:p w:rsidR="00903C96" w:rsidRDefault="00903C96" w:rsidP="00903C96">
          <w:pPr>
            <w:pStyle w:val="7C2158F475EB48C6A6E5B1944F4D4A9C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357DB432D148F4A20EB6B4E3CB65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31E73-4970-4862-91A4-E1287E99F370}"/>
      </w:docPartPr>
      <w:docPartBody>
        <w:p w:rsidR="00903C96" w:rsidRDefault="00903C96" w:rsidP="00903C96">
          <w:pPr>
            <w:pStyle w:val="D7357DB432D148F4A20EB6B4E3CB65B3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A61022A52C4255ADA4D10569902E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CA368E-B75E-4B55-A6BD-6890D68D0B40}"/>
      </w:docPartPr>
      <w:docPartBody>
        <w:p w:rsidR="00903C96" w:rsidRDefault="00903C96" w:rsidP="00903C96">
          <w:pPr>
            <w:pStyle w:val="1BA61022A52C4255ADA4D10569902E46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04B070A65ED444789D45D050F86A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353B3-4802-4C0F-99A7-D4E36630D05C}"/>
      </w:docPartPr>
      <w:docPartBody>
        <w:p w:rsidR="003A7282" w:rsidRDefault="00EC26E3" w:rsidP="00EC26E3">
          <w:pPr>
            <w:pStyle w:val="004B070A65ED444789D45D050F86AC2D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A8A77E0D71421287A436DA818EE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F6004-30B8-4F19-AC17-A33620968FBD}"/>
      </w:docPartPr>
      <w:docPartBody>
        <w:p w:rsidR="00557F1E" w:rsidRDefault="003A7282" w:rsidP="003A7282">
          <w:pPr>
            <w:pStyle w:val="98A8A77E0D71421287A436DA818EE927"/>
          </w:pPr>
          <w:r w:rsidRPr="007D0C5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imson Pro">
    <w:panose1 w:val="00000000000000000000"/>
    <w:charset w:val="00"/>
    <w:family w:val="auto"/>
    <w:pitch w:val="variable"/>
    <w:sig w:usb0="A00000FF" w:usb1="5000E04B" w:usb2="00000000" w:usb3="00000000" w:csb0="00000193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96"/>
    <w:rsid w:val="000537E2"/>
    <w:rsid w:val="00302A79"/>
    <w:rsid w:val="003A7282"/>
    <w:rsid w:val="005031F5"/>
    <w:rsid w:val="00557F1E"/>
    <w:rsid w:val="006903CD"/>
    <w:rsid w:val="00903C96"/>
    <w:rsid w:val="00AB187A"/>
    <w:rsid w:val="00CE6A65"/>
    <w:rsid w:val="00EC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A7282"/>
    <w:rPr>
      <w:color w:val="666666"/>
    </w:rPr>
  </w:style>
  <w:style w:type="paragraph" w:customStyle="1" w:styleId="5605E5E0AEF84FB69598D204515F14AF">
    <w:name w:val="5605E5E0AEF84FB69598D204515F14AF"/>
    <w:rsid w:val="00903C96"/>
  </w:style>
  <w:style w:type="paragraph" w:customStyle="1" w:styleId="E2314C7A9132443DB07D8F3677304850">
    <w:name w:val="E2314C7A9132443DB07D8F3677304850"/>
    <w:rsid w:val="00903C96"/>
  </w:style>
  <w:style w:type="paragraph" w:customStyle="1" w:styleId="C4833F42477C407389B81BCEAD89741B">
    <w:name w:val="C4833F42477C407389B81BCEAD89741B"/>
    <w:rsid w:val="00903C96"/>
  </w:style>
  <w:style w:type="paragraph" w:customStyle="1" w:styleId="5B9E8256EE88429CB216B7DC43CC04AC">
    <w:name w:val="5B9E8256EE88429CB216B7DC43CC04AC"/>
    <w:rsid w:val="00903C96"/>
  </w:style>
  <w:style w:type="paragraph" w:customStyle="1" w:styleId="8AC21DF629614846A59D9468D66CDEF2">
    <w:name w:val="8AC21DF629614846A59D9468D66CDEF2"/>
    <w:rsid w:val="00903C96"/>
  </w:style>
  <w:style w:type="paragraph" w:customStyle="1" w:styleId="7C2158F475EB48C6A6E5B1944F4D4A9C">
    <w:name w:val="7C2158F475EB48C6A6E5B1944F4D4A9C"/>
    <w:rsid w:val="00903C96"/>
  </w:style>
  <w:style w:type="paragraph" w:customStyle="1" w:styleId="D7357DB432D148F4A20EB6B4E3CB65B3">
    <w:name w:val="D7357DB432D148F4A20EB6B4E3CB65B3"/>
    <w:rsid w:val="00903C96"/>
  </w:style>
  <w:style w:type="paragraph" w:customStyle="1" w:styleId="1BA61022A52C4255ADA4D10569902E46">
    <w:name w:val="1BA61022A52C4255ADA4D10569902E46"/>
    <w:rsid w:val="00903C96"/>
  </w:style>
  <w:style w:type="paragraph" w:customStyle="1" w:styleId="98A8A77E0D71421287A436DA818EE927">
    <w:name w:val="98A8A77E0D71421287A436DA818EE927"/>
    <w:rsid w:val="003A7282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004B070A65ED444789D45D050F86AC2D">
    <w:name w:val="004B070A65ED444789D45D050F86AC2D"/>
    <w:rsid w:val="00EC26E3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Zitierfähig">
  <a:themeElements>
    <a:clrScheme name="ÖAW">
      <a:dk1>
        <a:srgbClr val="000000"/>
      </a:dk1>
      <a:lt1>
        <a:srgbClr val="FFFFFF"/>
      </a:lt1>
      <a:dk2>
        <a:srgbClr val="0047BB"/>
      </a:dk2>
      <a:lt2>
        <a:srgbClr val="E6EDF8"/>
      </a:lt2>
      <a:accent1>
        <a:srgbClr val="0047BB"/>
      </a:accent1>
      <a:accent2>
        <a:srgbClr val="336CC9"/>
      </a:accent2>
      <a:accent3>
        <a:srgbClr val="6691D6"/>
      </a:accent3>
      <a:accent4>
        <a:srgbClr val="99B5E4"/>
      </a:accent4>
      <a:accent5>
        <a:srgbClr val="CCDAF1"/>
      </a:accent5>
      <a:accent6>
        <a:srgbClr val="E6EDF8"/>
      </a:accent6>
      <a:hlink>
        <a:srgbClr val="000000"/>
      </a:hlink>
      <a:folHlink>
        <a:srgbClr val="000000"/>
      </a:folHlink>
    </a:clrScheme>
    <a:fontScheme name="ÖAW W">
      <a:majorFont>
        <a:latin typeface="Crimson Pro"/>
        <a:ea typeface=""/>
        <a:cs typeface=""/>
      </a:majorFont>
      <a:minorFont>
        <a:latin typeface="Crimson Pro"/>
        <a:ea typeface=""/>
        <a:cs typeface=""/>
      </a:minorFont>
    </a:fontScheme>
    <a:fmtScheme name="Zitierfähig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F58FD-C36F-4C51-AA00-15670241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OEAW_Briefpapier_Grant_Service_en</Template>
  <TotalTime>0</TotalTime>
  <Pages>4</Pages>
  <Words>783</Words>
  <Characters>4935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OEAW_Briefpapier_Grant_Service_en</vt:lpstr>
      <vt:lpstr>OEAW_Briefpapier_Vorlage_Presidium_EN</vt:lpstr>
    </vt:vector>
  </TitlesOfParts>
  <Company>Österreichische Akademie der Wissenschaften</Company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OEAW_Briefpapier_Grant_Service_en</dc:title>
  <dc:subject/>
  <dc:creator>Neumayer, Florian</dc:creator>
  <cp:keywords/>
  <dc:description/>
  <cp:lastModifiedBy>Neumayer, Florian</cp:lastModifiedBy>
  <cp:revision>13</cp:revision>
  <cp:lastPrinted>2025-08-11T18:00:00Z</cp:lastPrinted>
  <dcterms:created xsi:type="dcterms:W3CDTF">2026-03-05T08:59:00Z</dcterms:created>
  <dcterms:modified xsi:type="dcterms:W3CDTF">2026-03-19T11:39:00Z</dcterms:modified>
</cp:coreProperties>
</file>