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DB3EC" w14:textId="77777777" w:rsidR="00F61F2F" w:rsidRDefault="00F61F2F" w:rsidP="003D074D"/>
    <w:p w14:paraId="3D6E0244" w14:textId="77777777" w:rsidR="00065488" w:rsidRPr="00065488" w:rsidRDefault="00065488" w:rsidP="00065488"/>
    <w:p w14:paraId="4DD045F0" w14:textId="77777777" w:rsidR="00065488" w:rsidRPr="00065488" w:rsidRDefault="00065488" w:rsidP="00065488"/>
    <w:p w14:paraId="0FEB27DE" w14:textId="77777777" w:rsidR="00065488" w:rsidRPr="00065488" w:rsidRDefault="00065488" w:rsidP="00065488"/>
    <w:p w14:paraId="01ED3535" w14:textId="77777777" w:rsidR="00065488" w:rsidRPr="00065488" w:rsidRDefault="00065488" w:rsidP="00065488"/>
    <w:p w14:paraId="2EE1B9CF" w14:textId="77777777" w:rsidR="00065488" w:rsidRDefault="00065488" w:rsidP="00065488"/>
    <w:p w14:paraId="0B995BCF" w14:textId="77777777" w:rsidR="00065488" w:rsidRDefault="00065488" w:rsidP="00065488">
      <w:pPr>
        <w:pStyle w:val="Subject"/>
      </w:pPr>
      <w:proofErr w:type="spellStart"/>
      <w:r>
        <w:t>SoE-PF@OeAW</w:t>
      </w:r>
      <w:proofErr w:type="spellEnd"/>
      <w:r>
        <w:t xml:space="preserve"> Programme 2026</w:t>
      </w:r>
    </w:p>
    <w:p w14:paraId="1563D278" w14:textId="77777777" w:rsidR="00065488" w:rsidRPr="003D074D" w:rsidRDefault="00065488" w:rsidP="00065488"/>
    <w:p w14:paraId="318DF6E6" w14:textId="77777777" w:rsidR="00065488" w:rsidRDefault="00065488" w:rsidP="00065488">
      <w:pPr>
        <w:tabs>
          <w:tab w:val="left" w:pos="2590"/>
        </w:tabs>
      </w:pPr>
    </w:p>
    <w:p w14:paraId="2E459CF6" w14:textId="77777777" w:rsidR="00065488" w:rsidRDefault="00065488" w:rsidP="00065488">
      <w:pPr>
        <w:rPr>
          <w:b/>
          <w:sz w:val="24"/>
          <w:szCs w:val="24"/>
        </w:rPr>
      </w:pPr>
    </w:p>
    <w:p w14:paraId="3FA3672E" w14:textId="77777777" w:rsidR="00065488" w:rsidRPr="005B46B4" w:rsidRDefault="00065488" w:rsidP="00065488">
      <w:pPr>
        <w:jc w:val="center"/>
        <w:rPr>
          <w:b/>
          <w:sz w:val="36"/>
          <w:szCs w:val="36"/>
        </w:rPr>
      </w:pPr>
      <w:r w:rsidRPr="005B46B4">
        <w:rPr>
          <w:b/>
          <w:sz w:val="36"/>
          <w:szCs w:val="36"/>
        </w:rPr>
        <w:t>Attachment 3</w:t>
      </w:r>
    </w:p>
    <w:p w14:paraId="7ABA1311" w14:textId="77777777" w:rsidR="00065488" w:rsidRPr="005B46B4" w:rsidRDefault="00065488" w:rsidP="00065488">
      <w:pPr>
        <w:jc w:val="center"/>
        <w:rPr>
          <w:b/>
          <w:sz w:val="36"/>
          <w:szCs w:val="36"/>
        </w:rPr>
      </w:pPr>
      <w:r w:rsidRPr="005B46B4">
        <w:rPr>
          <w:b/>
          <w:sz w:val="36"/>
          <w:szCs w:val="36"/>
        </w:rPr>
        <w:t>CAREER DEVELOPMENT PLAN V 1.0</w:t>
      </w:r>
    </w:p>
    <w:p w14:paraId="4F7A7EB1" w14:textId="77777777" w:rsidR="00065488" w:rsidRPr="005B46B4" w:rsidRDefault="00065488" w:rsidP="00065488">
      <w:pPr>
        <w:jc w:val="center"/>
        <w:rPr>
          <w:b/>
          <w:sz w:val="36"/>
          <w:szCs w:val="36"/>
        </w:rPr>
      </w:pPr>
      <w:r w:rsidRPr="005B46B4">
        <w:rPr>
          <w:b/>
          <w:sz w:val="36"/>
          <w:szCs w:val="36"/>
        </w:rPr>
        <w:t>&amp;</w:t>
      </w:r>
      <w:r w:rsidRPr="005B46B4">
        <w:rPr>
          <w:b/>
          <w:sz w:val="36"/>
          <w:szCs w:val="36"/>
        </w:rPr>
        <w:br/>
        <w:t>LOG FILE</w:t>
      </w:r>
    </w:p>
    <w:p w14:paraId="0754916B" w14:textId="77777777" w:rsidR="00065488" w:rsidRDefault="00065488" w:rsidP="00065488"/>
    <w:p w14:paraId="31F9DAB4" w14:textId="77777777" w:rsidR="00065488" w:rsidRDefault="00065488" w:rsidP="00065488"/>
    <w:p w14:paraId="3D90EF07" w14:textId="7BABC3DC" w:rsidR="00065488" w:rsidRPr="002C51C5" w:rsidRDefault="00065488" w:rsidP="00065488">
      <w:pPr>
        <w:rPr>
          <w:i/>
          <w:sz w:val="32"/>
          <w:szCs w:val="32"/>
        </w:rPr>
      </w:pPr>
      <w:r>
        <w:rPr>
          <w:rFonts w:cs="Arial"/>
          <w:b/>
          <w:sz w:val="28"/>
          <w:szCs w:val="28"/>
        </w:rPr>
        <w:t>Postdoctoral</w:t>
      </w:r>
      <w:r w:rsidRPr="0012617F">
        <w:rPr>
          <w:rFonts w:cs="Arial"/>
          <w:b/>
          <w:sz w:val="28"/>
          <w:szCs w:val="28"/>
        </w:rPr>
        <w:t xml:space="preserve"> Fellow:</w:t>
      </w:r>
      <w:r w:rsidRPr="00065488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ab/>
      </w:r>
      <w:r w:rsidRPr="002C51C5">
        <w:rPr>
          <w:i/>
          <w:sz w:val="32"/>
          <w:szCs w:val="32"/>
        </w:rPr>
        <w:t>Type here</w:t>
      </w:r>
    </w:p>
    <w:p w14:paraId="01E784D1" w14:textId="7C2EBE19" w:rsidR="00065488" w:rsidRPr="0012617F" w:rsidRDefault="00065488" w:rsidP="00065488">
      <w:pPr>
        <w:rPr>
          <w:rFonts w:cs="Arial"/>
          <w:b/>
          <w:sz w:val="28"/>
          <w:szCs w:val="28"/>
        </w:rPr>
      </w:pPr>
    </w:p>
    <w:p w14:paraId="29DF0637" w14:textId="77777777" w:rsidR="00065488" w:rsidRPr="0012617F" w:rsidRDefault="00065488" w:rsidP="00065488">
      <w:pPr>
        <w:rPr>
          <w:sz w:val="32"/>
          <w:szCs w:val="32"/>
        </w:rPr>
      </w:pPr>
      <w:r w:rsidRPr="0012617F">
        <w:rPr>
          <w:rFonts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B4A78D" wp14:editId="288C95CE">
                <wp:simplePos x="0" y="0"/>
                <wp:positionH relativeFrom="column">
                  <wp:posOffset>1701800</wp:posOffset>
                </wp:positionH>
                <wp:positionV relativeFrom="paragraph">
                  <wp:posOffset>116840</wp:posOffset>
                </wp:positionV>
                <wp:extent cx="2257425" cy="438150"/>
                <wp:effectExtent l="0" t="0" r="0" b="381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65BC4" w14:textId="77777777" w:rsidR="00065488" w:rsidRPr="002C51C5" w:rsidRDefault="00065488" w:rsidP="00065488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2C51C5">
                              <w:rPr>
                                <w:i/>
                                <w:sz w:val="32"/>
                                <w:szCs w:val="32"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B4A78D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134pt;margin-top:9.2pt;width:177.75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" stroked="f">
                <v:textbox>
                  <w:txbxContent>
                    <w:p w14:paraId="49E65BC4" w14:textId="77777777" w:rsidR="00065488" w:rsidRPr="002C51C5" w:rsidRDefault="00065488" w:rsidP="00065488">
                      <w:pPr>
                        <w:rPr>
                          <w:i/>
                          <w:sz w:val="32"/>
                          <w:szCs w:val="32"/>
                        </w:rPr>
                      </w:pPr>
                      <w:r w:rsidRPr="002C51C5">
                        <w:rPr>
                          <w:i/>
                          <w:sz w:val="32"/>
                          <w:szCs w:val="32"/>
                        </w:rPr>
                        <w:t>Type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6BFE3FFA" w14:textId="77777777" w:rsidR="00065488" w:rsidRPr="0012617F" w:rsidRDefault="00065488" w:rsidP="00065488">
      <w:pPr>
        <w:rPr>
          <w:rFonts w:cs="Arial"/>
          <w:b/>
          <w:sz w:val="28"/>
          <w:szCs w:val="28"/>
        </w:rPr>
      </w:pPr>
      <w:r w:rsidRPr="0012617F">
        <w:rPr>
          <w:rFonts w:cs="Arial"/>
          <w:b/>
          <w:sz w:val="28"/>
          <w:szCs w:val="28"/>
        </w:rPr>
        <w:t>Supervisor:</w:t>
      </w:r>
    </w:p>
    <w:p w14:paraId="13E93C0E" w14:textId="77777777" w:rsidR="00065488" w:rsidRPr="0012617F" w:rsidRDefault="00065488" w:rsidP="00065488">
      <w:pPr>
        <w:rPr>
          <w:rFonts w:cs="Arial"/>
          <w:b/>
          <w:sz w:val="32"/>
          <w:szCs w:val="32"/>
        </w:rPr>
      </w:pPr>
      <w:r w:rsidRPr="0012617F">
        <w:rPr>
          <w:rFonts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5BC18D" wp14:editId="3F1CFD2A">
                <wp:simplePos x="0" y="0"/>
                <wp:positionH relativeFrom="column">
                  <wp:posOffset>1698625</wp:posOffset>
                </wp:positionH>
                <wp:positionV relativeFrom="paragraph">
                  <wp:posOffset>65405</wp:posOffset>
                </wp:positionV>
                <wp:extent cx="2257425" cy="438150"/>
                <wp:effectExtent l="0" t="0" r="0" b="3810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40D82" w14:textId="77777777" w:rsidR="00065488" w:rsidRPr="002C51C5" w:rsidRDefault="00065488" w:rsidP="00065488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2C51C5">
                              <w:rPr>
                                <w:i/>
                                <w:sz w:val="32"/>
                                <w:szCs w:val="32"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BC18D" id="Textfeld 7" o:spid="_x0000_s1027" type="#_x0000_t202" style="position:absolute;margin-left:133.75pt;margin-top:5.15pt;width:177.75pt;height:3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" stroked="f">
                <v:textbox>
                  <w:txbxContent>
                    <w:p w14:paraId="38B40D82" w14:textId="77777777" w:rsidR="00065488" w:rsidRPr="002C51C5" w:rsidRDefault="00065488" w:rsidP="00065488">
                      <w:pPr>
                        <w:rPr>
                          <w:i/>
                          <w:sz w:val="32"/>
                          <w:szCs w:val="32"/>
                        </w:rPr>
                      </w:pPr>
                      <w:r w:rsidRPr="002C51C5">
                        <w:rPr>
                          <w:i/>
                          <w:sz w:val="32"/>
                          <w:szCs w:val="32"/>
                        </w:rPr>
                        <w:t>Type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75B19DA7" w14:textId="77777777" w:rsidR="00065488" w:rsidRPr="0012617F" w:rsidRDefault="00065488" w:rsidP="00065488">
      <w:pPr>
        <w:rPr>
          <w:rFonts w:cs="Arial"/>
          <w:b/>
          <w:sz w:val="28"/>
          <w:szCs w:val="28"/>
        </w:rPr>
      </w:pPr>
      <w:r w:rsidRPr="0012617F">
        <w:rPr>
          <w:rFonts w:cs="Arial"/>
          <w:b/>
          <w:sz w:val="28"/>
          <w:szCs w:val="28"/>
        </w:rPr>
        <w:t>Institute:</w:t>
      </w:r>
    </w:p>
    <w:p w14:paraId="39FA1531" w14:textId="77777777" w:rsidR="00065488" w:rsidRPr="0012617F" w:rsidRDefault="00065488" w:rsidP="00065488">
      <w:pPr>
        <w:rPr>
          <w:sz w:val="32"/>
          <w:szCs w:val="32"/>
        </w:rPr>
      </w:pPr>
      <w:r w:rsidRPr="0012617F">
        <w:rPr>
          <w:rFonts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28FDE9" wp14:editId="7DA1C2AF">
                <wp:simplePos x="0" y="0"/>
                <wp:positionH relativeFrom="column">
                  <wp:posOffset>1692275</wp:posOffset>
                </wp:positionH>
                <wp:positionV relativeFrom="paragraph">
                  <wp:posOffset>67310</wp:posOffset>
                </wp:positionV>
                <wp:extent cx="2257425" cy="438150"/>
                <wp:effectExtent l="0" t="0" r="0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9B61E" w14:textId="77777777" w:rsidR="00065488" w:rsidRPr="002C51C5" w:rsidRDefault="00065488" w:rsidP="00065488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2C51C5">
                              <w:rPr>
                                <w:i/>
                                <w:sz w:val="32"/>
                                <w:szCs w:val="32"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8FDE9" id="Textfeld 8" o:spid="_x0000_s1028" type="#_x0000_t202" style="position:absolute;margin-left:133.25pt;margin-top:5.3pt;width:177.75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" stroked="f">
                <v:textbox>
                  <w:txbxContent>
                    <w:p w14:paraId="6569B61E" w14:textId="77777777" w:rsidR="00065488" w:rsidRPr="002C51C5" w:rsidRDefault="00065488" w:rsidP="00065488">
                      <w:pPr>
                        <w:rPr>
                          <w:i/>
                          <w:sz w:val="32"/>
                          <w:szCs w:val="32"/>
                        </w:rPr>
                      </w:pPr>
                      <w:r w:rsidRPr="002C51C5">
                        <w:rPr>
                          <w:i/>
                          <w:sz w:val="32"/>
                          <w:szCs w:val="32"/>
                        </w:rPr>
                        <w:t>Type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4A0BC6A7" w14:textId="77777777" w:rsidR="00065488" w:rsidRPr="0012617F" w:rsidRDefault="00065488" w:rsidP="00065488">
      <w:pPr>
        <w:rPr>
          <w:rFonts w:cs="Arial"/>
          <w:b/>
          <w:sz w:val="28"/>
          <w:szCs w:val="28"/>
        </w:rPr>
      </w:pPr>
      <w:r w:rsidRPr="0012617F">
        <w:rPr>
          <w:rFonts w:cs="Arial"/>
          <w:b/>
          <w:sz w:val="28"/>
          <w:szCs w:val="28"/>
        </w:rPr>
        <w:t>Co-Supervisor:</w:t>
      </w:r>
    </w:p>
    <w:p w14:paraId="40D0C3F1" w14:textId="77777777" w:rsidR="00065488" w:rsidRPr="0012617F" w:rsidRDefault="00065488" w:rsidP="00065488">
      <w:pPr>
        <w:rPr>
          <w:rFonts w:cs="Arial"/>
          <w:b/>
          <w:sz w:val="32"/>
          <w:szCs w:val="32"/>
        </w:rPr>
      </w:pPr>
      <w:r w:rsidRPr="0012617F">
        <w:rPr>
          <w:rFonts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B6BB1F" wp14:editId="1A355E5E">
                <wp:simplePos x="0" y="0"/>
                <wp:positionH relativeFrom="column">
                  <wp:posOffset>1663700</wp:posOffset>
                </wp:positionH>
                <wp:positionV relativeFrom="paragraph">
                  <wp:posOffset>76200</wp:posOffset>
                </wp:positionV>
                <wp:extent cx="2257425" cy="438150"/>
                <wp:effectExtent l="0" t="0" r="0" b="0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4A411" w14:textId="77777777" w:rsidR="00065488" w:rsidRPr="002C51C5" w:rsidRDefault="00065488" w:rsidP="00065488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2C51C5">
                              <w:rPr>
                                <w:i/>
                                <w:sz w:val="32"/>
                                <w:szCs w:val="32"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6BB1F" id="Textfeld 9" o:spid="_x0000_s1029" type="#_x0000_t202" style="position:absolute;margin-left:131pt;margin-top:6pt;width:177.75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" stroked="f">
                <v:textbox>
                  <w:txbxContent>
                    <w:p w14:paraId="7B84A411" w14:textId="77777777" w:rsidR="00065488" w:rsidRPr="002C51C5" w:rsidRDefault="00065488" w:rsidP="00065488">
                      <w:pPr>
                        <w:rPr>
                          <w:i/>
                          <w:sz w:val="32"/>
                          <w:szCs w:val="32"/>
                        </w:rPr>
                      </w:pPr>
                      <w:r w:rsidRPr="002C51C5">
                        <w:rPr>
                          <w:i/>
                          <w:sz w:val="32"/>
                          <w:szCs w:val="32"/>
                        </w:rPr>
                        <w:t>Type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23F9D523" w14:textId="77777777" w:rsidR="00065488" w:rsidRPr="0012617F" w:rsidRDefault="00065488" w:rsidP="00065488">
      <w:pPr>
        <w:rPr>
          <w:rFonts w:cs="Arial"/>
          <w:b/>
          <w:sz w:val="28"/>
          <w:szCs w:val="28"/>
        </w:rPr>
      </w:pPr>
      <w:r w:rsidRPr="0012617F">
        <w:rPr>
          <w:rFonts w:cs="Arial"/>
          <w:b/>
          <w:sz w:val="28"/>
          <w:szCs w:val="28"/>
        </w:rPr>
        <w:t>Institution:</w:t>
      </w:r>
    </w:p>
    <w:p w14:paraId="4272585C" w14:textId="77777777" w:rsidR="00065488" w:rsidRDefault="00065488" w:rsidP="00065488">
      <w:pPr>
        <w:rPr>
          <w:rFonts w:ascii="Arial" w:hAnsi="Arial" w:cs="Arial"/>
          <w:b/>
          <w:sz w:val="32"/>
          <w:szCs w:val="32"/>
        </w:rPr>
      </w:pPr>
    </w:p>
    <w:p w14:paraId="7CBB243B" w14:textId="7511410F" w:rsidR="00065488" w:rsidRPr="00065488" w:rsidRDefault="00065488" w:rsidP="00065488">
      <w:pPr>
        <w:sectPr w:rsidR="00065488" w:rsidRPr="00065488" w:rsidSect="002D69E6">
          <w:footerReference w:type="default" r:id="rId8"/>
          <w:headerReference w:type="first" r:id="rId9"/>
          <w:footerReference w:type="first" r:id="rId10"/>
          <w:pgSz w:w="11906" w:h="16838"/>
          <w:pgMar w:top="1021" w:right="1418" w:bottom="1701" w:left="1418" w:header="397" w:footer="595" w:gutter="0"/>
          <w:cols w:space="708"/>
          <w:titlePg/>
          <w:docGrid w:linePitch="360"/>
        </w:sectPr>
      </w:pPr>
    </w:p>
    <w:p w14:paraId="774AF03D" w14:textId="4DBE674E" w:rsidR="005B46B4" w:rsidRPr="0012617F" w:rsidRDefault="005B46B4" w:rsidP="005B46B4">
      <w:pPr>
        <w:jc w:val="both"/>
        <w:rPr>
          <w:rFonts w:cs="Arial"/>
          <w:sz w:val="24"/>
          <w:szCs w:val="24"/>
        </w:rPr>
      </w:pPr>
      <w:proofErr w:type="spellStart"/>
      <w:r w:rsidRPr="0012617F">
        <w:rPr>
          <w:rFonts w:cs="Arial"/>
          <w:sz w:val="24"/>
          <w:szCs w:val="24"/>
        </w:rPr>
        <w:lastRenderedPageBreak/>
        <w:t>OeAW</w:t>
      </w:r>
      <w:proofErr w:type="spellEnd"/>
      <w:r w:rsidRPr="0012617F">
        <w:rPr>
          <w:rFonts w:cs="Arial"/>
          <w:sz w:val="24"/>
          <w:szCs w:val="24"/>
        </w:rPr>
        <w:t xml:space="preserve"> endorses the </w:t>
      </w:r>
      <w:hyperlink r:id="rId11" w:history="1">
        <w:r w:rsidRPr="0012617F">
          <w:rPr>
            <w:rStyle w:val="Hyperlink"/>
            <w:rFonts w:cs="Arial"/>
            <w:sz w:val="24"/>
            <w:szCs w:val="24"/>
          </w:rPr>
          <w:t>European Charter for Researchers</w:t>
        </w:r>
      </w:hyperlink>
      <w:r w:rsidRPr="0012617F">
        <w:rPr>
          <w:rFonts w:cs="Arial"/>
          <w:sz w:val="24"/>
          <w:szCs w:val="24"/>
        </w:rPr>
        <w:t xml:space="preserve"> and </w:t>
      </w:r>
      <w:r>
        <w:rPr>
          <w:rFonts w:cs="Arial"/>
          <w:sz w:val="24"/>
          <w:szCs w:val="24"/>
        </w:rPr>
        <w:t>adheres to</w:t>
      </w:r>
      <w:r w:rsidRPr="0012617F">
        <w:rPr>
          <w:rFonts w:cs="Arial"/>
          <w:sz w:val="24"/>
          <w:szCs w:val="24"/>
        </w:rPr>
        <w:t xml:space="preserve"> the </w:t>
      </w:r>
      <w:hyperlink r:id="rId12" w:history="1">
        <w:r w:rsidRPr="0012617F">
          <w:rPr>
            <w:rStyle w:val="Hyperlink"/>
            <w:rFonts w:cs="Arial"/>
            <w:sz w:val="24"/>
            <w:szCs w:val="24"/>
          </w:rPr>
          <w:t>European Code of Conduct for Research Integrity</w:t>
        </w:r>
      </w:hyperlink>
      <w:r w:rsidRPr="0012617F">
        <w:rPr>
          <w:rFonts w:cs="Arial"/>
          <w:sz w:val="24"/>
          <w:szCs w:val="24"/>
        </w:rPr>
        <w:t xml:space="preserve">. </w:t>
      </w:r>
      <w:proofErr w:type="spellStart"/>
      <w:r w:rsidRPr="0012617F">
        <w:rPr>
          <w:rFonts w:cs="Arial"/>
          <w:sz w:val="24"/>
          <w:szCs w:val="24"/>
        </w:rPr>
        <w:t>OeAW</w:t>
      </w:r>
      <w:proofErr w:type="spellEnd"/>
      <w:r w:rsidRPr="0012617F">
        <w:rPr>
          <w:rFonts w:cs="Arial"/>
          <w:sz w:val="24"/>
          <w:szCs w:val="24"/>
        </w:rPr>
        <w:t xml:space="preserve"> hereby </w:t>
      </w:r>
      <w:r>
        <w:rPr>
          <w:rFonts w:cs="Arial"/>
          <w:sz w:val="24"/>
          <w:szCs w:val="24"/>
        </w:rPr>
        <w:t>declar</w:t>
      </w:r>
      <w:r w:rsidRPr="0012617F">
        <w:rPr>
          <w:rFonts w:cs="Arial"/>
          <w:sz w:val="24"/>
          <w:szCs w:val="24"/>
        </w:rPr>
        <w:t xml:space="preserve">es that the </w:t>
      </w:r>
      <w:r>
        <w:rPr>
          <w:rFonts w:cs="Arial"/>
          <w:sz w:val="24"/>
          <w:szCs w:val="24"/>
        </w:rPr>
        <w:t>F</w:t>
      </w:r>
      <w:r w:rsidRPr="0012617F">
        <w:rPr>
          <w:rFonts w:cs="Arial"/>
          <w:sz w:val="24"/>
          <w:szCs w:val="24"/>
        </w:rPr>
        <w:t xml:space="preserve">ellow enjoys at the place of the implementation at least the same standards and working conditions as those applicable to local researchers holding a similar position and </w:t>
      </w:r>
      <w:proofErr w:type="spellStart"/>
      <w:r w:rsidRPr="0012617F">
        <w:rPr>
          <w:rFonts w:cs="Arial"/>
          <w:sz w:val="24"/>
          <w:szCs w:val="24"/>
        </w:rPr>
        <w:t>OeAW</w:t>
      </w:r>
      <w:proofErr w:type="spellEnd"/>
      <w:r w:rsidRPr="0012617F">
        <w:rPr>
          <w:rFonts w:cs="Arial"/>
          <w:sz w:val="24"/>
          <w:szCs w:val="24"/>
        </w:rPr>
        <w:t xml:space="preserve"> ensures that the </w:t>
      </w:r>
      <w:r>
        <w:rPr>
          <w:rFonts w:cs="Arial"/>
          <w:sz w:val="24"/>
          <w:szCs w:val="24"/>
        </w:rPr>
        <w:t>F</w:t>
      </w:r>
      <w:r w:rsidRPr="0012617F">
        <w:rPr>
          <w:rFonts w:cs="Arial"/>
          <w:sz w:val="24"/>
          <w:szCs w:val="24"/>
        </w:rPr>
        <w:t xml:space="preserve">ellow does not have to bear any costs for the implementation of the action as described in </w:t>
      </w:r>
      <w:r>
        <w:rPr>
          <w:rFonts w:cs="Arial"/>
          <w:sz w:val="24"/>
          <w:szCs w:val="24"/>
        </w:rPr>
        <w:t>the MSCA-PF proposal</w:t>
      </w:r>
      <w:r w:rsidRPr="0012617F">
        <w:rPr>
          <w:rFonts w:cs="Arial"/>
          <w:sz w:val="24"/>
          <w:szCs w:val="24"/>
        </w:rPr>
        <w:t xml:space="preserve">. </w:t>
      </w:r>
    </w:p>
    <w:p w14:paraId="10EF49F3" w14:textId="77777777" w:rsidR="005B46B4" w:rsidRPr="0012617F" w:rsidRDefault="005B46B4" w:rsidP="005B46B4">
      <w:pPr>
        <w:rPr>
          <w:rFonts w:cs="Arial"/>
          <w:sz w:val="24"/>
          <w:szCs w:val="24"/>
        </w:rPr>
      </w:pPr>
    </w:p>
    <w:p w14:paraId="46F4B76F" w14:textId="77777777" w:rsidR="005B46B4" w:rsidRPr="0012617F" w:rsidRDefault="005B46B4" w:rsidP="005B46B4">
      <w:pPr>
        <w:rPr>
          <w:rFonts w:cs="Arial"/>
          <w:b/>
          <w:sz w:val="24"/>
          <w:szCs w:val="24"/>
        </w:rPr>
      </w:pPr>
    </w:p>
    <w:p w14:paraId="352DF418" w14:textId="77777777" w:rsidR="005B46B4" w:rsidRPr="0012617F" w:rsidRDefault="005B46B4" w:rsidP="005B46B4">
      <w:pPr>
        <w:rPr>
          <w:rFonts w:cs="Arial"/>
          <w:b/>
          <w:sz w:val="24"/>
          <w:szCs w:val="24"/>
        </w:rPr>
      </w:pPr>
      <w:r w:rsidRPr="0012617F">
        <w:rPr>
          <w:rFonts w:cs="Arial"/>
          <w:b/>
          <w:sz w:val="24"/>
          <w:szCs w:val="24"/>
        </w:rPr>
        <w:t>Objectives</w:t>
      </w:r>
    </w:p>
    <w:p w14:paraId="3EF9FD3B" w14:textId="77777777" w:rsidR="005B46B4" w:rsidRPr="0012617F" w:rsidRDefault="005B46B4" w:rsidP="005B46B4">
      <w:pPr>
        <w:rPr>
          <w:rFonts w:cs="Arial"/>
          <w:b/>
          <w:sz w:val="24"/>
          <w:szCs w:val="24"/>
        </w:rPr>
      </w:pPr>
    </w:p>
    <w:p w14:paraId="1774A956" w14:textId="77777777" w:rsidR="005B46B4" w:rsidRPr="0012617F" w:rsidRDefault="005B46B4" w:rsidP="005B46B4">
      <w:pPr>
        <w:rPr>
          <w:rFonts w:cs="Arial"/>
          <w:b/>
          <w:sz w:val="24"/>
          <w:szCs w:val="24"/>
        </w:rPr>
      </w:pPr>
      <w:r w:rsidRPr="0012617F">
        <w:rPr>
          <w:rFonts w:cs="Arial"/>
          <w:b/>
          <w:sz w:val="24"/>
          <w:szCs w:val="24"/>
        </w:rPr>
        <w:t>Scientific Objectives</w:t>
      </w:r>
    </w:p>
    <w:p w14:paraId="7191071B" w14:textId="77777777" w:rsidR="005B46B4" w:rsidRPr="0012617F" w:rsidRDefault="005B46B4" w:rsidP="005B46B4">
      <w:pPr>
        <w:rPr>
          <w:rFonts w:cs="Arial"/>
          <w:sz w:val="24"/>
          <w:szCs w:val="24"/>
        </w:rPr>
      </w:pPr>
      <w:r w:rsidRPr="0012617F">
        <w:rPr>
          <w:rFonts w:cs="Arial"/>
          <w:sz w:val="24"/>
          <w:szCs w:val="24"/>
        </w:rPr>
        <w:t xml:space="preserve">1 – </w:t>
      </w:r>
      <w:r w:rsidRPr="0012617F">
        <w:rPr>
          <w:rFonts w:cs="Arial"/>
          <w:color w:val="0000FF"/>
          <w:sz w:val="24"/>
          <w:szCs w:val="24"/>
        </w:rPr>
        <w:t>For example: Learn how to use analytical method x</w:t>
      </w:r>
    </w:p>
    <w:p w14:paraId="63CA7FDB" w14:textId="77777777" w:rsidR="005B46B4" w:rsidRPr="0012617F" w:rsidRDefault="005B46B4" w:rsidP="005B46B4">
      <w:pPr>
        <w:rPr>
          <w:rFonts w:cs="Arial"/>
          <w:sz w:val="24"/>
          <w:szCs w:val="24"/>
        </w:rPr>
      </w:pPr>
      <w:r w:rsidRPr="0012617F">
        <w:rPr>
          <w:rFonts w:cs="Arial"/>
          <w:sz w:val="24"/>
          <w:szCs w:val="24"/>
        </w:rPr>
        <w:t xml:space="preserve">2 – </w:t>
      </w:r>
      <w:r w:rsidRPr="0012617F">
        <w:rPr>
          <w:rFonts w:cs="Arial"/>
          <w:color w:val="0000FF"/>
          <w:sz w:val="24"/>
          <w:szCs w:val="24"/>
        </w:rPr>
        <w:t>Another example: Attain high-level skills in method y</w:t>
      </w:r>
    </w:p>
    <w:p w14:paraId="6A97E7DF" w14:textId="77777777" w:rsidR="005B46B4" w:rsidRPr="0012617F" w:rsidRDefault="005B46B4" w:rsidP="005B46B4">
      <w:pPr>
        <w:rPr>
          <w:rFonts w:cs="Arial"/>
          <w:sz w:val="24"/>
          <w:szCs w:val="24"/>
        </w:rPr>
      </w:pPr>
      <w:r w:rsidRPr="0012617F">
        <w:rPr>
          <w:rFonts w:cs="Arial"/>
          <w:sz w:val="24"/>
          <w:szCs w:val="24"/>
        </w:rPr>
        <w:t xml:space="preserve">3 – </w:t>
      </w:r>
      <w:r w:rsidRPr="009E0DA5">
        <w:rPr>
          <w:rFonts w:cs="Arial"/>
          <w:color w:val="0000FF"/>
          <w:sz w:val="24"/>
          <w:szCs w:val="24"/>
        </w:rPr>
        <w:t>Rese</w:t>
      </w:r>
      <w:r>
        <w:rPr>
          <w:rFonts w:cs="Arial"/>
          <w:color w:val="0000FF"/>
          <w:sz w:val="24"/>
          <w:szCs w:val="24"/>
        </w:rPr>
        <w:t>a</w:t>
      </w:r>
      <w:r w:rsidRPr="009E0DA5">
        <w:rPr>
          <w:rFonts w:cs="Arial"/>
          <w:color w:val="0000FF"/>
          <w:sz w:val="24"/>
          <w:szCs w:val="24"/>
        </w:rPr>
        <w:t>rch Results</w:t>
      </w:r>
      <w:r>
        <w:rPr>
          <w:rFonts w:cs="Arial"/>
          <w:color w:val="0000FF"/>
          <w:sz w:val="24"/>
          <w:szCs w:val="24"/>
        </w:rPr>
        <w:t xml:space="preserve"> a</w:t>
      </w:r>
      <w:r w:rsidRPr="009E0DA5">
        <w:rPr>
          <w:rFonts w:cs="Arial"/>
          <w:color w:val="0000FF"/>
          <w:sz w:val="24"/>
          <w:szCs w:val="24"/>
        </w:rPr>
        <w:t>nticipated publications</w:t>
      </w:r>
      <w:r>
        <w:rPr>
          <w:rFonts w:cs="Arial"/>
          <w:color w:val="0000FF"/>
          <w:sz w:val="24"/>
          <w:szCs w:val="24"/>
        </w:rPr>
        <w:t>, conferences, presentations:</w:t>
      </w:r>
    </w:p>
    <w:p w14:paraId="60A744C1" w14:textId="77777777" w:rsidR="005B46B4" w:rsidRPr="0012617F" w:rsidRDefault="005B46B4" w:rsidP="005B46B4">
      <w:pPr>
        <w:rPr>
          <w:rFonts w:cs="Arial"/>
          <w:sz w:val="24"/>
          <w:szCs w:val="24"/>
        </w:rPr>
      </w:pPr>
      <w:r w:rsidRPr="0012617F">
        <w:rPr>
          <w:rFonts w:cs="Arial"/>
          <w:sz w:val="24"/>
          <w:szCs w:val="24"/>
        </w:rPr>
        <w:t xml:space="preserve">4 – </w:t>
      </w:r>
    </w:p>
    <w:p w14:paraId="0C058BCA" w14:textId="77777777" w:rsidR="005B46B4" w:rsidRPr="0012617F" w:rsidRDefault="005B46B4" w:rsidP="005B46B4">
      <w:pPr>
        <w:rPr>
          <w:rFonts w:cs="Arial"/>
          <w:sz w:val="24"/>
          <w:szCs w:val="24"/>
        </w:rPr>
      </w:pPr>
      <w:r w:rsidRPr="0012617F">
        <w:rPr>
          <w:rFonts w:cs="Arial"/>
          <w:sz w:val="24"/>
          <w:szCs w:val="24"/>
        </w:rPr>
        <w:t xml:space="preserve"> </w:t>
      </w:r>
    </w:p>
    <w:p w14:paraId="4BD07888" w14:textId="77777777" w:rsidR="005B46B4" w:rsidRPr="0012617F" w:rsidRDefault="005B46B4" w:rsidP="005B46B4">
      <w:pPr>
        <w:rPr>
          <w:rFonts w:cs="Arial"/>
          <w:sz w:val="24"/>
          <w:szCs w:val="24"/>
        </w:rPr>
      </w:pPr>
    </w:p>
    <w:p w14:paraId="17ACE36F" w14:textId="77777777" w:rsidR="005B46B4" w:rsidRPr="0012617F" w:rsidRDefault="005B46B4" w:rsidP="005B46B4">
      <w:pPr>
        <w:rPr>
          <w:rFonts w:cs="Arial"/>
          <w:sz w:val="24"/>
          <w:szCs w:val="24"/>
        </w:rPr>
      </w:pPr>
    </w:p>
    <w:p w14:paraId="5E9DCD9F" w14:textId="77777777" w:rsidR="005B46B4" w:rsidRPr="0012617F" w:rsidRDefault="005B46B4" w:rsidP="005B46B4">
      <w:pPr>
        <w:rPr>
          <w:rFonts w:cs="Arial"/>
          <w:b/>
          <w:sz w:val="24"/>
          <w:szCs w:val="24"/>
        </w:rPr>
      </w:pPr>
      <w:r w:rsidRPr="0012617F">
        <w:rPr>
          <w:rFonts w:cs="Arial"/>
          <w:b/>
          <w:sz w:val="24"/>
          <w:szCs w:val="24"/>
        </w:rPr>
        <w:t>Transferable skills objectives</w:t>
      </w:r>
    </w:p>
    <w:p w14:paraId="66E644B8" w14:textId="77777777" w:rsidR="005B46B4" w:rsidRPr="0012617F" w:rsidRDefault="005B46B4" w:rsidP="005B46B4">
      <w:pPr>
        <w:rPr>
          <w:rFonts w:cs="Arial"/>
          <w:sz w:val="24"/>
          <w:szCs w:val="24"/>
        </w:rPr>
      </w:pPr>
      <w:r w:rsidRPr="0012617F">
        <w:rPr>
          <w:rFonts w:cs="Arial"/>
          <w:sz w:val="24"/>
          <w:szCs w:val="24"/>
        </w:rPr>
        <w:t xml:space="preserve">1 – </w:t>
      </w:r>
      <w:r w:rsidRPr="0012617F">
        <w:rPr>
          <w:rFonts w:cs="Arial"/>
          <w:color w:val="0000FF"/>
          <w:sz w:val="24"/>
          <w:szCs w:val="24"/>
        </w:rPr>
        <w:t>For example: learn how to write publications or grant applications</w:t>
      </w:r>
    </w:p>
    <w:p w14:paraId="2AE73FA1" w14:textId="77777777" w:rsidR="005B46B4" w:rsidRPr="0012617F" w:rsidRDefault="005B46B4" w:rsidP="005B46B4">
      <w:pPr>
        <w:rPr>
          <w:rFonts w:cs="Arial"/>
          <w:sz w:val="24"/>
          <w:szCs w:val="24"/>
        </w:rPr>
      </w:pPr>
      <w:r w:rsidRPr="0012617F">
        <w:rPr>
          <w:rFonts w:cs="Arial"/>
          <w:sz w:val="24"/>
          <w:szCs w:val="24"/>
        </w:rPr>
        <w:t xml:space="preserve">2 – </w:t>
      </w:r>
      <w:r w:rsidRPr="0012617F">
        <w:rPr>
          <w:rFonts w:cs="Arial"/>
          <w:color w:val="0000FF"/>
          <w:sz w:val="24"/>
          <w:szCs w:val="24"/>
        </w:rPr>
        <w:t>Another example: become proficient in giving scientific lectures</w:t>
      </w:r>
    </w:p>
    <w:p w14:paraId="0480D5D7" w14:textId="77777777" w:rsidR="005B46B4" w:rsidRPr="0012617F" w:rsidRDefault="005B46B4" w:rsidP="005B46B4">
      <w:pPr>
        <w:rPr>
          <w:rFonts w:cs="Arial"/>
          <w:sz w:val="24"/>
          <w:szCs w:val="24"/>
        </w:rPr>
      </w:pPr>
      <w:r w:rsidRPr="0012617F">
        <w:rPr>
          <w:rFonts w:cs="Arial"/>
          <w:sz w:val="24"/>
          <w:szCs w:val="24"/>
        </w:rPr>
        <w:t>3 –</w:t>
      </w:r>
      <w:r w:rsidRPr="0012617F">
        <w:rPr>
          <w:rFonts w:cs="Arial"/>
          <w:color w:val="0000FF"/>
          <w:sz w:val="24"/>
          <w:szCs w:val="24"/>
        </w:rPr>
        <w:t xml:space="preserve"> Another example: learn how to teach undergraduates</w:t>
      </w:r>
    </w:p>
    <w:p w14:paraId="5D983E1E" w14:textId="1C07812B" w:rsidR="005B46B4" w:rsidRPr="0012617F" w:rsidRDefault="005B46B4" w:rsidP="005B46B4">
      <w:pPr>
        <w:rPr>
          <w:rFonts w:cs="Arial"/>
          <w:sz w:val="24"/>
          <w:szCs w:val="24"/>
        </w:rPr>
      </w:pPr>
      <w:r w:rsidRPr="0012617F">
        <w:rPr>
          <w:rFonts w:cs="Arial"/>
          <w:sz w:val="24"/>
          <w:szCs w:val="24"/>
        </w:rPr>
        <w:t>4 –</w:t>
      </w:r>
      <w:r>
        <w:rPr>
          <w:rFonts w:cs="Arial"/>
          <w:sz w:val="24"/>
          <w:szCs w:val="24"/>
        </w:rPr>
        <w:t xml:space="preserve"> </w:t>
      </w:r>
      <w:r w:rsidRPr="009E0DA5">
        <w:rPr>
          <w:rFonts w:cs="Arial"/>
          <w:color w:val="0000FF"/>
          <w:sz w:val="24"/>
          <w:szCs w:val="24"/>
        </w:rPr>
        <w:t>Training in specific areas</w:t>
      </w:r>
      <w:r>
        <w:rPr>
          <w:rFonts w:cs="Arial"/>
          <w:color w:val="0000FF"/>
          <w:sz w:val="24"/>
          <w:szCs w:val="24"/>
        </w:rPr>
        <w:t xml:space="preserve"> (</w:t>
      </w:r>
      <w:proofErr w:type="gramStart"/>
      <w:r>
        <w:rPr>
          <w:rFonts w:cs="Arial"/>
          <w:color w:val="0000FF"/>
          <w:sz w:val="24"/>
          <w:szCs w:val="24"/>
        </w:rPr>
        <w:t>e.g.</w:t>
      </w:r>
      <w:proofErr w:type="gramEnd"/>
      <w:r>
        <w:rPr>
          <w:rFonts w:cs="Arial"/>
          <w:color w:val="0000FF"/>
          <w:sz w:val="24"/>
          <w:szCs w:val="24"/>
        </w:rPr>
        <w:t xml:space="preserve"> AI, grant writing, project management, communication, digital …)</w:t>
      </w:r>
      <w:r w:rsidRPr="009E0DA5">
        <w:rPr>
          <w:rFonts w:cs="Arial"/>
          <w:color w:val="0000FF"/>
          <w:sz w:val="24"/>
          <w:szCs w:val="24"/>
        </w:rPr>
        <w:t>, or technical expertise</w:t>
      </w:r>
    </w:p>
    <w:p w14:paraId="3493FAC3" w14:textId="77777777" w:rsidR="005B46B4" w:rsidRPr="0012617F" w:rsidRDefault="005B46B4" w:rsidP="005B46B4">
      <w:pPr>
        <w:rPr>
          <w:rFonts w:cs="Arial"/>
          <w:sz w:val="24"/>
          <w:szCs w:val="24"/>
        </w:rPr>
      </w:pPr>
    </w:p>
    <w:p w14:paraId="2C07D9F7" w14:textId="77777777" w:rsidR="005B46B4" w:rsidRPr="0012617F" w:rsidRDefault="005B46B4" w:rsidP="005B46B4">
      <w:pPr>
        <w:rPr>
          <w:rFonts w:cs="Arial"/>
          <w:sz w:val="24"/>
          <w:szCs w:val="24"/>
        </w:rPr>
      </w:pPr>
    </w:p>
    <w:p w14:paraId="4441AB60" w14:textId="77777777" w:rsidR="005B46B4" w:rsidRPr="0012617F" w:rsidRDefault="005B46B4" w:rsidP="005B46B4">
      <w:pPr>
        <w:rPr>
          <w:rFonts w:cs="Arial"/>
          <w:sz w:val="24"/>
          <w:szCs w:val="24"/>
        </w:rPr>
      </w:pPr>
    </w:p>
    <w:p w14:paraId="26586921" w14:textId="77777777" w:rsidR="005B46B4" w:rsidRPr="0012617F" w:rsidRDefault="005B46B4" w:rsidP="005B46B4">
      <w:pPr>
        <w:rPr>
          <w:rFonts w:cs="Arial"/>
          <w:b/>
          <w:sz w:val="24"/>
          <w:szCs w:val="24"/>
        </w:rPr>
      </w:pPr>
      <w:r w:rsidRPr="0012617F">
        <w:rPr>
          <w:rFonts w:cs="Arial"/>
          <w:b/>
          <w:sz w:val="24"/>
          <w:szCs w:val="24"/>
        </w:rPr>
        <w:t>Long term career objectives</w:t>
      </w:r>
    </w:p>
    <w:p w14:paraId="28C5D601" w14:textId="77777777" w:rsidR="005B46B4" w:rsidRPr="0012617F" w:rsidRDefault="005B46B4" w:rsidP="005B46B4">
      <w:pPr>
        <w:rPr>
          <w:rFonts w:cs="Arial"/>
          <w:sz w:val="24"/>
          <w:szCs w:val="24"/>
        </w:rPr>
      </w:pPr>
      <w:r w:rsidRPr="0012617F">
        <w:rPr>
          <w:rFonts w:cs="Arial"/>
          <w:sz w:val="24"/>
          <w:szCs w:val="24"/>
        </w:rPr>
        <w:t xml:space="preserve">1 – </w:t>
      </w:r>
      <w:r w:rsidRPr="0012617F">
        <w:rPr>
          <w:rFonts w:cs="Arial"/>
          <w:color w:val="0000FF"/>
          <w:sz w:val="24"/>
          <w:szCs w:val="24"/>
        </w:rPr>
        <w:t>For example: secure a job in industry/academia</w:t>
      </w:r>
      <w:r>
        <w:rPr>
          <w:rFonts w:cs="Arial"/>
          <w:color w:val="0000FF"/>
          <w:sz w:val="24"/>
          <w:szCs w:val="24"/>
        </w:rPr>
        <w:t>,</w:t>
      </w:r>
      <w:r w:rsidRPr="008D3018">
        <w:rPr>
          <w:rFonts w:cs="Arial"/>
          <w:color w:val="0000FF"/>
          <w:sz w:val="24"/>
          <w:szCs w:val="24"/>
        </w:rPr>
        <w:t xml:space="preserve"> </w:t>
      </w:r>
      <w:r>
        <w:rPr>
          <w:rFonts w:cs="Arial"/>
          <w:color w:val="0000FF"/>
          <w:sz w:val="24"/>
          <w:szCs w:val="24"/>
        </w:rPr>
        <w:t>professional development, career progression, knowledge and technology transfer</w:t>
      </w:r>
    </w:p>
    <w:p w14:paraId="48AFB4FC" w14:textId="77777777" w:rsidR="005B46B4" w:rsidRPr="0012617F" w:rsidRDefault="005B46B4" w:rsidP="005B46B4">
      <w:pPr>
        <w:rPr>
          <w:rFonts w:cs="Arial"/>
          <w:sz w:val="24"/>
          <w:szCs w:val="24"/>
        </w:rPr>
      </w:pPr>
      <w:r w:rsidRPr="0012617F">
        <w:rPr>
          <w:rFonts w:cs="Arial"/>
          <w:sz w:val="24"/>
          <w:szCs w:val="24"/>
        </w:rPr>
        <w:t xml:space="preserve">2 – </w:t>
      </w:r>
      <w:r w:rsidRPr="0012617F">
        <w:rPr>
          <w:rFonts w:cs="Arial"/>
          <w:color w:val="0000FF"/>
          <w:sz w:val="24"/>
          <w:szCs w:val="24"/>
        </w:rPr>
        <w:t>Another example: build a network of contacts in area of future employment</w:t>
      </w:r>
      <w:r>
        <w:rPr>
          <w:rFonts w:cs="Arial"/>
          <w:color w:val="0000FF"/>
          <w:sz w:val="24"/>
          <w:szCs w:val="24"/>
        </w:rPr>
        <w:t xml:space="preserve">, collaboration opportunities, funding </w:t>
      </w:r>
    </w:p>
    <w:p w14:paraId="17BF1279" w14:textId="77777777" w:rsidR="005B46B4" w:rsidRPr="0012617F" w:rsidRDefault="005B46B4" w:rsidP="005B46B4">
      <w:pPr>
        <w:rPr>
          <w:rFonts w:cs="Arial"/>
          <w:sz w:val="24"/>
          <w:szCs w:val="24"/>
        </w:rPr>
      </w:pPr>
      <w:r w:rsidRPr="0012617F">
        <w:rPr>
          <w:rFonts w:cs="Arial"/>
          <w:sz w:val="24"/>
          <w:szCs w:val="24"/>
        </w:rPr>
        <w:t xml:space="preserve">3 – </w:t>
      </w:r>
    </w:p>
    <w:p w14:paraId="18346727" w14:textId="77777777" w:rsidR="005B46B4" w:rsidRPr="0012617F" w:rsidRDefault="005B46B4" w:rsidP="005B46B4">
      <w:pPr>
        <w:rPr>
          <w:rFonts w:cs="Arial"/>
          <w:sz w:val="24"/>
          <w:szCs w:val="24"/>
        </w:rPr>
      </w:pPr>
      <w:r w:rsidRPr="0012617F">
        <w:rPr>
          <w:rFonts w:cs="Arial"/>
          <w:sz w:val="24"/>
          <w:szCs w:val="24"/>
        </w:rPr>
        <w:t xml:space="preserve">4 – </w:t>
      </w:r>
    </w:p>
    <w:p w14:paraId="2D6609AD" w14:textId="77777777" w:rsidR="005B46B4" w:rsidRPr="0012617F" w:rsidRDefault="005B46B4" w:rsidP="005B46B4">
      <w:pPr>
        <w:rPr>
          <w:rFonts w:cs="Arial"/>
          <w:sz w:val="24"/>
          <w:szCs w:val="24"/>
        </w:rPr>
      </w:pPr>
    </w:p>
    <w:p w14:paraId="3E8E08C4" w14:textId="77777777" w:rsidR="005B46B4" w:rsidRPr="0012617F" w:rsidRDefault="005B46B4" w:rsidP="005B46B4">
      <w:pPr>
        <w:rPr>
          <w:rFonts w:cs="Arial"/>
          <w:sz w:val="24"/>
          <w:szCs w:val="24"/>
        </w:rPr>
      </w:pPr>
    </w:p>
    <w:p w14:paraId="69F315A7" w14:textId="77777777" w:rsidR="005B46B4" w:rsidRPr="0012617F" w:rsidRDefault="005B46B4" w:rsidP="005B46B4">
      <w:pPr>
        <w:rPr>
          <w:rFonts w:cs="Arial"/>
          <w:sz w:val="24"/>
          <w:szCs w:val="24"/>
        </w:rPr>
      </w:pPr>
    </w:p>
    <w:p w14:paraId="2D928854" w14:textId="77777777" w:rsidR="005B46B4" w:rsidRPr="0012617F" w:rsidRDefault="005B46B4" w:rsidP="005B46B4">
      <w:pPr>
        <w:rPr>
          <w:rFonts w:cs="Arial"/>
          <w:b/>
          <w:sz w:val="24"/>
          <w:szCs w:val="24"/>
        </w:rPr>
      </w:pPr>
      <w:r w:rsidRPr="0012617F">
        <w:rPr>
          <w:rFonts w:cs="Arial"/>
          <w:b/>
          <w:sz w:val="24"/>
          <w:szCs w:val="24"/>
        </w:rPr>
        <w:t>Activities or training required to attain these goals</w:t>
      </w:r>
    </w:p>
    <w:p w14:paraId="6984BE21" w14:textId="77777777" w:rsidR="005B46B4" w:rsidRPr="0012617F" w:rsidRDefault="005B46B4" w:rsidP="005B46B4">
      <w:pPr>
        <w:rPr>
          <w:rFonts w:cs="Arial"/>
          <w:sz w:val="24"/>
          <w:szCs w:val="24"/>
        </w:rPr>
      </w:pPr>
      <w:r w:rsidRPr="0012617F">
        <w:rPr>
          <w:rFonts w:cs="Arial"/>
          <w:sz w:val="24"/>
          <w:szCs w:val="24"/>
        </w:rPr>
        <w:t xml:space="preserve">1 – </w:t>
      </w:r>
    </w:p>
    <w:p w14:paraId="247ED9FF" w14:textId="77777777" w:rsidR="005B46B4" w:rsidRPr="0012617F" w:rsidRDefault="005B46B4" w:rsidP="005B46B4">
      <w:pPr>
        <w:rPr>
          <w:rFonts w:cs="Arial"/>
          <w:sz w:val="24"/>
          <w:szCs w:val="24"/>
        </w:rPr>
      </w:pPr>
      <w:r w:rsidRPr="0012617F">
        <w:rPr>
          <w:rFonts w:cs="Arial"/>
          <w:sz w:val="24"/>
          <w:szCs w:val="24"/>
        </w:rPr>
        <w:t xml:space="preserve">2 – </w:t>
      </w:r>
    </w:p>
    <w:p w14:paraId="317DD598" w14:textId="77777777" w:rsidR="005B46B4" w:rsidRPr="0012617F" w:rsidRDefault="005B46B4" w:rsidP="005B46B4">
      <w:pPr>
        <w:rPr>
          <w:rFonts w:cs="Arial"/>
          <w:sz w:val="24"/>
          <w:szCs w:val="24"/>
        </w:rPr>
      </w:pPr>
      <w:r w:rsidRPr="0012617F">
        <w:rPr>
          <w:rFonts w:cs="Arial"/>
          <w:sz w:val="24"/>
          <w:szCs w:val="24"/>
        </w:rPr>
        <w:t>3 –</w:t>
      </w:r>
    </w:p>
    <w:p w14:paraId="4377E669" w14:textId="77777777" w:rsidR="005B46B4" w:rsidRPr="0012617F" w:rsidRDefault="005B46B4" w:rsidP="005B46B4">
      <w:pPr>
        <w:rPr>
          <w:rFonts w:cs="Arial"/>
          <w:sz w:val="24"/>
          <w:szCs w:val="24"/>
        </w:rPr>
      </w:pPr>
      <w:r w:rsidRPr="0012617F">
        <w:rPr>
          <w:rFonts w:cs="Arial"/>
          <w:sz w:val="24"/>
          <w:szCs w:val="24"/>
        </w:rPr>
        <w:t xml:space="preserve">4 – </w:t>
      </w:r>
    </w:p>
    <w:p w14:paraId="69CF1AD7" w14:textId="77777777" w:rsidR="005B46B4" w:rsidRPr="0012617F" w:rsidRDefault="005B46B4" w:rsidP="005B46B4">
      <w:pPr>
        <w:rPr>
          <w:rFonts w:cs="Arial"/>
          <w:sz w:val="24"/>
          <w:szCs w:val="24"/>
        </w:rPr>
      </w:pPr>
      <w:r w:rsidRPr="0012617F">
        <w:rPr>
          <w:rFonts w:cs="Arial"/>
          <w:sz w:val="24"/>
          <w:szCs w:val="24"/>
        </w:rPr>
        <w:t xml:space="preserve">5 – </w:t>
      </w:r>
    </w:p>
    <w:p w14:paraId="49459BFF" w14:textId="77777777" w:rsidR="005B46B4" w:rsidRPr="0012617F" w:rsidRDefault="005B46B4" w:rsidP="005B46B4">
      <w:pPr>
        <w:rPr>
          <w:rFonts w:cs="Arial"/>
          <w:sz w:val="24"/>
          <w:szCs w:val="24"/>
        </w:rPr>
      </w:pPr>
      <w:r w:rsidRPr="0012617F">
        <w:rPr>
          <w:rFonts w:cs="Arial"/>
          <w:sz w:val="24"/>
          <w:szCs w:val="24"/>
        </w:rPr>
        <w:t>6 –</w:t>
      </w:r>
    </w:p>
    <w:p w14:paraId="0E7E6313" w14:textId="77777777" w:rsidR="005B46B4" w:rsidRPr="0012617F" w:rsidRDefault="005B46B4" w:rsidP="005B46B4">
      <w:pPr>
        <w:rPr>
          <w:rFonts w:cs="Arial"/>
          <w:sz w:val="24"/>
          <w:szCs w:val="24"/>
        </w:rPr>
      </w:pPr>
      <w:r w:rsidRPr="0012617F">
        <w:rPr>
          <w:rFonts w:cs="Arial"/>
          <w:sz w:val="24"/>
          <w:szCs w:val="24"/>
        </w:rPr>
        <w:t xml:space="preserve">7 – </w:t>
      </w:r>
    </w:p>
    <w:p w14:paraId="21AB96C9" w14:textId="77777777" w:rsidR="005B46B4" w:rsidRPr="0012617F" w:rsidRDefault="005B46B4" w:rsidP="005B46B4">
      <w:pPr>
        <w:rPr>
          <w:rFonts w:cs="Arial"/>
          <w:sz w:val="24"/>
          <w:szCs w:val="24"/>
        </w:rPr>
      </w:pPr>
    </w:p>
    <w:p w14:paraId="4EC4706A" w14:textId="77777777" w:rsidR="005B46B4" w:rsidRPr="0012617F" w:rsidRDefault="005B46B4" w:rsidP="005B46B4">
      <w:pPr>
        <w:rPr>
          <w:rFonts w:cs="Arial"/>
          <w:sz w:val="24"/>
          <w:szCs w:val="24"/>
        </w:rPr>
      </w:pPr>
    </w:p>
    <w:p w14:paraId="611972B7" w14:textId="77777777" w:rsidR="005B46B4" w:rsidRPr="0012617F" w:rsidRDefault="005B46B4" w:rsidP="005B46B4">
      <w:pPr>
        <w:rPr>
          <w:rFonts w:cs="Arial"/>
          <w:sz w:val="24"/>
          <w:szCs w:val="24"/>
        </w:rPr>
      </w:pPr>
    </w:p>
    <w:p w14:paraId="2852B903" w14:textId="77777777" w:rsidR="005B46B4" w:rsidRPr="0012617F" w:rsidRDefault="005B46B4" w:rsidP="005B46B4">
      <w:pPr>
        <w:rPr>
          <w:rFonts w:cs="Arial"/>
          <w:sz w:val="24"/>
          <w:szCs w:val="24"/>
        </w:rPr>
      </w:pPr>
    </w:p>
    <w:p w14:paraId="34E8D673" w14:textId="77777777" w:rsidR="005B46B4" w:rsidRPr="0012617F" w:rsidRDefault="005B46B4" w:rsidP="005B46B4">
      <w:pPr>
        <w:rPr>
          <w:rFonts w:cs="Arial"/>
          <w:sz w:val="24"/>
          <w:szCs w:val="24"/>
        </w:rPr>
        <w:sectPr w:rsidR="005B46B4" w:rsidRPr="0012617F" w:rsidSect="005B46B4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7" w:h="16840" w:code="9"/>
          <w:pgMar w:top="1440" w:right="1800" w:bottom="1440" w:left="1800" w:header="708" w:footer="708" w:gutter="0"/>
          <w:cols w:space="708"/>
          <w:docGrid w:linePitch="360"/>
        </w:sectPr>
      </w:pPr>
    </w:p>
    <w:p w14:paraId="6377BA10" w14:textId="77777777" w:rsidR="005B46B4" w:rsidRPr="0012617F" w:rsidRDefault="005B46B4" w:rsidP="005B46B4">
      <w:pPr>
        <w:rPr>
          <w:sz w:val="24"/>
          <w:szCs w:val="24"/>
        </w:rPr>
      </w:pPr>
    </w:p>
    <w:p w14:paraId="0329F22D" w14:textId="14245087" w:rsidR="005B46B4" w:rsidRPr="0012617F" w:rsidRDefault="005B46B4" w:rsidP="005B46B4">
      <w:pPr>
        <w:rPr>
          <w:i/>
          <w:sz w:val="24"/>
          <w:szCs w:val="24"/>
        </w:rPr>
      </w:pPr>
      <w:r w:rsidRPr="0012617F">
        <w:rPr>
          <w:i/>
          <w:sz w:val="24"/>
          <w:szCs w:val="24"/>
        </w:rPr>
        <w:t xml:space="preserve"> 1</w:t>
      </w:r>
      <w:r>
        <w:rPr>
          <w:i/>
          <w:sz w:val="24"/>
          <w:szCs w:val="24"/>
        </w:rPr>
        <w:t xml:space="preserve"> </w:t>
      </w:r>
      <w:r w:rsidRPr="0012617F">
        <w:rPr>
          <w:i/>
          <w:sz w:val="24"/>
          <w:szCs w:val="24"/>
        </w:rPr>
        <w:t>page summary of your project</w:t>
      </w:r>
    </w:p>
    <w:p w14:paraId="7B3C4D36" w14:textId="799B2C81" w:rsidR="005B46B4" w:rsidRPr="0012617F" w:rsidRDefault="005B46B4" w:rsidP="005B46B4">
      <w:pPr>
        <w:rPr>
          <w:sz w:val="24"/>
          <w:szCs w:val="24"/>
        </w:rPr>
      </w:pPr>
      <w:r w:rsidRPr="0012617F">
        <w:rPr>
          <w:i/>
          <w:sz w:val="24"/>
          <w:szCs w:val="24"/>
        </w:rPr>
        <w:t xml:space="preserve">Should </w:t>
      </w:r>
      <w:r>
        <w:rPr>
          <w:i/>
          <w:sz w:val="24"/>
          <w:szCs w:val="24"/>
        </w:rPr>
        <w:t>outline activities under</w:t>
      </w:r>
      <w:r w:rsidRPr="0012617F">
        <w:rPr>
          <w:i/>
          <w:sz w:val="24"/>
          <w:szCs w:val="24"/>
        </w:rPr>
        <w:t xml:space="preserve"> co-supervis</w:t>
      </w:r>
      <w:r>
        <w:rPr>
          <w:i/>
          <w:sz w:val="24"/>
          <w:szCs w:val="24"/>
        </w:rPr>
        <w:t xml:space="preserve">ion </w:t>
      </w:r>
      <w:r w:rsidRPr="0012617F">
        <w:rPr>
          <w:i/>
          <w:sz w:val="24"/>
          <w:szCs w:val="24"/>
        </w:rPr>
        <w:t>(secondment)</w:t>
      </w:r>
    </w:p>
    <w:p w14:paraId="536AF88B" w14:textId="77777777" w:rsidR="005B46B4" w:rsidRPr="0012617F" w:rsidRDefault="005B46B4" w:rsidP="005B46B4">
      <w:pPr>
        <w:rPr>
          <w:sz w:val="24"/>
          <w:szCs w:val="24"/>
        </w:rPr>
      </w:pPr>
    </w:p>
    <w:p w14:paraId="49CDDADD" w14:textId="77777777" w:rsidR="005B46B4" w:rsidRPr="0012617F" w:rsidRDefault="005B46B4" w:rsidP="005B46B4">
      <w:pPr>
        <w:rPr>
          <w:sz w:val="24"/>
          <w:szCs w:val="24"/>
        </w:rPr>
      </w:pPr>
    </w:p>
    <w:p w14:paraId="79523F7A" w14:textId="77777777" w:rsidR="005B46B4" w:rsidRPr="0012617F" w:rsidRDefault="005B46B4" w:rsidP="005B46B4">
      <w:pPr>
        <w:rPr>
          <w:sz w:val="24"/>
          <w:szCs w:val="24"/>
        </w:rPr>
      </w:pPr>
    </w:p>
    <w:p w14:paraId="635A1A70" w14:textId="77777777" w:rsidR="005B46B4" w:rsidRPr="0012617F" w:rsidRDefault="005B46B4" w:rsidP="005B46B4">
      <w:pPr>
        <w:rPr>
          <w:sz w:val="24"/>
          <w:szCs w:val="24"/>
        </w:rPr>
      </w:pPr>
    </w:p>
    <w:p w14:paraId="12B522EA" w14:textId="77777777" w:rsidR="005B46B4" w:rsidRPr="0012617F" w:rsidRDefault="005B46B4" w:rsidP="005B46B4">
      <w:pPr>
        <w:rPr>
          <w:sz w:val="24"/>
          <w:szCs w:val="24"/>
        </w:rPr>
      </w:pPr>
    </w:p>
    <w:p w14:paraId="4A0937E2" w14:textId="77777777" w:rsidR="005B46B4" w:rsidRPr="0012617F" w:rsidRDefault="005B46B4" w:rsidP="005B46B4">
      <w:pPr>
        <w:rPr>
          <w:sz w:val="24"/>
          <w:szCs w:val="24"/>
        </w:rPr>
      </w:pPr>
    </w:p>
    <w:p w14:paraId="5EB1C0E0" w14:textId="77777777" w:rsidR="005B46B4" w:rsidRPr="0012617F" w:rsidRDefault="005B46B4" w:rsidP="005B46B4">
      <w:pPr>
        <w:rPr>
          <w:sz w:val="24"/>
          <w:szCs w:val="24"/>
        </w:rPr>
      </w:pPr>
    </w:p>
    <w:p w14:paraId="6441412B" w14:textId="77777777" w:rsidR="005B46B4" w:rsidRPr="0012617F" w:rsidRDefault="005B46B4" w:rsidP="005B46B4">
      <w:pPr>
        <w:rPr>
          <w:sz w:val="24"/>
          <w:szCs w:val="24"/>
        </w:rPr>
      </w:pPr>
    </w:p>
    <w:p w14:paraId="366DE8C3" w14:textId="77777777" w:rsidR="005B46B4" w:rsidRPr="0012617F" w:rsidRDefault="005B46B4" w:rsidP="005B46B4">
      <w:pPr>
        <w:rPr>
          <w:sz w:val="24"/>
          <w:szCs w:val="24"/>
        </w:rPr>
      </w:pPr>
    </w:p>
    <w:p w14:paraId="31874806" w14:textId="77777777" w:rsidR="005B46B4" w:rsidRPr="0012617F" w:rsidRDefault="005B46B4" w:rsidP="005B46B4">
      <w:pPr>
        <w:rPr>
          <w:sz w:val="24"/>
          <w:szCs w:val="24"/>
        </w:rPr>
      </w:pPr>
    </w:p>
    <w:p w14:paraId="2DE2D716" w14:textId="77777777" w:rsidR="005B46B4" w:rsidRPr="0012617F" w:rsidRDefault="005B46B4" w:rsidP="005B46B4">
      <w:pPr>
        <w:rPr>
          <w:sz w:val="24"/>
          <w:szCs w:val="24"/>
        </w:rPr>
      </w:pPr>
    </w:p>
    <w:p w14:paraId="726236B7" w14:textId="77777777" w:rsidR="005B46B4" w:rsidRPr="0012617F" w:rsidRDefault="005B46B4" w:rsidP="005B46B4">
      <w:pPr>
        <w:rPr>
          <w:sz w:val="24"/>
          <w:szCs w:val="24"/>
        </w:rPr>
      </w:pPr>
    </w:p>
    <w:p w14:paraId="3CD9EE83" w14:textId="77777777" w:rsidR="005B46B4" w:rsidRPr="0012617F" w:rsidRDefault="005B46B4" w:rsidP="005B46B4">
      <w:pPr>
        <w:rPr>
          <w:sz w:val="24"/>
          <w:szCs w:val="24"/>
        </w:rPr>
      </w:pPr>
    </w:p>
    <w:p w14:paraId="0F9FDDF3" w14:textId="77777777" w:rsidR="005B46B4" w:rsidRPr="0012617F" w:rsidRDefault="005B46B4" w:rsidP="005B46B4">
      <w:pPr>
        <w:rPr>
          <w:sz w:val="24"/>
          <w:szCs w:val="24"/>
        </w:rPr>
      </w:pPr>
    </w:p>
    <w:p w14:paraId="03127C43" w14:textId="77777777" w:rsidR="005B46B4" w:rsidRPr="0012617F" w:rsidRDefault="005B46B4" w:rsidP="005B46B4">
      <w:pPr>
        <w:rPr>
          <w:sz w:val="24"/>
          <w:szCs w:val="24"/>
        </w:rPr>
      </w:pPr>
    </w:p>
    <w:p w14:paraId="7735C6AA" w14:textId="77777777" w:rsidR="005B46B4" w:rsidRPr="0012617F" w:rsidRDefault="005B46B4" w:rsidP="005B46B4">
      <w:pPr>
        <w:rPr>
          <w:sz w:val="24"/>
          <w:szCs w:val="24"/>
        </w:rPr>
      </w:pPr>
    </w:p>
    <w:p w14:paraId="65136E08" w14:textId="77777777" w:rsidR="005B46B4" w:rsidRPr="0012617F" w:rsidRDefault="005B46B4" w:rsidP="005B46B4">
      <w:pPr>
        <w:rPr>
          <w:sz w:val="24"/>
          <w:szCs w:val="24"/>
        </w:rPr>
      </w:pPr>
    </w:p>
    <w:p w14:paraId="357106A4" w14:textId="77777777" w:rsidR="005B46B4" w:rsidRPr="0012617F" w:rsidRDefault="005B46B4" w:rsidP="005B46B4">
      <w:pPr>
        <w:rPr>
          <w:sz w:val="24"/>
          <w:szCs w:val="24"/>
        </w:rPr>
      </w:pPr>
    </w:p>
    <w:p w14:paraId="4C18A455" w14:textId="77777777" w:rsidR="005B46B4" w:rsidRPr="0012617F" w:rsidRDefault="005B46B4" w:rsidP="005B46B4">
      <w:pPr>
        <w:rPr>
          <w:sz w:val="24"/>
          <w:szCs w:val="24"/>
        </w:rPr>
      </w:pPr>
    </w:p>
    <w:p w14:paraId="68653A27" w14:textId="77777777" w:rsidR="005B46B4" w:rsidRPr="0012617F" w:rsidRDefault="005B46B4" w:rsidP="005B46B4">
      <w:pPr>
        <w:rPr>
          <w:sz w:val="24"/>
          <w:szCs w:val="24"/>
        </w:rPr>
      </w:pPr>
    </w:p>
    <w:p w14:paraId="0E74CBE1" w14:textId="77777777" w:rsidR="005B46B4" w:rsidRPr="0012617F" w:rsidRDefault="005B46B4" w:rsidP="005B46B4">
      <w:pPr>
        <w:rPr>
          <w:sz w:val="24"/>
          <w:szCs w:val="24"/>
        </w:rPr>
      </w:pPr>
    </w:p>
    <w:p w14:paraId="31BE24D2" w14:textId="77777777" w:rsidR="005B46B4" w:rsidRPr="0012617F" w:rsidRDefault="005B46B4" w:rsidP="005B46B4">
      <w:pPr>
        <w:rPr>
          <w:sz w:val="24"/>
          <w:szCs w:val="24"/>
        </w:rPr>
      </w:pPr>
    </w:p>
    <w:p w14:paraId="66975AF6" w14:textId="77777777" w:rsidR="005B46B4" w:rsidRPr="0012617F" w:rsidRDefault="005B46B4" w:rsidP="005B46B4">
      <w:pPr>
        <w:rPr>
          <w:sz w:val="24"/>
          <w:szCs w:val="24"/>
        </w:rPr>
      </w:pPr>
    </w:p>
    <w:p w14:paraId="578984EE" w14:textId="77777777" w:rsidR="005B46B4" w:rsidRPr="0012617F" w:rsidRDefault="005B46B4" w:rsidP="005B46B4">
      <w:pPr>
        <w:rPr>
          <w:sz w:val="24"/>
          <w:szCs w:val="24"/>
        </w:rPr>
      </w:pPr>
    </w:p>
    <w:p w14:paraId="51BD7813" w14:textId="77777777" w:rsidR="005B46B4" w:rsidRPr="0012617F" w:rsidRDefault="005B46B4" w:rsidP="005B46B4">
      <w:pPr>
        <w:rPr>
          <w:sz w:val="24"/>
          <w:szCs w:val="24"/>
        </w:rPr>
      </w:pPr>
    </w:p>
    <w:p w14:paraId="6CB45408" w14:textId="77777777" w:rsidR="005B46B4" w:rsidRPr="0012617F" w:rsidRDefault="005B46B4" w:rsidP="005B46B4">
      <w:pPr>
        <w:rPr>
          <w:sz w:val="24"/>
          <w:szCs w:val="24"/>
        </w:rPr>
      </w:pPr>
    </w:p>
    <w:p w14:paraId="5D089CA8" w14:textId="77777777" w:rsidR="005B46B4" w:rsidRPr="0012617F" w:rsidRDefault="005B46B4" w:rsidP="005B46B4">
      <w:pPr>
        <w:rPr>
          <w:sz w:val="24"/>
          <w:szCs w:val="24"/>
        </w:rPr>
      </w:pPr>
    </w:p>
    <w:p w14:paraId="2E6ECCA6" w14:textId="77777777" w:rsidR="005B46B4" w:rsidRPr="0012617F" w:rsidRDefault="005B46B4" w:rsidP="005B46B4">
      <w:pPr>
        <w:rPr>
          <w:sz w:val="24"/>
          <w:szCs w:val="24"/>
        </w:rPr>
      </w:pPr>
    </w:p>
    <w:p w14:paraId="6BADBA31" w14:textId="77777777" w:rsidR="005B46B4" w:rsidRPr="0012617F" w:rsidRDefault="005B46B4" w:rsidP="005B46B4">
      <w:pPr>
        <w:rPr>
          <w:sz w:val="24"/>
          <w:szCs w:val="24"/>
        </w:rPr>
        <w:sectPr w:rsidR="005B46B4" w:rsidRPr="0012617F" w:rsidSect="00777120">
          <w:headerReference w:type="default" r:id="rId19"/>
          <w:pgSz w:w="11907" w:h="16840" w:code="9"/>
          <w:pgMar w:top="1943" w:right="1800" w:bottom="1440" w:left="1800" w:header="708" w:footer="708" w:gutter="0"/>
          <w:cols w:space="708"/>
          <w:docGrid w:linePitch="360"/>
        </w:sectPr>
      </w:pPr>
    </w:p>
    <w:p w14:paraId="02CCEB5B" w14:textId="77777777" w:rsidR="005B46B4" w:rsidRPr="0012617F" w:rsidRDefault="005B46B4" w:rsidP="005B46B4">
      <w:pPr>
        <w:rPr>
          <w:sz w:val="24"/>
          <w:szCs w:val="24"/>
        </w:rPr>
      </w:pPr>
    </w:p>
    <w:p w14:paraId="0A6DB7C9" w14:textId="77777777" w:rsidR="005B46B4" w:rsidRPr="0012617F" w:rsidRDefault="005B46B4" w:rsidP="005B46B4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0"/>
        <w:gridCol w:w="1794"/>
        <w:gridCol w:w="5263"/>
      </w:tblGrid>
      <w:tr w:rsidR="005B46B4" w:rsidRPr="0012617F" w14:paraId="0D116ACD" w14:textId="77777777" w:rsidTr="008973E4">
        <w:tc>
          <w:tcPr>
            <w:tcW w:w="1257" w:type="dxa"/>
            <w:shd w:val="clear" w:color="auto" w:fill="auto"/>
          </w:tcPr>
          <w:p w14:paraId="2E305691" w14:textId="77777777" w:rsidR="005B46B4" w:rsidRPr="0012617F" w:rsidRDefault="005B46B4" w:rsidP="008973E4">
            <w:pPr>
              <w:rPr>
                <w:b/>
                <w:i/>
                <w:sz w:val="24"/>
                <w:szCs w:val="24"/>
              </w:rPr>
            </w:pPr>
            <w:r w:rsidRPr="0012617F">
              <w:rPr>
                <w:b/>
                <w:i/>
                <w:sz w:val="24"/>
                <w:szCs w:val="24"/>
              </w:rPr>
              <w:t>Date</w:t>
            </w:r>
          </w:p>
        </w:tc>
        <w:tc>
          <w:tcPr>
            <w:tcW w:w="1828" w:type="dxa"/>
            <w:shd w:val="clear" w:color="auto" w:fill="auto"/>
          </w:tcPr>
          <w:p w14:paraId="0F75BA28" w14:textId="77777777" w:rsidR="005B46B4" w:rsidRPr="0012617F" w:rsidRDefault="005B46B4" w:rsidP="008973E4">
            <w:pPr>
              <w:rPr>
                <w:b/>
                <w:i/>
                <w:sz w:val="24"/>
                <w:szCs w:val="24"/>
              </w:rPr>
            </w:pPr>
            <w:r w:rsidRPr="0012617F">
              <w:rPr>
                <w:b/>
                <w:i/>
                <w:sz w:val="24"/>
                <w:szCs w:val="24"/>
              </w:rPr>
              <w:t>Place</w:t>
            </w:r>
          </w:p>
        </w:tc>
        <w:tc>
          <w:tcPr>
            <w:tcW w:w="5387" w:type="dxa"/>
            <w:shd w:val="clear" w:color="auto" w:fill="auto"/>
          </w:tcPr>
          <w:p w14:paraId="327351AF" w14:textId="77777777" w:rsidR="005B46B4" w:rsidRPr="0012617F" w:rsidRDefault="005B46B4" w:rsidP="008973E4">
            <w:pPr>
              <w:rPr>
                <w:b/>
                <w:i/>
                <w:sz w:val="24"/>
                <w:szCs w:val="24"/>
              </w:rPr>
            </w:pPr>
            <w:r w:rsidRPr="0012617F">
              <w:rPr>
                <w:b/>
                <w:i/>
                <w:sz w:val="24"/>
                <w:szCs w:val="24"/>
              </w:rPr>
              <w:t>Description - conditions</w:t>
            </w:r>
          </w:p>
        </w:tc>
      </w:tr>
      <w:tr w:rsidR="005B46B4" w:rsidRPr="0012617F" w14:paraId="104A6517" w14:textId="77777777" w:rsidTr="008973E4">
        <w:tc>
          <w:tcPr>
            <w:tcW w:w="1257" w:type="dxa"/>
            <w:shd w:val="clear" w:color="auto" w:fill="auto"/>
          </w:tcPr>
          <w:p w14:paraId="703AE97D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1F1C4CA5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1BB52B4A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5D2862C6" w14:textId="77777777" w:rsidTr="008973E4">
        <w:tc>
          <w:tcPr>
            <w:tcW w:w="1257" w:type="dxa"/>
            <w:shd w:val="clear" w:color="auto" w:fill="auto"/>
          </w:tcPr>
          <w:p w14:paraId="1114E778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6A009E57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34C74ED7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4E097CCF" w14:textId="77777777" w:rsidTr="008973E4">
        <w:tc>
          <w:tcPr>
            <w:tcW w:w="1257" w:type="dxa"/>
            <w:shd w:val="clear" w:color="auto" w:fill="auto"/>
          </w:tcPr>
          <w:p w14:paraId="71622982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5DDF496D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5A10B556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7C406391" w14:textId="77777777" w:rsidTr="008973E4">
        <w:tc>
          <w:tcPr>
            <w:tcW w:w="1257" w:type="dxa"/>
            <w:shd w:val="clear" w:color="auto" w:fill="auto"/>
          </w:tcPr>
          <w:p w14:paraId="5D05DF7F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455C0439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761AC68F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3B658F5D" w14:textId="77777777" w:rsidTr="008973E4">
        <w:tc>
          <w:tcPr>
            <w:tcW w:w="1257" w:type="dxa"/>
            <w:shd w:val="clear" w:color="auto" w:fill="auto"/>
          </w:tcPr>
          <w:p w14:paraId="4D38A930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11BF657D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76A53816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2341E924" w14:textId="77777777" w:rsidTr="008973E4">
        <w:tc>
          <w:tcPr>
            <w:tcW w:w="1257" w:type="dxa"/>
            <w:shd w:val="clear" w:color="auto" w:fill="auto"/>
          </w:tcPr>
          <w:p w14:paraId="4239C7DD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3DB54466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6E0DD219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0BA9F968" w14:textId="77777777" w:rsidTr="008973E4">
        <w:tc>
          <w:tcPr>
            <w:tcW w:w="1257" w:type="dxa"/>
            <w:shd w:val="clear" w:color="auto" w:fill="auto"/>
          </w:tcPr>
          <w:p w14:paraId="3299DED3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540608D6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068DDED3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263B75EA" w14:textId="77777777" w:rsidTr="008973E4">
        <w:tc>
          <w:tcPr>
            <w:tcW w:w="1257" w:type="dxa"/>
            <w:shd w:val="clear" w:color="auto" w:fill="auto"/>
          </w:tcPr>
          <w:p w14:paraId="12D1B977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12C4C3EE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219D2FB2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0DEFEBBF" w14:textId="77777777" w:rsidTr="008973E4">
        <w:tc>
          <w:tcPr>
            <w:tcW w:w="1257" w:type="dxa"/>
            <w:shd w:val="clear" w:color="auto" w:fill="auto"/>
          </w:tcPr>
          <w:p w14:paraId="522758F7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4A8CD618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17FE32CF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0B85C497" w14:textId="77777777" w:rsidTr="008973E4">
        <w:tc>
          <w:tcPr>
            <w:tcW w:w="1257" w:type="dxa"/>
            <w:shd w:val="clear" w:color="auto" w:fill="auto"/>
          </w:tcPr>
          <w:p w14:paraId="4833A8DF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00E24C7B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049CB985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372A5976" w14:textId="77777777" w:rsidTr="008973E4">
        <w:tc>
          <w:tcPr>
            <w:tcW w:w="1257" w:type="dxa"/>
            <w:shd w:val="clear" w:color="auto" w:fill="auto"/>
          </w:tcPr>
          <w:p w14:paraId="25D38658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3ED59BFE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23CE29E7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3AD9F2CB" w14:textId="77777777" w:rsidTr="008973E4">
        <w:tc>
          <w:tcPr>
            <w:tcW w:w="1257" w:type="dxa"/>
            <w:shd w:val="clear" w:color="auto" w:fill="auto"/>
          </w:tcPr>
          <w:p w14:paraId="6EB6D5D6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77366800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7D40D28A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3DC0B5CE" w14:textId="77777777" w:rsidTr="008973E4">
        <w:tc>
          <w:tcPr>
            <w:tcW w:w="1257" w:type="dxa"/>
            <w:shd w:val="clear" w:color="auto" w:fill="auto"/>
          </w:tcPr>
          <w:p w14:paraId="5644168F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0D224A5D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778B802A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615C62CC" w14:textId="77777777" w:rsidTr="008973E4">
        <w:tc>
          <w:tcPr>
            <w:tcW w:w="1257" w:type="dxa"/>
            <w:shd w:val="clear" w:color="auto" w:fill="auto"/>
          </w:tcPr>
          <w:p w14:paraId="250B8511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45FC9FDD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078DAE17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0B3C37EA" w14:textId="77777777" w:rsidTr="008973E4">
        <w:tc>
          <w:tcPr>
            <w:tcW w:w="1257" w:type="dxa"/>
            <w:shd w:val="clear" w:color="auto" w:fill="auto"/>
          </w:tcPr>
          <w:p w14:paraId="30472006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33A45FF2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4401919E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2868B895" w14:textId="77777777" w:rsidTr="008973E4">
        <w:tc>
          <w:tcPr>
            <w:tcW w:w="1257" w:type="dxa"/>
            <w:shd w:val="clear" w:color="auto" w:fill="auto"/>
          </w:tcPr>
          <w:p w14:paraId="2039B37F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60A7DE69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230C42BB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00F812F6" w14:textId="77777777" w:rsidTr="008973E4">
        <w:tc>
          <w:tcPr>
            <w:tcW w:w="1257" w:type="dxa"/>
            <w:shd w:val="clear" w:color="auto" w:fill="auto"/>
          </w:tcPr>
          <w:p w14:paraId="547DEBE4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7DCF79C4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1B7F62A5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5F27C517" w14:textId="77777777" w:rsidTr="008973E4">
        <w:tc>
          <w:tcPr>
            <w:tcW w:w="1257" w:type="dxa"/>
            <w:shd w:val="clear" w:color="auto" w:fill="auto"/>
          </w:tcPr>
          <w:p w14:paraId="47FC11A0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2C3D120D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3DEA4361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467CF058" w14:textId="77777777" w:rsidTr="008973E4">
        <w:tc>
          <w:tcPr>
            <w:tcW w:w="1257" w:type="dxa"/>
            <w:shd w:val="clear" w:color="auto" w:fill="auto"/>
          </w:tcPr>
          <w:p w14:paraId="13C0EFEE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6BC13881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6EA18BCB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6F40C6ED" w14:textId="77777777" w:rsidTr="008973E4">
        <w:tc>
          <w:tcPr>
            <w:tcW w:w="1257" w:type="dxa"/>
            <w:shd w:val="clear" w:color="auto" w:fill="auto"/>
          </w:tcPr>
          <w:p w14:paraId="421D34B6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757C14AA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3431A2D6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7023B4FB" w14:textId="77777777" w:rsidTr="008973E4">
        <w:tc>
          <w:tcPr>
            <w:tcW w:w="1257" w:type="dxa"/>
            <w:shd w:val="clear" w:color="auto" w:fill="auto"/>
          </w:tcPr>
          <w:p w14:paraId="231C747A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15AD21E6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2DFA2329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7ED1E77D" w14:textId="77777777" w:rsidTr="008973E4">
        <w:tc>
          <w:tcPr>
            <w:tcW w:w="1257" w:type="dxa"/>
            <w:shd w:val="clear" w:color="auto" w:fill="auto"/>
          </w:tcPr>
          <w:p w14:paraId="24E30044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338DE694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65D3863E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1491B5AF" w14:textId="77777777" w:rsidTr="008973E4">
        <w:tc>
          <w:tcPr>
            <w:tcW w:w="1257" w:type="dxa"/>
            <w:shd w:val="clear" w:color="auto" w:fill="auto"/>
          </w:tcPr>
          <w:p w14:paraId="55AAA6FC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0ED50610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1D565899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7528ABE6" w14:textId="77777777" w:rsidTr="008973E4">
        <w:tc>
          <w:tcPr>
            <w:tcW w:w="1257" w:type="dxa"/>
            <w:shd w:val="clear" w:color="auto" w:fill="auto"/>
          </w:tcPr>
          <w:p w14:paraId="34F3B4B8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0468CEE3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43D59E5A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189695A2" w14:textId="77777777" w:rsidTr="008973E4">
        <w:tc>
          <w:tcPr>
            <w:tcW w:w="1257" w:type="dxa"/>
            <w:shd w:val="clear" w:color="auto" w:fill="auto"/>
          </w:tcPr>
          <w:p w14:paraId="34578227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1C28E5B7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68016542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7DCEA777" w14:textId="77777777" w:rsidTr="008973E4">
        <w:tc>
          <w:tcPr>
            <w:tcW w:w="1257" w:type="dxa"/>
            <w:shd w:val="clear" w:color="auto" w:fill="auto"/>
          </w:tcPr>
          <w:p w14:paraId="63F7169B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192B1F56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265DF6B8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73CBA915" w14:textId="77777777" w:rsidTr="008973E4">
        <w:tc>
          <w:tcPr>
            <w:tcW w:w="1257" w:type="dxa"/>
            <w:shd w:val="clear" w:color="auto" w:fill="auto"/>
          </w:tcPr>
          <w:p w14:paraId="7BFB6A07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771F7AA9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0DB1A9CC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20F8ED90" w14:textId="77777777" w:rsidTr="008973E4">
        <w:tc>
          <w:tcPr>
            <w:tcW w:w="1257" w:type="dxa"/>
            <w:shd w:val="clear" w:color="auto" w:fill="auto"/>
          </w:tcPr>
          <w:p w14:paraId="672290C0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3417F4FC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161E3C38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201D291D" w14:textId="77777777" w:rsidTr="008973E4">
        <w:tc>
          <w:tcPr>
            <w:tcW w:w="1257" w:type="dxa"/>
            <w:shd w:val="clear" w:color="auto" w:fill="auto"/>
          </w:tcPr>
          <w:p w14:paraId="08BE7027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0CE13C8C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37DC7910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2BF9ED37" w14:textId="77777777" w:rsidTr="008973E4">
        <w:tc>
          <w:tcPr>
            <w:tcW w:w="1257" w:type="dxa"/>
            <w:shd w:val="clear" w:color="auto" w:fill="auto"/>
          </w:tcPr>
          <w:p w14:paraId="19BF1042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51DF7BD5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059E7BA4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24028CBD" w14:textId="77777777" w:rsidTr="008973E4">
        <w:tc>
          <w:tcPr>
            <w:tcW w:w="1257" w:type="dxa"/>
            <w:shd w:val="clear" w:color="auto" w:fill="auto"/>
          </w:tcPr>
          <w:p w14:paraId="2E0E1805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6DBC44C4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6AA701F2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0D2815D4" w14:textId="77777777" w:rsidTr="008973E4">
        <w:tc>
          <w:tcPr>
            <w:tcW w:w="1257" w:type="dxa"/>
            <w:shd w:val="clear" w:color="auto" w:fill="auto"/>
          </w:tcPr>
          <w:p w14:paraId="10DDF0C0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2D69B12B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4ABE9A09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0E5D3F49" w14:textId="77777777" w:rsidTr="008973E4">
        <w:tc>
          <w:tcPr>
            <w:tcW w:w="1257" w:type="dxa"/>
            <w:shd w:val="clear" w:color="auto" w:fill="auto"/>
          </w:tcPr>
          <w:p w14:paraId="55DA0F3A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2986FA2A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3A37EBC9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744E9C46" w14:textId="77777777" w:rsidTr="008973E4">
        <w:tc>
          <w:tcPr>
            <w:tcW w:w="1257" w:type="dxa"/>
            <w:shd w:val="clear" w:color="auto" w:fill="auto"/>
          </w:tcPr>
          <w:p w14:paraId="2A518F04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15E84879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0B311065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0DE30BE1" w14:textId="77777777" w:rsidTr="008973E4">
        <w:tc>
          <w:tcPr>
            <w:tcW w:w="1257" w:type="dxa"/>
            <w:shd w:val="clear" w:color="auto" w:fill="auto"/>
          </w:tcPr>
          <w:p w14:paraId="06CE225E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2D092A38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53A5776A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4FEB9076" w14:textId="77777777" w:rsidTr="008973E4">
        <w:tc>
          <w:tcPr>
            <w:tcW w:w="1257" w:type="dxa"/>
            <w:shd w:val="clear" w:color="auto" w:fill="auto"/>
          </w:tcPr>
          <w:p w14:paraId="5A4B7F91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1D69CCCC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7EE26FE5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0626B035" w14:textId="77777777" w:rsidTr="008973E4">
        <w:tc>
          <w:tcPr>
            <w:tcW w:w="1257" w:type="dxa"/>
            <w:shd w:val="clear" w:color="auto" w:fill="auto"/>
          </w:tcPr>
          <w:p w14:paraId="1B11EAD7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196B0A22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3A706D87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609846A5" w14:textId="77777777" w:rsidTr="008973E4">
        <w:tc>
          <w:tcPr>
            <w:tcW w:w="1257" w:type="dxa"/>
            <w:shd w:val="clear" w:color="auto" w:fill="auto"/>
          </w:tcPr>
          <w:p w14:paraId="1542A4C4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38B7BFEE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7C4AE74C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3A7F43B2" w14:textId="77777777" w:rsidTr="008973E4">
        <w:tc>
          <w:tcPr>
            <w:tcW w:w="1257" w:type="dxa"/>
            <w:shd w:val="clear" w:color="auto" w:fill="auto"/>
          </w:tcPr>
          <w:p w14:paraId="4CDB017B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08D4A7D9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6137F357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7D35571E" w14:textId="77777777" w:rsidTr="008973E4">
        <w:tc>
          <w:tcPr>
            <w:tcW w:w="1257" w:type="dxa"/>
            <w:shd w:val="clear" w:color="auto" w:fill="auto"/>
          </w:tcPr>
          <w:p w14:paraId="3F54DD81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828" w:type="dxa"/>
            <w:shd w:val="clear" w:color="auto" w:fill="auto"/>
          </w:tcPr>
          <w:p w14:paraId="35C26F89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7F3DB428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</w:tbl>
    <w:p w14:paraId="025C0C05" w14:textId="77777777" w:rsidR="005B46B4" w:rsidRPr="0012617F" w:rsidRDefault="005B46B4" w:rsidP="005B46B4">
      <w:pPr>
        <w:rPr>
          <w:sz w:val="24"/>
          <w:szCs w:val="24"/>
        </w:rPr>
        <w:sectPr w:rsidR="005B46B4" w:rsidRPr="0012617F" w:rsidSect="00777120">
          <w:headerReference w:type="default" r:id="rId20"/>
          <w:pgSz w:w="11907" w:h="16840" w:code="9"/>
          <w:pgMar w:top="1943" w:right="1800" w:bottom="1440" w:left="1800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9"/>
        <w:gridCol w:w="1106"/>
        <w:gridCol w:w="2227"/>
        <w:gridCol w:w="3725"/>
      </w:tblGrid>
      <w:tr w:rsidR="005B46B4" w:rsidRPr="0012617F" w14:paraId="216FE878" w14:textId="77777777" w:rsidTr="008973E4">
        <w:tc>
          <w:tcPr>
            <w:tcW w:w="1257" w:type="dxa"/>
            <w:shd w:val="clear" w:color="auto" w:fill="auto"/>
          </w:tcPr>
          <w:p w14:paraId="2045C182" w14:textId="77777777" w:rsidR="005B46B4" w:rsidRPr="0012617F" w:rsidRDefault="005B46B4" w:rsidP="008973E4">
            <w:pPr>
              <w:rPr>
                <w:b/>
                <w:i/>
                <w:sz w:val="24"/>
                <w:szCs w:val="24"/>
              </w:rPr>
            </w:pPr>
            <w:r w:rsidRPr="0012617F">
              <w:rPr>
                <w:b/>
                <w:i/>
                <w:sz w:val="24"/>
                <w:szCs w:val="24"/>
              </w:rPr>
              <w:lastRenderedPageBreak/>
              <w:t>Date</w:t>
            </w:r>
          </w:p>
        </w:tc>
        <w:tc>
          <w:tcPr>
            <w:tcW w:w="1119" w:type="dxa"/>
            <w:shd w:val="clear" w:color="auto" w:fill="auto"/>
          </w:tcPr>
          <w:p w14:paraId="2F1D59B8" w14:textId="77777777" w:rsidR="005B46B4" w:rsidRPr="0012617F" w:rsidRDefault="005B46B4" w:rsidP="008973E4">
            <w:pPr>
              <w:rPr>
                <w:b/>
                <w:i/>
                <w:sz w:val="24"/>
                <w:szCs w:val="24"/>
              </w:rPr>
            </w:pPr>
            <w:r w:rsidRPr="0012617F">
              <w:rPr>
                <w:b/>
                <w:i/>
                <w:sz w:val="24"/>
                <w:szCs w:val="24"/>
              </w:rPr>
              <w:t>Place</w:t>
            </w:r>
          </w:p>
        </w:tc>
        <w:tc>
          <w:tcPr>
            <w:tcW w:w="2268" w:type="dxa"/>
            <w:shd w:val="clear" w:color="auto" w:fill="auto"/>
          </w:tcPr>
          <w:p w14:paraId="1407A8E2" w14:textId="77777777" w:rsidR="005B46B4" w:rsidRPr="0012617F" w:rsidRDefault="005B46B4" w:rsidP="008973E4">
            <w:pPr>
              <w:rPr>
                <w:b/>
                <w:i/>
                <w:sz w:val="24"/>
                <w:szCs w:val="24"/>
              </w:rPr>
            </w:pPr>
            <w:r w:rsidRPr="0012617F">
              <w:rPr>
                <w:b/>
                <w:i/>
                <w:sz w:val="24"/>
                <w:szCs w:val="24"/>
              </w:rPr>
              <w:t>Meeting</w:t>
            </w:r>
          </w:p>
        </w:tc>
        <w:tc>
          <w:tcPr>
            <w:tcW w:w="3828" w:type="dxa"/>
            <w:shd w:val="clear" w:color="auto" w:fill="auto"/>
          </w:tcPr>
          <w:p w14:paraId="04E6B30F" w14:textId="77777777" w:rsidR="005B46B4" w:rsidRPr="0012617F" w:rsidRDefault="005B46B4" w:rsidP="008973E4">
            <w:pPr>
              <w:rPr>
                <w:b/>
                <w:i/>
                <w:sz w:val="24"/>
                <w:szCs w:val="24"/>
              </w:rPr>
            </w:pPr>
            <w:r w:rsidRPr="0012617F">
              <w:rPr>
                <w:b/>
                <w:i/>
                <w:sz w:val="24"/>
                <w:szCs w:val="24"/>
              </w:rPr>
              <w:t>Title</w:t>
            </w:r>
          </w:p>
        </w:tc>
      </w:tr>
      <w:tr w:rsidR="005B46B4" w:rsidRPr="0012617F" w14:paraId="34965C16" w14:textId="77777777" w:rsidTr="008973E4">
        <w:tc>
          <w:tcPr>
            <w:tcW w:w="1257" w:type="dxa"/>
            <w:shd w:val="clear" w:color="auto" w:fill="auto"/>
          </w:tcPr>
          <w:p w14:paraId="5D3608E7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7D00606E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128045FD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5E09AF49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7ADD81C4" w14:textId="77777777" w:rsidTr="008973E4">
        <w:tc>
          <w:tcPr>
            <w:tcW w:w="1257" w:type="dxa"/>
            <w:shd w:val="clear" w:color="auto" w:fill="auto"/>
          </w:tcPr>
          <w:p w14:paraId="0757864C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43C7BDF8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60CF9AF3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17783D89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412AC035" w14:textId="77777777" w:rsidTr="008973E4">
        <w:tc>
          <w:tcPr>
            <w:tcW w:w="1257" w:type="dxa"/>
            <w:shd w:val="clear" w:color="auto" w:fill="auto"/>
          </w:tcPr>
          <w:p w14:paraId="1EC8239B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7F0ABE42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5A31D8B8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4553F6AA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4131C966" w14:textId="77777777" w:rsidTr="008973E4">
        <w:tc>
          <w:tcPr>
            <w:tcW w:w="1257" w:type="dxa"/>
            <w:shd w:val="clear" w:color="auto" w:fill="auto"/>
          </w:tcPr>
          <w:p w14:paraId="201C930A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03419BB0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06FE5322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65C7E890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52C84CF0" w14:textId="77777777" w:rsidTr="008973E4">
        <w:tc>
          <w:tcPr>
            <w:tcW w:w="1257" w:type="dxa"/>
            <w:shd w:val="clear" w:color="auto" w:fill="auto"/>
          </w:tcPr>
          <w:p w14:paraId="2E082A98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0A56C936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3E71D4BD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2FFB3260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2A49889C" w14:textId="77777777" w:rsidTr="008973E4">
        <w:tc>
          <w:tcPr>
            <w:tcW w:w="1257" w:type="dxa"/>
            <w:shd w:val="clear" w:color="auto" w:fill="auto"/>
          </w:tcPr>
          <w:p w14:paraId="693C78A3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4FED032B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529F6F6C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4982642A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2AFD86C9" w14:textId="77777777" w:rsidTr="008973E4">
        <w:tc>
          <w:tcPr>
            <w:tcW w:w="1257" w:type="dxa"/>
            <w:shd w:val="clear" w:color="auto" w:fill="auto"/>
          </w:tcPr>
          <w:p w14:paraId="620A8AFB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4982B5DF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3687FB10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19B7607E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6B15A95C" w14:textId="77777777" w:rsidTr="008973E4">
        <w:tc>
          <w:tcPr>
            <w:tcW w:w="1257" w:type="dxa"/>
            <w:shd w:val="clear" w:color="auto" w:fill="auto"/>
          </w:tcPr>
          <w:p w14:paraId="5B288BA9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3D82A68A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583BD54C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0A72A44C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4B1FCDBA" w14:textId="77777777" w:rsidTr="008973E4">
        <w:tc>
          <w:tcPr>
            <w:tcW w:w="1257" w:type="dxa"/>
            <w:shd w:val="clear" w:color="auto" w:fill="auto"/>
          </w:tcPr>
          <w:p w14:paraId="390F1FA4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143D9BBD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1A8C6E3D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186DE611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3BBF1F76" w14:textId="77777777" w:rsidTr="008973E4">
        <w:tc>
          <w:tcPr>
            <w:tcW w:w="1257" w:type="dxa"/>
            <w:shd w:val="clear" w:color="auto" w:fill="auto"/>
          </w:tcPr>
          <w:p w14:paraId="1E243136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6D80B9E2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7E680810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780A3C7A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4A5B5CC5" w14:textId="77777777" w:rsidTr="008973E4">
        <w:tc>
          <w:tcPr>
            <w:tcW w:w="1257" w:type="dxa"/>
            <w:shd w:val="clear" w:color="auto" w:fill="auto"/>
          </w:tcPr>
          <w:p w14:paraId="2E26D78C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2327DBFF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4B2F79B6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775D1E2B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3DD34E8A" w14:textId="77777777" w:rsidTr="008973E4">
        <w:tc>
          <w:tcPr>
            <w:tcW w:w="1257" w:type="dxa"/>
            <w:shd w:val="clear" w:color="auto" w:fill="auto"/>
          </w:tcPr>
          <w:p w14:paraId="2E02C2DD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3AFA7532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356EE1FF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79E0BD83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50792FA1" w14:textId="77777777" w:rsidTr="008973E4">
        <w:tc>
          <w:tcPr>
            <w:tcW w:w="1257" w:type="dxa"/>
            <w:shd w:val="clear" w:color="auto" w:fill="auto"/>
          </w:tcPr>
          <w:p w14:paraId="6E78D906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2D2AB3AA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5A3B5D98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32826C15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19B6D7E2" w14:textId="77777777" w:rsidTr="008973E4">
        <w:tc>
          <w:tcPr>
            <w:tcW w:w="1257" w:type="dxa"/>
            <w:shd w:val="clear" w:color="auto" w:fill="auto"/>
          </w:tcPr>
          <w:p w14:paraId="542510B3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2CFE7B5F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39CFA4E8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6DF6375D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57618808" w14:textId="77777777" w:rsidTr="008973E4">
        <w:tc>
          <w:tcPr>
            <w:tcW w:w="1257" w:type="dxa"/>
            <w:shd w:val="clear" w:color="auto" w:fill="auto"/>
          </w:tcPr>
          <w:p w14:paraId="1684BE90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7D8F5C65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7FD896D5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331F6B3B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22452E1A" w14:textId="77777777" w:rsidTr="008973E4">
        <w:tc>
          <w:tcPr>
            <w:tcW w:w="1257" w:type="dxa"/>
            <w:shd w:val="clear" w:color="auto" w:fill="auto"/>
          </w:tcPr>
          <w:p w14:paraId="53AC6D54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18EB01DD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0AB346AB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1AAAB742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2B19AAE0" w14:textId="77777777" w:rsidTr="008973E4">
        <w:tc>
          <w:tcPr>
            <w:tcW w:w="1257" w:type="dxa"/>
            <w:shd w:val="clear" w:color="auto" w:fill="auto"/>
          </w:tcPr>
          <w:p w14:paraId="53066E17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38BA4F9C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5E8CD2AF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5B7B7A8F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5D5F43AE" w14:textId="77777777" w:rsidTr="008973E4">
        <w:tc>
          <w:tcPr>
            <w:tcW w:w="1257" w:type="dxa"/>
            <w:shd w:val="clear" w:color="auto" w:fill="auto"/>
          </w:tcPr>
          <w:p w14:paraId="12BD0E92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79E4BD8B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57487AC6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129AF2BF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76C96216" w14:textId="77777777" w:rsidTr="008973E4">
        <w:tc>
          <w:tcPr>
            <w:tcW w:w="1257" w:type="dxa"/>
            <w:shd w:val="clear" w:color="auto" w:fill="auto"/>
          </w:tcPr>
          <w:p w14:paraId="2AB45031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62752371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42DD965E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49DE78B4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1CF1AC0B" w14:textId="77777777" w:rsidTr="008973E4">
        <w:tc>
          <w:tcPr>
            <w:tcW w:w="1257" w:type="dxa"/>
            <w:shd w:val="clear" w:color="auto" w:fill="auto"/>
          </w:tcPr>
          <w:p w14:paraId="26C4D7E3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689AD689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17253305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0922F3DA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4C25B011" w14:textId="77777777" w:rsidTr="008973E4">
        <w:tc>
          <w:tcPr>
            <w:tcW w:w="1257" w:type="dxa"/>
            <w:shd w:val="clear" w:color="auto" w:fill="auto"/>
          </w:tcPr>
          <w:p w14:paraId="7E61DE29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0B94C5A1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656E7958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5A320639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084E69C1" w14:textId="77777777" w:rsidTr="008973E4">
        <w:tc>
          <w:tcPr>
            <w:tcW w:w="1257" w:type="dxa"/>
            <w:shd w:val="clear" w:color="auto" w:fill="auto"/>
          </w:tcPr>
          <w:p w14:paraId="5CE06393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2758F1B8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1A3DE83A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5402BE61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2E4E46AE" w14:textId="77777777" w:rsidTr="008973E4">
        <w:tc>
          <w:tcPr>
            <w:tcW w:w="1257" w:type="dxa"/>
            <w:shd w:val="clear" w:color="auto" w:fill="auto"/>
          </w:tcPr>
          <w:p w14:paraId="433BD4C6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695E8A97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6AF7BAD0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3CC6B659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43388118" w14:textId="77777777" w:rsidTr="008973E4">
        <w:tc>
          <w:tcPr>
            <w:tcW w:w="1257" w:type="dxa"/>
            <w:shd w:val="clear" w:color="auto" w:fill="auto"/>
          </w:tcPr>
          <w:p w14:paraId="0BFA4C98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1C590C5B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1F3BCE2F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5461B3B8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3D065A45" w14:textId="77777777" w:rsidTr="008973E4">
        <w:tc>
          <w:tcPr>
            <w:tcW w:w="1257" w:type="dxa"/>
            <w:shd w:val="clear" w:color="auto" w:fill="auto"/>
          </w:tcPr>
          <w:p w14:paraId="69BD5B18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205C9EB5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1C414A51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0FCCC09F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366916B7" w14:textId="77777777" w:rsidTr="008973E4">
        <w:tc>
          <w:tcPr>
            <w:tcW w:w="1257" w:type="dxa"/>
            <w:shd w:val="clear" w:color="auto" w:fill="auto"/>
          </w:tcPr>
          <w:p w14:paraId="37C1DFFC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23BA9500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47F2DB4B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4AD3B239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028C8D5A" w14:textId="77777777" w:rsidTr="008973E4">
        <w:tc>
          <w:tcPr>
            <w:tcW w:w="1257" w:type="dxa"/>
            <w:shd w:val="clear" w:color="auto" w:fill="auto"/>
          </w:tcPr>
          <w:p w14:paraId="7899346E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287D6AE1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6E7A0A95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5AF4F5F5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33E2E806" w14:textId="77777777" w:rsidTr="008973E4">
        <w:tc>
          <w:tcPr>
            <w:tcW w:w="1257" w:type="dxa"/>
            <w:shd w:val="clear" w:color="auto" w:fill="auto"/>
          </w:tcPr>
          <w:p w14:paraId="651764E6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4D86B608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44021FA8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20854633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</w:tbl>
    <w:p w14:paraId="22EBEB53" w14:textId="77777777" w:rsidR="005B46B4" w:rsidRPr="0012617F" w:rsidRDefault="005B46B4" w:rsidP="005B46B4">
      <w:pPr>
        <w:rPr>
          <w:sz w:val="24"/>
          <w:szCs w:val="24"/>
        </w:rPr>
        <w:sectPr w:rsidR="005B46B4" w:rsidRPr="0012617F" w:rsidSect="00777120">
          <w:headerReference w:type="default" r:id="rId21"/>
          <w:pgSz w:w="11907" w:h="16840" w:code="9"/>
          <w:pgMar w:top="1943" w:right="1800" w:bottom="1440" w:left="1800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9"/>
        <w:gridCol w:w="1106"/>
        <w:gridCol w:w="2227"/>
        <w:gridCol w:w="3725"/>
      </w:tblGrid>
      <w:tr w:rsidR="005B46B4" w:rsidRPr="0012617F" w14:paraId="6F2AF477" w14:textId="77777777" w:rsidTr="008973E4">
        <w:tc>
          <w:tcPr>
            <w:tcW w:w="1257" w:type="dxa"/>
            <w:shd w:val="clear" w:color="auto" w:fill="auto"/>
          </w:tcPr>
          <w:p w14:paraId="4FAF8B05" w14:textId="77777777" w:rsidR="005B46B4" w:rsidRPr="0012617F" w:rsidRDefault="005B46B4" w:rsidP="008973E4">
            <w:pPr>
              <w:rPr>
                <w:b/>
                <w:i/>
                <w:sz w:val="24"/>
                <w:szCs w:val="24"/>
              </w:rPr>
            </w:pPr>
            <w:r w:rsidRPr="0012617F">
              <w:rPr>
                <w:b/>
                <w:i/>
                <w:sz w:val="24"/>
                <w:szCs w:val="24"/>
              </w:rPr>
              <w:lastRenderedPageBreak/>
              <w:t>Date</w:t>
            </w:r>
          </w:p>
        </w:tc>
        <w:tc>
          <w:tcPr>
            <w:tcW w:w="1119" w:type="dxa"/>
            <w:shd w:val="clear" w:color="auto" w:fill="auto"/>
          </w:tcPr>
          <w:p w14:paraId="1C751DAE" w14:textId="77777777" w:rsidR="005B46B4" w:rsidRPr="0012617F" w:rsidRDefault="005B46B4" w:rsidP="008973E4">
            <w:pPr>
              <w:rPr>
                <w:b/>
                <w:i/>
                <w:sz w:val="24"/>
                <w:szCs w:val="24"/>
              </w:rPr>
            </w:pPr>
            <w:r w:rsidRPr="0012617F">
              <w:rPr>
                <w:b/>
                <w:i/>
                <w:sz w:val="24"/>
                <w:szCs w:val="24"/>
              </w:rPr>
              <w:t>Place</w:t>
            </w:r>
          </w:p>
        </w:tc>
        <w:tc>
          <w:tcPr>
            <w:tcW w:w="2268" w:type="dxa"/>
            <w:shd w:val="clear" w:color="auto" w:fill="auto"/>
          </w:tcPr>
          <w:p w14:paraId="54004E0A" w14:textId="77777777" w:rsidR="005B46B4" w:rsidRPr="0012617F" w:rsidRDefault="005B46B4" w:rsidP="008973E4">
            <w:pPr>
              <w:rPr>
                <w:b/>
                <w:i/>
                <w:sz w:val="24"/>
                <w:szCs w:val="24"/>
              </w:rPr>
            </w:pPr>
            <w:r w:rsidRPr="0012617F">
              <w:rPr>
                <w:b/>
                <w:i/>
                <w:sz w:val="24"/>
                <w:szCs w:val="24"/>
              </w:rPr>
              <w:t>Meeting</w:t>
            </w:r>
          </w:p>
        </w:tc>
        <w:tc>
          <w:tcPr>
            <w:tcW w:w="3828" w:type="dxa"/>
            <w:shd w:val="clear" w:color="auto" w:fill="auto"/>
          </w:tcPr>
          <w:p w14:paraId="2ABEA775" w14:textId="77777777" w:rsidR="005B46B4" w:rsidRPr="0012617F" w:rsidRDefault="005B46B4" w:rsidP="008973E4">
            <w:pPr>
              <w:rPr>
                <w:b/>
                <w:i/>
                <w:sz w:val="24"/>
                <w:szCs w:val="24"/>
              </w:rPr>
            </w:pPr>
            <w:r w:rsidRPr="0012617F">
              <w:rPr>
                <w:b/>
                <w:i/>
                <w:sz w:val="24"/>
                <w:szCs w:val="24"/>
              </w:rPr>
              <w:t>Title</w:t>
            </w:r>
          </w:p>
        </w:tc>
      </w:tr>
      <w:tr w:rsidR="005B46B4" w:rsidRPr="0012617F" w14:paraId="71CDCB03" w14:textId="77777777" w:rsidTr="008973E4">
        <w:tc>
          <w:tcPr>
            <w:tcW w:w="1257" w:type="dxa"/>
            <w:shd w:val="clear" w:color="auto" w:fill="auto"/>
          </w:tcPr>
          <w:p w14:paraId="5DF16593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10D2AB6C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7D06FABD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0FCE20D2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38055649" w14:textId="77777777" w:rsidTr="008973E4">
        <w:tc>
          <w:tcPr>
            <w:tcW w:w="1257" w:type="dxa"/>
            <w:shd w:val="clear" w:color="auto" w:fill="auto"/>
          </w:tcPr>
          <w:p w14:paraId="7EF2312A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2C551ADC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57F43479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4E8DFBE5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3DE51D17" w14:textId="77777777" w:rsidTr="008973E4">
        <w:tc>
          <w:tcPr>
            <w:tcW w:w="1257" w:type="dxa"/>
            <w:shd w:val="clear" w:color="auto" w:fill="auto"/>
          </w:tcPr>
          <w:p w14:paraId="3FCBFD0B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0FB776A0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0C4E939F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3D81F6C8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70036DCF" w14:textId="77777777" w:rsidTr="008973E4">
        <w:tc>
          <w:tcPr>
            <w:tcW w:w="1257" w:type="dxa"/>
            <w:shd w:val="clear" w:color="auto" w:fill="auto"/>
          </w:tcPr>
          <w:p w14:paraId="1999CB4E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3C1941E8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30024191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619A1ACF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3EBA4FBE" w14:textId="77777777" w:rsidTr="008973E4">
        <w:tc>
          <w:tcPr>
            <w:tcW w:w="1257" w:type="dxa"/>
            <w:shd w:val="clear" w:color="auto" w:fill="auto"/>
          </w:tcPr>
          <w:p w14:paraId="4E988CA5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4D5865E4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5349AE66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4CB45F56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359B53E5" w14:textId="77777777" w:rsidTr="008973E4">
        <w:tc>
          <w:tcPr>
            <w:tcW w:w="1257" w:type="dxa"/>
            <w:shd w:val="clear" w:color="auto" w:fill="auto"/>
          </w:tcPr>
          <w:p w14:paraId="0C91FC46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5787D182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107D5E64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349AE6F7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723F2CBB" w14:textId="77777777" w:rsidTr="008973E4">
        <w:tc>
          <w:tcPr>
            <w:tcW w:w="1257" w:type="dxa"/>
            <w:shd w:val="clear" w:color="auto" w:fill="auto"/>
          </w:tcPr>
          <w:p w14:paraId="22EE3A94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284A170F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3D636561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2935064B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2B5EDBE0" w14:textId="77777777" w:rsidTr="008973E4">
        <w:tc>
          <w:tcPr>
            <w:tcW w:w="1257" w:type="dxa"/>
            <w:shd w:val="clear" w:color="auto" w:fill="auto"/>
          </w:tcPr>
          <w:p w14:paraId="7CA3F8B1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39889AC2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48A5D313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1C9F6E80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13BD807B" w14:textId="77777777" w:rsidTr="008973E4">
        <w:tc>
          <w:tcPr>
            <w:tcW w:w="1257" w:type="dxa"/>
            <w:shd w:val="clear" w:color="auto" w:fill="auto"/>
          </w:tcPr>
          <w:p w14:paraId="7125DCC4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5493347A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2E510E1A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7696D6DB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681DA6DB" w14:textId="77777777" w:rsidTr="008973E4">
        <w:tc>
          <w:tcPr>
            <w:tcW w:w="1257" w:type="dxa"/>
            <w:shd w:val="clear" w:color="auto" w:fill="auto"/>
          </w:tcPr>
          <w:p w14:paraId="67F697F8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7A30E227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4060E2EF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5FEED2E6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07A6FA33" w14:textId="77777777" w:rsidTr="008973E4">
        <w:tc>
          <w:tcPr>
            <w:tcW w:w="1257" w:type="dxa"/>
            <w:shd w:val="clear" w:color="auto" w:fill="auto"/>
          </w:tcPr>
          <w:p w14:paraId="54970F93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423D6972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49031B99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1746869D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0FF11835" w14:textId="77777777" w:rsidTr="008973E4">
        <w:tc>
          <w:tcPr>
            <w:tcW w:w="1257" w:type="dxa"/>
            <w:shd w:val="clear" w:color="auto" w:fill="auto"/>
          </w:tcPr>
          <w:p w14:paraId="2BD91CBE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433070ED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34690E03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3D4B61BB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44EDEEE3" w14:textId="77777777" w:rsidTr="008973E4">
        <w:tc>
          <w:tcPr>
            <w:tcW w:w="1257" w:type="dxa"/>
            <w:shd w:val="clear" w:color="auto" w:fill="auto"/>
          </w:tcPr>
          <w:p w14:paraId="2F3A517E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6B551701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3A605F19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1E2D24EA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084094D5" w14:textId="77777777" w:rsidTr="008973E4">
        <w:tc>
          <w:tcPr>
            <w:tcW w:w="1257" w:type="dxa"/>
            <w:shd w:val="clear" w:color="auto" w:fill="auto"/>
          </w:tcPr>
          <w:p w14:paraId="76F2580C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4A28BF8B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184902A7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43F77B43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5D47BE88" w14:textId="77777777" w:rsidTr="008973E4">
        <w:tc>
          <w:tcPr>
            <w:tcW w:w="1257" w:type="dxa"/>
            <w:shd w:val="clear" w:color="auto" w:fill="auto"/>
          </w:tcPr>
          <w:p w14:paraId="309A5A8A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2C902B96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31E4EFF6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36D67B5F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2E8DF8D7" w14:textId="77777777" w:rsidTr="008973E4">
        <w:tc>
          <w:tcPr>
            <w:tcW w:w="1257" w:type="dxa"/>
            <w:shd w:val="clear" w:color="auto" w:fill="auto"/>
          </w:tcPr>
          <w:p w14:paraId="24654B23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5D004E7C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6FCFE3E7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15671499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53970744" w14:textId="77777777" w:rsidTr="008973E4">
        <w:tc>
          <w:tcPr>
            <w:tcW w:w="1257" w:type="dxa"/>
            <w:shd w:val="clear" w:color="auto" w:fill="auto"/>
          </w:tcPr>
          <w:p w14:paraId="17901FFB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0F27ABCA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7FF6226B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2093725C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14858785" w14:textId="77777777" w:rsidTr="008973E4">
        <w:tc>
          <w:tcPr>
            <w:tcW w:w="1257" w:type="dxa"/>
            <w:shd w:val="clear" w:color="auto" w:fill="auto"/>
          </w:tcPr>
          <w:p w14:paraId="63FE9F5B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3A34563A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04DCC5B1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2498C9E1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0BEA83D4" w14:textId="77777777" w:rsidTr="008973E4">
        <w:tc>
          <w:tcPr>
            <w:tcW w:w="1257" w:type="dxa"/>
            <w:shd w:val="clear" w:color="auto" w:fill="auto"/>
          </w:tcPr>
          <w:p w14:paraId="61ACB76E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3A05E70E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0F7DD3BD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6930B05B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01EBA74F" w14:textId="77777777" w:rsidTr="008973E4">
        <w:tc>
          <w:tcPr>
            <w:tcW w:w="1257" w:type="dxa"/>
            <w:shd w:val="clear" w:color="auto" w:fill="auto"/>
          </w:tcPr>
          <w:p w14:paraId="3ED01DA7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510E6E01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319EEA24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38892F62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7189A77C" w14:textId="77777777" w:rsidTr="008973E4">
        <w:tc>
          <w:tcPr>
            <w:tcW w:w="1257" w:type="dxa"/>
            <w:shd w:val="clear" w:color="auto" w:fill="auto"/>
          </w:tcPr>
          <w:p w14:paraId="487E39F8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2D82C8BF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0D5C1637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20CCF2C1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310BD1AC" w14:textId="77777777" w:rsidTr="008973E4">
        <w:tc>
          <w:tcPr>
            <w:tcW w:w="1257" w:type="dxa"/>
            <w:shd w:val="clear" w:color="auto" w:fill="auto"/>
          </w:tcPr>
          <w:p w14:paraId="48EB23ED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7FCE19E1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20C3C453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114F7A19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4FB3AE2B" w14:textId="77777777" w:rsidTr="008973E4">
        <w:tc>
          <w:tcPr>
            <w:tcW w:w="1257" w:type="dxa"/>
            <w:shd w:val="clear" w:color="auto" w:fill="auto"/>
          </w:tcPr>
          <w:p w14:paraId="2D777CFE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5C02D704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73FF9DE0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30588A05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70D90460" w14:textId="77777777" w:rsidTr="008973E4">
        <w:tc>
          <w:tcPr>
            <w:tcW w:w="1257" w:type="dxa"/>
            <w:shd w:val="clear" w:color="auto" w:fill="auto"/>
          </w:tcPr>
          <w:p w14:paraId="3B2D84FB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5C537776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091AC163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6279AC6F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1F6D75D8" w14:textId="77777777" w:rsidTr="008973E4">
        <w:tc>
          <w:tcPr>
            <w:tcW w:w="1257" w:type="dxa"/>
            <w:shd w:val="clear" w:color="auto" w:fill="auto"/>
          </w:tcPr>
          <w:p w14:paraId="5089BFD9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4F91D41A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2882D558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3E3F5A06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063263BD" w14:textId="77777777" w:rsidTr="008973E4">
        <w:tc>
          <w:tcPr>
            <w:tcW w:w="1257" w:type="dxa"/>
            <w:shd w:val="clear" w:color="auto" w:fill="auto"/>
          </w:tcPr>
          <w:p w14:paraId="454E94E5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72B2DC38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52B7580A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5EB94FAC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340C293A" w14:textId="77777777" w:rsidTr="008973E4">
        <w:tc>
          <w:tcPr>
            <w:tcW w:w="1257" w:type="dxa"/>
            <w:shd w:val="clear" w:color="auto" w:fill="auto"/>
          </w:tcPr>
          <w:p w14:paraId="5628EC80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7B05D618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29F350A1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7668F857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  <w:tr w:rsidR="005B46B4" w:rsidRPr="0012617F" w14:paraId="0BEAD41F" w14:textId="77777777" w:rsidTr="008973E4">
        <w:tc>
          <w:tcPr>
            <w:tcW w:w="1257" w:type="dxa"/>
            <w:shd w:val="clear" w:color="auto" w:fill="auto"/>
          </w:tcPr>
          <w:p w14:paraId="51966738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1119" w:type="dxa"/>
            <w:shd w:val="clear" w:color="auto" w:fill="auto"/>
          </w:tcPr>
          <w:p w14:paraId="12029E52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09807481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14:paraId="20021BA2" w14:textId="77777777" w:rsidR="005B46B4" w:rsidRPr="0012617F" w:rsidRDefault="005B46B4" w:rsidP="008973E4">
            <w:pPr>
              <w:rPr>
                <w:sz w:val="24"/>
                <w:szCs w:val="24"/>
              </w:rPr>
            </w:pPr>
          </w:p>
        </w:tc>
      </w:tr>
    </w:tbl>
    <w:p w14:paraId="4AD85A90" w14:textId="77777777" w:rsidR="005B46B4" w:rsidRPr="0012617F" w:rsidRDefault="005B46B4" w:rsidP="005B46B4">
      <w:pPr>
        <w:rPr>
          <w:sz w:val="24"/>
          <w:szCs w:val="24"/>
        </w:rPr>
        <w:sectPr w:rsidR="005B46B4" w:rsidRPr="0012617F" w:rsidSect="00777120">
          <w:headerReference w:type="default" r:id="rId22"/>
          <w:pgSz w:w="11907" w:h="16840" w:code="9"/>
          <w:pgMar w:top="1943" w:right="1800" w:bottom="1440" w:left="1800" w:header="708" w:footer="708" w:gutter="0"/>
          <w:cols w:space="708"/>
          <w:docGrid w:linePitch="360"/>
        </w:sectPr>
      </w:pPr>
    </w:p>
    <w:p w14:paraId="69173415" w14:textId="77777777" w:rsidR="005B46B4" w:rsidRPr="0012617F" w:rsidRDefault="005B46B4" w:rsidP="005B46B4">
      <w:pPr>
        <w:rPr>
          <w:i/>
          <w:sz w:val="24"/>
          <w:szCs w:val="24"/>
        </w:rPr>
      </w:pPr>
      <w:r w:rsidRPr="0012617F">
        <w:rPr>
          <w:i/>
          <w:sz w:val="24"/>
          <w:szCs w:val="24"/>
        </w:rPr>
        <w:lastRenderedPageBreak/>
        <w:t>Please use the uniform format:</w:t>
      </w:r>
    </w:p>
    <w:p w14:paraId="3A35E771" w14:textId="77777777" w:rsidR="005B46B4" w:rsidRPr="0012617F" w:rsidRDefault="005B46B4" w:rsidP="005B46B4">
      <w:pPr>
        <w:rPr>
          <w:i/>
          <w:sz w:val="24"/>
          <w:szCs w:val="24"/>
        </w:rPr>
      </w:pPr>
    </w:p>
    <w:p w14:paraId="40FC9D69" w14:textId="77777777" w:rsidR="005B46B4" w:rsidRPr="0012617F" w:rsidRDefault="005B46B4" w:rsidP="005B46B4">
      <w:pPr>
        <w:rPr>
          <w:sz w:val="24"/>
          <w:szCs w:val="24"/>
        </w:rPr>
      </w:pPr>
    </w:p>
    <w:p w14:paraId="362FAA4C" w14:textId="77777777" w:rsidR="005B46B4" w:rsidRPr="0012617F" w:rsidRDefault="005B46B4" w:rsidP="005B46B4">
      <w:pPr>
        <w:rPr>
          <w:sz w:val="24"/>
          <w:szCs w:val="24"/>
        </w:rPr>
      </w:pPr>
    </w:p>
    <w:p w14:paraId="5DA507B0" w14:textId="77777777" w:rsidR="005B46B4" w:rsidRPr="0012617F" w:rsidRDefault="005B46B4" w:rsidP="005B46B4">
      <w:pPr>
        <w:rPr>
          <w:sz w:val="24"/>
          <w:szCs w:val="24"/>
        </w:rPr>
        <w:sectPr w:rsidR="005B46B4" w:rsidRPr="0012617F" w:rsidSect="00777120">
          <w:headerReference w:type="default" r:id="rId23"/>
          <w:pgSz w:w="11907" w:h="16840" w:code="9"/>
          <w:pgMar w:top="1945" w:right="1797" w:bottom="1440" w:left="1797" w:header="709" w:footer="709" w:gutter="0"/>
          <w:cols w:space="708"/>
          <w:docGrid w:linePitch="360"/>
        </w:sectPr>
      </w:pPr>
    </w:p>
    <w:p w14:paraId="1F24E23A" w14:textId="77777777" w:rsidR="005B46B4" w:rsidRPr="0012617F" w:rsidRDefault="005B46B4" w:rsidP="005B46B4">
      <w:pPr>
        <w:rPr>
          <w:sz w:val="24"/>
          <w:szCs w:val="24"/>
        </w:rPr>
      </w:pPr>
    </w:p>
    <w:p w14:paraId="65078523" w14:textId="77777777" w:rsidR="005B46B4" w:rsidRPr="0012617F" w:rsidRDefault="005B46B4" w:rsidP="005B46B4">
      <w:pPr>
        <w:rPr>
          <w:sz w:val="24"/>
          <w:szCs w:val="24"/>
        </w:rPr>
      </w:pPr>
    </w:p>
    <w:p w14:paraId="6C8B8726" w14:textId="77777777" w:rsidR="005B46B4" w:rsidRPr="0012617F" w:rsidRDefault="005B46B4" w:rsidP="005B46B4">
      <w:pPr>
        <w:rPr>
          <w:sz w:val="24"/>
          <w:szCs w:val="24"/>
        </w:rPr>
      </w:pPr>
    </w:p>
    <w:p w14:paraId="3FCCAB2D" w14:textId="77777777" w:rsidR="005B46B4" w:rsidRPr="0012617F" w:rsidRDefault="005B46B4" w:rsidP="005B46B4">
      <w:pPr>
        <w:jc w:val="center"/>
        <w:rPr>
          <w:rFonts w:cs="Arial"/>
          <w:b/>
          <w:sz w:val="24"/>
          <w:szCs w:val="24"/>
        </w:rPr>
      </w:pPr>
    </w:p>
    <w:p w14:paraId="29CFA641" w14:textId="77777777" w:rsidR="005B46B4" w:rsidRPr="0012617F" w:rsidRDefault="005B46B4" w:rsidP="005B46B4">
      <w:pPr>
        <w:jc w:val="center"/>
        <w:rPr>
          <w:rFonts w:cs="Arial"/>
          <w:b/>
          <w:sz w:val="24"/>
          <w:szCs w:val="24"/>
        </w:rPr>
      </w:pPr>
      <w:r w:rsidRPr="0012617F">
        <w:rPr>
          <w:rFonts w:cs="Arial"/>
          <w:b/>
          <w:sz w:val="24"/>
          <w:szCs w:val="24"/>
        </w:rPr>
        <w:t>ENDPAGE</w:t>
      </w:r>
    </w:p>
    <w:p w14:paraId="1E29DB57" w14:textId="77777777" w:rsidR="005B46B4" w:rsidRPr="0012617F" w:rsidRDefault="005B46B4" w:rsidP="005B46B4">
      <w:pPr>
        <w:rPr>
          <w:sz w:val="24"/>
          <w:szCs w:val="24"/>
        </w:rPr>
      </w:pPr>
    </w:p>
    <w:p w14:paraId="46D05645" w14:textId="77777777" w:rsidR="005B46B4" w:rsidRPr="0012617F" w:rsidRDefault="005B46B4" w:rsidP="005B46B4">
      <w:pPr>
        <w:rPr>
          <w:sz w:val="24"/>
          <w:szCs w:val="24"/>
        </w:rPr>
      </w:pPr>
    </w:p>
    <w:p w14:paraId="418A81B6" w14:textId="77777777" w:rsidR="005B46B4" w:rsidRPr="0012617F" w:rsidRDefault="005B46B4" w:rsidP="005B46B4">
      <w:pPr>
        <w:rPr>
          <w:sz w:val="24"/>
          <w:szCs w:val="24"/>
        </w:rPr>
      </w:pPr>
    </w:p>
    <w:p w14:paraId="799F0B7D" w14:textId="77777777" w:rsidR="005B46B4" w:rsidRPr="0012617F" w:rsidRDefault="005B46B4" w:rsidP="005B46B4">
      <w:pPr>
        <w:rPr>
          <w:sz w:val="24"/>
          <w:szCs w:val="24"/>
        </w:rPr>
      </w:pPr>
    </w:p>
    <w:p w14:paraId="6588BB96" w14:textId="77777777" w:rsidR="005B46B4" w:rsidRPr="0012617F" w:rsidRDefault="005B46B4" w:rsidP="005B46B4">
      <w:pPr>
        <w:rPr>
          <w:sz w:val="24"/>
          <w:szCs w:val="24"/>
        </w:rPr>
      </w:pPr>
    </w:p>
    <w:p w14:paraId="49914907" w14:textId="77777777" w:rsidR="005B46B4" w:rsidRPr="0012617F" w:rsidRDefault="005B46B4" w:rsidP="005B46B4">
      <w:pPr>
        <w:rPr>
          <w:i/>
          <w:sz w:val="24"/>
          <w:szCs w:val="24"/>
        </w:rPr>
      </w:pPr>
      <w:r w:rsidRPr="0012617F">
        <w:rPr>
          <w:i/>
          <w:sz w:val="24"/>
          <w:szCs w:val="24"/>
        </w:rPr>
        <w:t xml:space="preserve">After completion of the project, please sign and date here and store for documentation </w:t>
      </w:r>
    </w:p>
    <w:p w14:paraId="65AB5BB8" w14:textId="77777777" w:rsidR="005B46B4" w:rsidRPr="0012617F" w:rsidRDefault="005B46B4" w:rsidP="005B46B4">
      <w:pPr>
        <w:rPr>
          <w:i/>
          <w:sz w:val="24"/>
          <w:szCs w:val="24"/>
        </w:rPr>
      </w:pPr>
    </w:p>
    <w:p w14:paraId="79EA9B4D" w14:textId="77777777" w:rsidR="005B46B4" w:rsidRDefault="005B46B4" w:rsidP="005B46B4">
      <w:pPr>
        <w:rPr>
          <w:lang w:val="en-US"/>
        </w:rPr>
      </w:pPr>
      <w:r>
        <w:rPr>
          <w:lang w:val="en-US"/>
        </w:rPr>
        <w:t xml:space="preserve">This is to certify that the </w:t>
      </w:r>
      <w:r w:rsidRPr="003827D1">
        <w:rPr>
          <w:i/>
          <w:lang w:val="en-US"/>
        </w:rPr>
        <w:t>Researcher</w:t>
      </w:r>
      <w:r>
        <w:rPr>
          <w:lang w:val="en-US"/>
        </w:rPr>
        <w:t xml:space="preserve"> worked exclusively on the </w:t>
      </w:r>
      <w:r w:rsidRPr="003827D1">
        <w:rPr>
          <w:i/>
          <w:lang w:val="en-US"/>
        </w:rPr>
        <w:t>Action</w:t>
      </w:r>
      <w:r>
        <w:rPr>
          <w:lang w:val="en-US"/>
        </w:rPr>
        <w:t xml:space="preserve"> and that the status of being a recipient of the </w:t>
      </w:r>
      <w:proofErr w:type="spellStart"/>
      <w:r w:rsidRPr="00DD6E57">
        <w:rPr>
          <w:i/>
          <w:lang w:val="en-US"/>
        </w:rPr>
        <w:t>SoE-PF@OeAW</w:t>
      </w:r>
      <w:proofErr w:type="spellEnd"/>
      <w:r>
        <w:rPr>
          <w:lang w:val="en-US"/>
        </w:rPr>
        <w:t xml:space="preserve"> funding was acknowledged in all </w:t>
      </w:r>
      <w:r w:rsidRPr="00DD6E57">
        <w:rPr>
          <w:i/>
          <w:lang w:val="en-US"/>
        </w:rPr>
        <w:t>Action</w:t>
      </w:r>
      <w:r>
        <w:rPr>
          <w:lang w:val="en-US"/>
        </w:rPr>
        <w:t xml:space="preserve"> related activities.</w:t>
      </w:r>
    </w:p>
    <w:p w14:paraId="3854C3AC" w14:textId="77777777" w:rsidR="005B46B4" w:rsidRPr="003827D1" w:rsidRDefault="005B46B4" w:rsidP="005B46B4">
      <w:pPr>
        <w:rPr>
          <w:i/>
          <w:sz w:val="24"/>
          <w:szCs w:val="24"/>
          <w:lang w:val="en-US"/>
        </w:rPr>
      </w:pPr>
    </w:p>
    <w:p w14:paraId="26E36A23" w14:textId="77777777" w:rsidR="005B46B4" w:rsidRPr="0012617F" w:rsidRDefault="005B46B4" w:rsidP="005B46B4">
      <w:pPr>
        <w:rPr>
          <w:i/>
          <w:sz w:val="24"/>
          <w:szCs w:val="24"/>
        </w:rPr>
      </w:pPr>
    </w:p>
    <w:p w14:paraId="7D6B9395" w14:textId="77777777" w:rsidR="005B46B4" w:rsidRPr="0012617F" w:rsidRDefault="005B46B4" w:rsidP="005B46B4">
      <w:pPr>
        <w:rPr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6338"/>
      </w:tblGrid>
      <w:tr w:rsidR="005B46B4" w:rsidRPr="0012617F" w14:paraId="3EF4CB34" w14:textId="77777777" w:rsidTr="008973E4">
        <w:tc>
          <w:tcPr>
            <w:tcW w:w="2518" w:type="dxa"/>
            <w:shd w:val="clear" w:color="auto" w:fill="auto"/>
          </w:tcPr>
          <w:p w14:paraId="2309B74A" w14:textId="77777777" w:rsidR="005B46B4" w:rsidRPr="0012617F" w:rsidRDefault="005B46B4" w:rsidP="008973E4">
            <w:pPr>
              <w:jc w:val="right"/>
              <w:rPr>
                <w:rFonts w:cs="Arial"/>
                <w:sz w:val="24"/>
                <w:szCs w:val="24"/>
              </w:rPr>
            </w:pPr>
            <w:r w:rsidRPr="0012617F">
              <w:rPr>
                <w:rFonts w:cs="Arial"/>
                <w:sz w:val="24"/>
                <w:szCs w:val="24"/>
              </w:rPr>
              <w:t xml:space="preserve">Name of </w:t>
            </w:r>
            <w:r>
              <w:rPr>
                <w:rFonts w:cs="Arial"/>
                <w:sz w:val="24"/>
                <w:szCs w:val="24"/>
              </w:rPr>
              <w:t>Fellow</w:t>
            </w:r>
          </w:p>
          <w:p w14:paraId="46C9449C" w14:textId="77777777" w:rsidR="005B46B4" w:rsidRPr="0012617F" w:rsidRDefault="005B46B4" w:rsidP="008973E4">
            <w:pPr>
              <w:jc w:val="right"/>
              <w:rPr>
                <w:rFonts w:cs="Arial"/>
                <w:sz w:val="24"/>
                <w:szCs w:val="24"/>
              </w:rPr>
            </w:pPr>
          </w:p>
        </w:tc>
        <w:tc>
          <w:tcPr>
            <w:tcW w:w="6338" w:type="dxa"/>
            <w:shd w:val="clear" w:color="auto" w:fill="auto"/>
          </w:tcPr>
          <w:p w14:paraId="3259ED63" w14:textId="77777777" w:rsidR="005B46B4" w:rsidRPr="0012617F" w:rsidRDefault="005B46B4" w:rsidP="008973E4">
            <w:pPr>
              <w:rPr>
                <w:rFonts w:cs="Arial"/>
                <w:sz w:val="24"/>
                <w:szCs w:val="24"/>
              </w:rPr>
            </w:pPr>
          </w:p>
        </w:tc>
      </w:tr>
      <w:tr w:rsidR="005B46B4" w:rsidRPr="0012617F" w14:paraId="27D20CB0" w14:textId="77777777" w:rsidTr="008973E4">
        <w:tc>
          <w:tcPr>
            <w:tcW w:w="2518" w:type="dxa"/>
            <w:shd w:val="clear" w:color="auto" w:fill="auto"/>
          </w:tcPr>
          <w:p w14:paraId="5024545E" w14:textId="77777777" w:rsidR="005B46B4" w:rsidRPr="0012617F" w:rsidRDefault="005B46B4" w:rsidP="008973E4">
            <w:pPr>
              <w:jc w:val="right"/>
              <w:rPr>
                <w:rFonts w:cs="Arial"/>
                <w:sz w:val="24"/>
                <w:szCs w:val="24"/>
              </w:rPr>
            </w:pPr>
            <w:r w:rsidRPr="0012617F">
              <w:rPr>
                <w:rFonts w:cs="Arial"/>
                <w:sz w:val="24"/>
                <w:szCs w:val="24"/>
              </w:rPr>
              <w:t>Date</w:t>
            </w:r>
          </w:p>
          <w:p w14:paraId="1CC5891F" w14:textId="77777777" w:rsidR="005B46B4" w:rsidRPr="0012617F" w:rsidRDefault="005B46B4" w:rsidP="008973E4">
            <w:pPr>
              <w:jc w:val="right"/>
              <w:rPr>
                <w:rFonts w:cs="Arial"/>
                <w:sz w:val="24"/>
                <w:szCs w:val="24"/>
              </w:rPr>
            </w:pPr>
          </w:p>
        </w:tc>
        <w:tc>
          <w:tcPr>
            <w:tcW w:w="6338" w:type="dxa"/>
            <w:shd w:val="clear" w:color="auto" w:fill="auto"/>
          </w:tcPr>
          <w:p w14:paraId="612A1E1C" w14:textId="77777777" w:rsidR="005B46B4" w:rsidRPr="0012617F" w:rsidRDefault="005B46B4" w:rsidP="008973E4">
            <w:pPr>
              <w:rPr>
                <w:rFonts w:cs="Arial"/>
                <w:sz w:val="24"/>
                <w:szCs w:val="24"/>
              </w:rPr>
            </w:pPr>
          </w:p>
        </w:tc>
      </w:tr>
      <w:tr w:rsidR="005B46B4" w:rsidRPr="0012617F" w14:paraId="5CA59782" w14:textId="77777777" w:rsidTr="008973E4">
        <w:tc>
          <w:tcPr>
            <w:tcW w:w="2518" w:type="dxa"/>
            <w:shd w:val="clear" w:color="auto" w:fill="auto"/>
          </w:tcPr>
          <w:p w14:paraId="403D80B9" w14:textId="77777777" w:rsidR="005B46B4" w:rsidRPr="0012617F" w:rsidRDefault="005B46B4" w:rsidP="008973E4">
            <w:pPr>
              <w:jc w:val="right"/>
              <w:rPr>
                <w:rFonts w:cs="Arial"/>
                <w:sz w:val="24"/>
                <w:szCs w:val="24"/>
              </w:rPr>
            </w:pPr>
            <w:r w:rsidRPr="0012617F">
              <w:rPr>
                <w:rFonts w:cs="Arial"/>
                <w:sz w:val="24"/>
                <w:szCs w:val="24"/>
              </w:rPr>
              <w:t>Signature</w:t>
            </w:r>
          </w:p>
          <w:p w14:paraId="1280094F" w14:textId="77777777" w:rsidR="005B46B4" w:rsidRPr="0012617F" w:rsidRDefault="005B46B4" w:rsidP="008973E4">
            <w:pPr>
              <w:jc w:val="right"/>
              <w:rPr>
                <w:rFonts w:cs="Arial"/>
                <w:sz w:val="24"/>
                <w:szCs w:val="24"/>
              </w:rPr>
            </w:pPr>
          </w:p>
        </w:tc>
        <w:tc>
          <w:tcPr>
            <w:tcW w:w="6338" w:type="dxa"/>
            <w:shd w:val="clear" w:color="auto" w:fill="auto"/>
          </w:tcPr>
          <w:p w14:paraId="54F1D5D8" w14:textId="77777777" w:rsidR="005B46B4" w:rsidRPr="0012617F" w:rsidRDefault="005B46B4" w:rsidP="008973E4">
            <w:pPr>
              <w:rPr>
                <w:rFonts w:cs="Arial"/>
                <w:sz w:val="24"/>
                <w:szCs w:val="24"/>
              </w:rPr>
            </w:pPr>
          </w:p>
        </w:tc>
      </w:tr>
    </w:tbl>
    <w:p w14:paraId="57B24079" w14:textId="77777777" w:rsidR="005B46B4" w:rsidRPr="0012617F" w:rsidRDefault="005B46B4" w:rsidP="005B46B4">
      <w:pPr>
        <w:rPr>
          <w:rFonts w:cs="Arial"/>
          <w:sz w:val="24"/>
          <w:szCs w:val="24"/>
        </w:rPr>
      </w:pPr>
    </w:p>
    <w:p w14:paraId="6C605186" w14:textId="77777777" w:rsidR="005B46B4" w:rsidRPr="0012617F" w:rsidRDefault="005B46B4" w:rsidP="005B46B4">
      <w:pPr>
        <w:rPr>
          <w:rFonts w:cs="Arial"/>
          <w:sz w:val="24"/>
          <w:szCs w:val="24"/>
        </w:rPr>
      </w:pPr>
    </w:p>
    <w:p w14:paraId="46246D47" w14:textId="77777777" w:rsidR="005B46B4" w:rsidRPr="0012617F" w:rsidRDefault="005B46B4" w:rsidP="005B46B4">
      <w:pPr>
        <w:rPr>
          <w:rFonts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6338"/>
      </w:tblGrid>
      <w:tr w:rsidR="005B46B4" w:rsidRPr="0012617F" w14:paraId="52E2AB79" w14:textId="77777777" w:rsidTr="008973E4">
        <w:tc>
          <w:tcPr>
            <w:tcW w:w="2518" w:type="dxa"/>
            <w:shd w:val="clear" w:color="auto" w:fill="auto"/>
          </w:tcPr>
          <w:p w14:paraId="7E811056" w14:textId="77777777" w:rsidR="005B46B4" w:rsidRPr="0012617F" w:rsidRDefault="005B46B4" w:rsidP="008973E4">
            <w:pPr>
              <w:jc w:val="right"/>
              <w:rPr>
                <w:rFonts w:cs="Arial"/>
                <w:sz w:val="24"/>
                <w:szCs w:val="24"/>
              </w:rPr>
            </w:pPr>
            <w:r w:rsidRPr="0012617F">
              <w:rPr>
                <w:rFonts w:cs="Arial"/>
                <w:sz w:val="24"/>
                <w:szCs w:val="24"/>
              </w:rPr>
              <w:t>Name of Supervisor</w:t>
            </w:r>
          </w:p>
          <w:p w14:paraId="385CA163" w14:textId="77777777" w:rsidR="005B46B4" w:rsidRPr="0012617F" w:rsidRDefault="005B46B4" w:rsidP="008973E4">
            <w:pPr>
              <w:jc w:val="right"/>
              <w:rPr>
                <w:rFonts w:cs="Arial"/>
                <w:sz w:val="24"/>
                <w:szCs w:val="24"/>
              </w:rPr>
            </w:pPr>
          </w:p>
        </w:tc>
        <w:tc>
          <w:tcPr>
            <w:tcW w:w="6338" w:type="dxa"/>
            <w:shd w:val="clear" w:color="auto" w:fill="auto"/>
          </w:tcPr>
          <w:p w14:paraId="54A82D67" w14:textId="77777777" w:rsidR="005B46B4" w:rsidRPr="0012617F" w:rsidRDefault="005B46B4" w:rsidP="008973E4">
            <w:pPr>
              <w:rPr>
                <w:rFonts w:cs="Arial"/>
                <w:sz w:val="24"/>
                <w:szCs w:val="24"/>
              </w:rPr>
            </w:pPr>
          </w:p>
        </w:tc>
      </w:tr>
      <w:tr w:rsidR="005B46B4" w:rsidRPr="0012617F" w14:paraId="432ACEF8" w14:textId="77777777" w:rsidTr="008973E4">
        <w:tc>
          <w:tcPr>
            <w:tcW w:w="2518" w:type="dxa"/>
            <w:shd w:val="clear" w:color="auto" w:fill="auto"/>
          </w:tcPr>
          <w:p w14:paraId="5CD91FBD" w14:textId="77777777" w:rsidR="005B46B4" w:rsidRPr="0012617F" w:rsidRDefault="005B46B4" w:rsidP="008973E4">
            <w:pPr>
              <w:jc w:val="right"/>
              <w:rPr>
                <w:rFonts w:cs="Arial"/>
                <w:sz w:val="24"/>
                <w:szCs w:val="24"/>
              </w:rPr>
            </w:pPr>
            <w:r w:rsidRPr="0012617F">
              <w:rPr>
                <w:rFonts w:cs="Arial"/>
                <w:sz w:val="24"/>
                <w:szCs w:val="24"/>
              </w:rPr>
              <w:t>Date</w:t>
            </w:r>
          </w:p>
          <w:p w14:paraId="10A38D40" w14:textId="77777777" w:rsidR="005B46B4" w:rsidRPr="0012617F" w:rsidRDefault="005B46B4" w:rsidP="008973E4">
            <w:pPr>
              <w:jc w:val="right"/>
              <w:rPr>
                <w:rFonts w:cs="Arial"/>
                <w:sz w:val="24"/>
                <w:szCs w:val="24"/>
              </w:rPr>
            </w:pPr>
          </w:p>
        </w:tc>
        <w:tc>
          <w:tcPr>
            <w:tcW w:w="6338" w:type="dxa"/>
            <w:shd w:val="clear" w:color="auto" w:fill="auto"/>
          </w:tcPr>
          <w:p w14:paraId="6D6E7FD4" w14:textId="77777777" w:rsidR="005B46B4" w:rsidRPr="0012617F" w:rsidRDefault="005B46B4" w:rsidP="008973E4">
            <w:pPr>
              <w:rPr>
                <w:rFonts w:cs="Arial"/>
                <w:sz w:val="24"/>
                <w:szCs w:val="24"/>
              </w:rPr>
            </w:pPr>
          </w:p>
        </w:tc>
      </w:tr>
      <w:tr w:rsidR="005B46B4" w:rsidRPr="0012617F" w14:paraId="69A7898B" w14:textId="77777777" w:rsidTr="008973E4">
        <w:tc>
          <w:tcPr>
            <w:tcW w:w="2518" w:type="dxa"/>
            <w:shd w:val="clear" w:color="auto" w:fill="auto"/>
          </w:tcPr>
          <w:p w14:paraId="5C52C9BF" w14:textId="77777777" w:rsidR="005B46B4" w:rsidRPr="0012617F" w:rsidRDefault="005B46B4" w:rsidP="008973E4">
            <w:pPr>
              <w:jc w:val="right"/>
              <w:rPr>
                <w:rFonts w:cs="Arial"/>
                <w:sz w:val="24"/>
                <w:szCs w:val="24"/>
              </w:rPr>
            </w:pPr>
            <w:r w:rsidRPr="0012617F">
              <w:rPr>
                <w:rFonts w:cs="Arial"/>
                <w:sz w:val="24"/>
                <w:szCs w:val="24"/>
              </w:rPr>
              <w:t>Signature</w:t>
            </w:r>
          </w:p>
          <w:p w14:paraId="6F12936E" w14:textId="77777777" w:rsidR="005B46B4" w:rsidRPr="0012617F" w:rsidRDefault="005B46B4" w:rsidP="008973E4">
            <w:pPr>
              <w:jc w:val="right"/>
              <w:rPr>
                <w:rFonts w:cs="Arial"/>
                <w:sz w:val="24"/>
                <w:szCs w:val="24"/>
              </w:rPr>
            </w:pPr>
          </w:p>
        </w:tc>
        <w:tc>
          <w:tcPr>
            <w:tcW w:w="6338" w:type="dxa"/>
            <w:shd w:val="clear" w:color="auto" w:fill="auto"/>
          </w:tcPr>
          <w:p w14:paraId="36AEC425" w14:textId="77777777" w:rsidR="005B46B4" w:rsidRPr="0012617F" w:rsidRDefault="005B46B4" w:rsidP="008973E4">
            <w:pPr>
              <w:rPr>
                <w:rFonts w:cs="Arial"/>
                <w:sz w:val="24"/>
                <w:szCs w:val="24"/>
              </w:rPr>
            </w:pPr>
          </w:p>
        </w:tc>
      </w:tr>
    </w:tbl>
    <w:p w14:paraId="5B548BFC" w14:textId="77777777" w:rsidR="005B46B4" w:rsidRPr="0012617F" w:rsidRDefault="005B46B4" w:rsidP="005B46B4">
      <w:pPr>
        <w:rPr>
          <w:sz w:val="24"/>
          <w:szCs w:val="24"/>
        </w:rPr>
      </w:pPr>
    </w:p>
    <w:p w14:paraId="558B315D" w14:textId="77777777" w:rsidR="005B46B4" w:rsidRPr="0012617F" w:rsidRDefault="005B46B4" w:rsidP="005B46B4">
      <w:pPr>
        <w:jc w:val="center"/>
        <w:rPr>
          <w:b/>
          <w:sz w:val="24"/>
          <w:szCs w:val="24"/>
        </w:rPr>
      </w:pPr>
    </w:p>
    <w:p w14:paraId="57F1AF6D" w14:textId="77777777" w:rsidR="005B46B4" w:rsidRPr="0012617F" w:rsidRDefault="005B46B4" w:rsidP="005B46B4">
      <w:pPr>
        <w:jc w:val="center"/>
        <w:rPr>
          <w:b/>
          <w:sz w:val="24"/>
          <w:szCs w:val="24"/>
        </w:rPr>
      </w:pPr>
    </w:p>
    <w:p w14:paraId="6DE3BEFD" w14:textId="77777777" w:rsidR="005B46B4" w:rsidRPr="0012617F" w:rsidRDefault="005B46B4" w:rsidP="005B46B4">
      <w:pPr>
        <w:jc w:val="center"/>
        <w:rPr>
          <w:b/>
          <w:sz w:val="24"/>
          <w:szCs w:val="24"/>
        </w:rPr>
      </w:pPr>
    </w:p>
    <w:p w14:paraId="5522DA4F" w14:textId="77777777" w:rsidR="005B46B4" w:rsidRPr="001614C8" w:rsidRDefault="005B46B4" w:rsidP="005B46B4">
      <w:pPr>
        <w:spacing w:after="120" w:line="360" w:lineRule="auto"/>
        <w:jc w:val="both"/>
        <w:rPr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6338"/>
      </w:tblGrid>
      <w:tr w:rsidR="005B46B4" w:rsidRPr="0012617F" w14:paraId="44AE81CF" w14:textId="77777777" w:rsidTr="008973E4">
        <w:tc>
          <w:tcPr>
            <w:tcW w:w="2518" w:type="dxa"/>
            <w:shd w:val="clear" w:color="auto" w:fill="auto"/>
          </w:tcPr>
          <w:p w14:paraId="28358465" w14:textId="6935198B" w:rsidR="005B46B4" w:rsidRPr="0012617F" w:rsidRDefault="005B46B4" w:rsidP="008973E4">
            <w:pPr>
              <w:jc w:val="right"/>
              <w:rPr>
                <w:rFonts w:cs="Arial"/>
                <w:sz w:val="24"/>
                <w:szCs w:val="24"/>
              </w:rPr>
            </w:pPr>
            <w:r w:rsidRPr="0012617F">
              <w:rPr>
                <w:rFonts w:cs="Arial"/>
                <w:sz w:val="24"/>
                <w:szCs w:val="24"/>
              </w:rPr>
              <w:t xml:space="preserve">Name of </w:t>
            </w:r>
            <w:r>
              <w:rPr>
                <w:rFonts w:cs="Arial"/>
                <w:sz w:val="24"/>
                <w:szCs w:val="24"/>
              </w:rPr>
              <w:t>Co-s</w:t>
            </w:r>
            <w:r w:rsidRPr="0012617F">
              <w:rPr>
                <w:rFonts w:cs="Arial"/>
                <w:sz w:val="24"/>
                <w:szCs w:val="24"/>
              </w:rPr>
              <w:t>upervisor</w:t>
            </w:r>
          </w:p>
          <w:p w14:paraId="2824CCCB" w14:textId="77777777" w:rsidR="005B46B4" w:rsidRPr="0012617F" w:rsidRDefault="005B46B4" w:rsidP="008973E4">
            <w:pPr>
              <w:jc w:val="right"/>
              <w:rPr>
                <w:rFonts w:cs="Arial"/>
                <w:sz w:val="24"/>
                <w:szCs w:val="24"/>
              </w:rPr>
            </w:pPr>
          </w:p>
        </w:tc>
        <w:tc>
          <w:tcPr>
            <w:tcW w:w="6338" w:type="dxa"/>
            <w:shd w:val="clear" w:color="auto" w:fill="auto"/>
          </w:tcPr>
          <w:p w14:paraId="26D140C5" w14:textId="77777777" w:rsidR="005B46B4" w:rsidRPr="0012617F" w:rsidRDefault="005B46B4" w:rsidP="008973E4">
            <w:pPr>
              <w:rPr>
                <w:rFonts w:cs="Arial"/>
                <w:sz w:val="24"/>
                <w:szCs w:val="24"/>
              </w:rPr>
            </w:pPr>
          </w:p>
        </w:tc>
      </w:tr>
      <w:tr w:rsidR="005B46B4" w:rsidRPr="0012617F" w14:paraId="1BE0BBAB" w14:textId="77777777" w:rsidTr="008973E4">
        <w:tc>
          <w:tcPr>
            <w:tcW w:w="2518" w:type="dxa"/>
            <w:shd w:val="clear" w:color="auto" w:fill="auto"/>
          </w:tcPr>
          <w:p w14:paraId="75B6BD89" w14:textId="77777777" w:rsidR="005B46B4" w:rsidRPr="0012617F" w:rsidRDefault="005B46B4" w:rsidP="008973E4">
            <w:pPr>
              <w:jc w:val="right"/>
              <w:rPr>
                <w:rFonts w:cs="Arial"/>
                <w:sz w:val="24"/>
                <w:szCs w:val="24"/>
              </w:rPr>
            </w:pPr>
            <w:r w:rsidRPr="0012617F">
              <w:rPr>
                <w:rFonts w:cs="Arial"/>
                <w:sz w:val="24"/>
                <w:szCs w:val="24"/>
              </w:rPr>
              <w:t>Date</w:t>
            </w:r>
          </w:p>
          <w:p w14:paraId="7E921AB7" w14:textId="77777777" w:rsidR="005B46B4" w:rsidRPr="0012617F" w:rsidRDefault="005B46B4" w:rsidP="008973E4">
            <w:pPr>
              <w:jc w:val="right"/>
              <w:rPr>
                <w:rFonts w:cs="Arial"/>
                <w:sz w:val="24"/>
                <w:szCs w:val="24"/>
              </w:rPr>
            </w:pPr>
          </w:p>
        </w:tc>
        <w:tc>
          <w:tcPr>
            <w:tcW w:w="6338" w:type="dxa"/>
            <w:shd w:val="clear" w:color="auto" w:fill="auto"/>
          </w:tcPr>
          <w:p w14:paraId="4617D8B0" w14:textId="77777777" w:rsidR="005B46B4" w:rsidRPr="0012617F" w:rsidRDefault="005B46B4" w:rsidP="008973E4">
            <w:pPr>
              <w:rPr>
                <w:rFonts w:cs="Arial"/>
                <w:sz w:val="24"/>
                <w:szCs w:val="24"/>
              </w:rPr>
            </w:pPr>
          </w:p>
        </w:tc>
      </w:tr>
      <w:tr w:rsidR="005B46B4" w:rsidRPr="0012617F" w14:paraId="799B8FDE" w14:textId="77777777" w:rsidTr="008973E4">
        <w:tc>
          <w:tcPr>
            <w:tcW w:w="2518" w:type="dxa"/>
            <w:shd w:val="clear" w:color="auto" w:fill="auto"/>
          </w:tcPr>
          <w:p w14:paraId="178C5FE6" w14:textId="77777777" w:rsidR="005B46B4" w:rsidRPr="0012617F" w:rsidRDefault="005B46B4" w:rsidP="008973E4">
            <w:pPr>
              <w:jc w:val="right"/>
              <w:rPr>
                <w:rFonts w:cs="Arial"/>
                <w:sz w:val="24"/>
                <w:szCs w:val="24"/>
              </w:rPr>
            </w:pPr>
            <w:r w:rsidRPr="0012617F">
              <w:rPr>
                <w:rFonts w:cs="Arial"/>
                <w:sz w:val="24"/>
                <w:szCs w:val="24"/>
              </w:rPr>
              <w:t>Signature</w:t>
            </w:r>
          </w:p>
          <w:p w14:paraId="7F47A6AF" w14:textId="77777777" w:rsidR="005B46B4" w:rsidRPr="0012617F" w:rsidRDefault="005B46B4" w:rsidP="008973E4">
            <w:pPr>
              <w:jc w:val="right"/>
              <w:rPr>
                <w:rFonts w:cs="Arial"/>
                <w:sz w:val="24"/>
                <w:szCs w:val="24"/>
              </w:rPr>
            </w:pPr>
          </w:p>
        </w:tc>
        <w:tc>
          <w:tcPr>
            <w:tcW w:w="6338" w:type="dxa"/>
            <w:shd w:val="clear" w:color="auto" w:fill="auto"/>
          </w:tcPr>
          <w:p w14:paraId="7AD28740" w14:textId="77777777" w:rsidR="005B46B4" w:rsidRPr="0012617F" w:rsidRDefault="005B46B4" w:rsidP="008973E4">
            <w:pPr>
              <w:rPr>
                <w:rFonts w:cs="Arial"/>
                <w:sz w:val="24"/>
                <w:szCs w:val="24"/>
              </w:rPr>
            </w:pPr>
          </w:p>
        </w:tc>
      </w:tr>
    </w:tbl>
    <w:p w14:paraId="5FEB2DF5" w14:textId="77777777" w:rsidR="005B46B4" w:rsidRPr="0012617F" w:rsidRDefault="005B46B4" w:rsidP="005B46B4">
      <w:pPr>
        <w:rPr>
          <w:sz w:val="24"/>
          <w:szCs w:val="24"/>
        </w:rPr>
      </w:pPr>
    </w:p>
    <w:p w14:paraId="0EC25070" w14:textId="39B83F85" w:rsidR="001A2F4E" w:rsidRPr="00BB1DE9" w:rsidRDefault="001A2F4E" w:rsidP="005B46B4">
      <w:pPr>
        <w:jc w:val="center"/>
        <w:rPr>
          <w:sz w:val="24"/>
          <w:lang w:val="en-US"/>
        </w:rPr>
      </w:pPr>
    </w:p>
    <w:sectPr w:rsidR="001A2F4E" w:rsidRPr="00BB1DE9" w:rsidSect="00F61F2F">
      <w:type w:val="continuous"/>
      <w:pgSz w:w="11906" w:h="16838"/>
      <w:pgMar w:top="1021" w:right="1418" w:bottom="1701" w:left="1418" w:header="397" w:footer="595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9CB5F" w14:textId="77777777" w:rsidR="00BB1DE9" w:rsidRDefault="00BB1DE9" w:rsidP="005862A6">
      <w:r>
        <w:separator/>
      </w:r>
    </w:p>
  </w:endnote>
  <w:endnote w:type="continuationSeparator" w:id="0">
    <w:p w14:paraId="27D8CE77" w14:textId="77777777" w:rsidR="00BB1DE9" w:rsidRDefault="00BB1DE9" w:rsidP="00586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rimson Pro">
    <w:panose1 w:val="00000000000000000000"/>
    <w:charset w:val="00"/>
    <w:family w:val="auto"/>
    <w:pitch w:val="variable"/>
    <w:sig w:usb0="A00000FF" w:usb1="5000E04B" w:usb2="00000000" w:usb3="00000000" w:csb0="00000193" w:csb1="00000000"/>
    <w:embedRegular r:id="rId1" w:fontKey="{9CA81DB8-1118-4EDB-85D4-D1932774D4CD}"/>
    <w:embedBold r:id="rId2" w:fontKey="{1A440FB4-7C73-4DC5-8097-C7AE62FD0A50}"/>
    <w:embedItalic r:id="rId3" w:fontKey="{D61F5E80-16AA-405C-AC86-3373DFE94C96}"/>
    <w:embedBoldItalic r:id="rId4" w:fontKey="{A509C34A-0718-4D9C-9F62-2D303C241A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5" w:fontKey="{C5586C31-3B1E-4A27-A336-9E3080CC6A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43A7445D-3554-44CC-AB1F-7F51F48FA95A}"/>
    <w:embedBold r:id="rId7" w:fontKey="{951F98AA-1465-4011-B40A-0C0DD7CDB9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1952076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0A1DC7A7" w14:textId="77777777" w:rsidR="001A2F4E" w:rsidRDefault="001A2F4E" w:rsidP="005862A6">
            <w:pPr>
              <w:pStyle w:val="Fuzeile"/>
            </w:pPr>
            <w:r w:rsidRPr="001A2F4E">
              <w:fldChar w:fldCharType="begin"/>
            </w:r>
            <w:r w:rsidRPr="001A2F4E">
              <w:instrText>PAGE</w:instrText>
            </w:r>
            <w:r w:rsidRPr="001A2F4E">
              <w:fldChar w:fldCharType="separate"/>
            </w:r>
            <w:r w:rsidRPr="001A2F4E">
              <w:t>2</w:t>
            </w:r>
            <w:r w:rsidRPr="001A2F4E">
              <w:fldChar w:fldCharType="end"/>
            </w:r>
            <w:r>
              <w:t xml:space="preserve"> / </w:t>
            </w:r>
            <w:r w:rsidRPr="001A2F4E">
              <w:fldChar w:fldCharType="begin"/>
            </w:r>
            <w:r w:rsidRPr="001A2F4E">
              <w:instrText>NUMPAGES</w:instrText>
            </w:r>
            <w:r w:rsidRPr="001A2F4E">
              <w:fldChar w:fldCharType="separate"/>
            </w:r>
            <w:r w:rsidRPr="001A2F4E">
              <w:t>2</w:t>
            </w:r>
            <w:r w:rsidRPr="001A2F4E"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pPr w:tblpY="14664"/>
      <w:tblOverlap w:val="never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620" w:firstRow="1" w:lastRow="0" w:firstColumn="0" w:lastColumn="0" w:noHBand="1" w:noVBand="1"/>
    </w:tblPr>
    <w:tblGrid>
      <w:gridCol w:w="2322"/>
      <w:gridCol w:w="1920"/>
      <w:gridCol w:w="4828"/>
    </w:tblGrid>
    <w:sdt>
      <w:sdtPr>
        <w:id w:val="1207063197"/>
        <w:lock w:val="sdtContentLocked"/>
        <w:group/>
      </w:sdtPr>
      <w:sdtEndPr/>
      <w:sdtContent>
        <w:tr w:rsidR="00771B92" w:rsidRPr="00FD0F92" w14:paraId="5D4E9B17" w14:textId="77777777" w:rsidTr="003D074D">
          <w:trPr>
            <w:trHeight w:val="567"/>
          </w:trPr>
          <w:tc>
            <w:tcPr>
              <w:tcW w:w="2319" w:type="dxa"/>
            </w:tcPr>
            <w:p w14:paraId="5753713B" w14:textId="77777777" w:rsidR="00C96E03" w:rsidRPr="00C96E03" w:rsidRDefault="00C96E03" w:rsidP="00C96E03">
              <w:pPr>
                <w:pStyle w:val="Senderdetails"/>
              </w:pPr>
              <w:r w:rsidRPr="00C96E03">
                <w:t>Austrian Academy of Sciences</w:t>
              </w:r>
            </w:p>
            <w:p w14:paraId="372BCAA3" w14:textId="77777777" w:rsidR="00C96E03" w:rsidRPr="00C96E03" w:rsidRDefault="00C96E03" w:rsidP="00C96E03">
              <w:pPr>
                <w:pStyle w:val="Senderdetails"/>
              </w:pPr>
              <w:r w:rsidRPr="00C96E03">
                <w:t>Dr. Ignaz Seipel-Platz 2</w:t>
              </w:r>
            </w:p>
            <w:p w14:paraId="26099FC4" w14:textId="77777777" w:rsidR="00771B92" w:rsidRPr="00646FE4" w:rsidRDefault="00C96E03" w:rsidP="00C96E03">
              <w:pPr>
                <w:pStyle w:val="Senderdetails"/>
              </w:pPr>
              <w:r>
                <w:t>1010 Vienna, Austria</w:t>
              </w:r>
            </w:p>
          </w:tc>
          <w:tc>
            <w:tcPr>
              <w:tcW w:w="1918" w:type="dxa"/>
            </w:tcPr>
            <w:p w14:paraId="5A42DFCB" w14:textId="77777777" w:rsidR="00D600AD" w:rsidRPr="00646FE4" w:rsidRDefault="00D600AD" w:rsidP="002D69E6">
              <w:pPr>
                <w:pStyle w:val="Senderdetails"/>
              </w:pPr>
              <w:r w:rsidRPr="00646FE4">
                <w:t>T +43 1 51581-0</w:t>
              </w:r>
            </w:p>
            <w:p w14:paraId="5290546C" w14:textId="77777777" w:rsidR="00D600AD" w:rsidRPr="00646FE4" w:rsidRDefault="00D600AD" w:rsidP="002D69E6">
              <w:pPr>
                <w:pStyle w:val="Senderdetails"/>
              </w:pPr>
              <w:r w:rsidRPr="00646FE4">
                <w:t>webmaster@oeaw.ac.at</w:t>
              </w:r>
            </w:p>
            <w:p w14:paraId="06039FBC" w14:textId="77777777" w:rsidR="00771B92" w:rsidRPr="00646FE4" w:rsidRDefault="00D600AD" w:rsidP="002D69E6">
              <w:pPr>
                <w:pStyle w:val="Senderdetails"/>
              </w:pPr>
              <w:r w:rsidRPr="00646FE4">
                <w:t>oeaw.ac.at</w:t>
              </w:r>
            </w:p>
          </w:tc>
          <w:tc>
            <w:tcPr>
              <w:tcW w:w="4823" w:type="dxa"/>
            </w:tcPr>
            <w:p w14:paraId="5413A35F" w14:textId="77777777" w:rsidR="00D600AD" w:rsidRPr="00C96E03" w:rsidRDefault="00D600AD" w:rsidP="002D69E6">
              <w:pPr>
                <w:pStyle w:val="Senderdetails"/>
              </w:pPr>
              <w:r w:rsidRPr="00C96E03">
                <w:t>IBAN: AT54 1100 0002 6265 0519</w:t>
              </w:r>
            </w:p>
            <w:p w14:paraId="106F5692" w14:textId="77777777" w:rsidR="00D600AD" w:rsidRPr="00C96E03" w:rsidRDefault="00D600AD" w:rsidP="002D69E6">
              <w:pPr>
                <w:pStyle w:val="Senderdetails"/>
              </w:pPr>
              <w:r w:rsidRPr="00C96E03">
                <w:t>BIC: BKAUATWW</w:t>
              </w:r>
            </w:p>
            <w:p w14:paraId="1A58D776" w14:textId="77777777" w:rsidR="00771B92" w:rsidRPr="00C96E03" w:rsidRDefault="000F5F9E" w:rsidP="002D69E6">
              <w:pPr>
                <w:pStyle w:val="Senderdetails"/>
              </w:pPr>
              <w:r>
                <w:t>VAT</w:t>
              </w:r>
              <w:r w:rsidR="00D600AD" w:rsidRPr="00C96E03">
                <w:t>: ATU37116303</w:t>
              </w:r>
            </w:p>
          </w:tc>
        </w:tr>
      </w:sdtContent>
    </w:sdt>
  </w:tbl>
  <w:p w14:paraId="2BA0974D" w14:textId="77777777" w:rsidR="00771B92" w:rsidRPr="00C96E03" w:rsidRDefault="00771B92" w:rsidP="005862A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D172E" w14:textId="77777777" w:rsidR="005B46B4" w:rsidRDefault="005B46B4" w:rsidP="005468F8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35F18A7" w14:textId="77777777" w:rsidR="005B46B4" w:rsidRDefault="005B46B4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2BEE6" w14:textId="77777777" w:rsidR="005B46B4" w:rsidRDefault="005B46B4" w:rsidP="005468F8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3</w:t>
    </w:r>
    <w:r>
      <w:rPr>
        <w:rStyle w:val="Seitenzahl"/>
      </w:rPr>
      <w:fldChar w:fldCharType="end"/>
    </w:r>
  </w:p>
  <w:p w14:paraId="26A220EC" w14:textId="77777777" w:rsidR="005B46B4" w:rsidRPr="00726066" w:rsidRDefault="005B46B4">
    <w:pPr>
      <w:pStyle w:val="Fuzeile"/>
      <w:rPr>
        <w:rFonts w:ascii="Arial" w:hAnsi="Arial" w:cs="Arial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3ADE5" w14:textId="77777777" w:rsidR="005B46B4" w:rsidRDefault="005B46B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4875E" w14:textId="77777777" w:rsidR="00BB1DE9" w:rsidRDefault="00BB1DE9" w:rsidP="005862A6">
      <w:r>
        <w:separator/>
      </w:r>
    </w:p>
  </w:footnote>
  <w:footnote w:type="continuationSeparator" w:id="0">
    <w:p w14:paraId="50AD22D9" w14:textId="77777777" w:rsidR="00BB1DE9" w:rsidRDefault="00BB1DE9" w:rsidP="00586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0015560"/>
      <w:lock w:val="sdtContentLocked"/>
      <w:group/>
    </w:sdtPr>
    <w:sdtEndPr/>
    <w:sdtContent>
      <w:p w14:paraId="7702B5DF" w14:textId="77777777" w:rsidR="001A2F4E" w:rsidRDefault="002602B4" w:rsidP="005862A6">
        <w:pPr>
          <w:pStyle w:val="Kopfzeile"/>
        </w:pPr>
        <w:r>
          <w:rPr>
            <w:noProof/>
          </w:rPr>
          <w:drawing>
            <wp:anchor distT="0" distB="0" distL="114300" distR="114300" simplePos="0" relativeHeight="251663359" behindDoc="1" locked="0" layoutInCell="1" allowOverlap="1" wp14:anchorId="40450908" wp14:editId="33786155">
              <wp:simplePos x="0" y="0"/>
              <wp:positionH relativeFrom="column">
                <wp:posOffset>-159861</wp:posOffset>
              </wp:positionH>
              <wp:positionV relativeFrom="paragraph">
                <wp:posOffset>5080</wp:posOffset>
              </wp:positionV>
              <wp:extent cx="1890000" cy="945000"/>
              <wp:effectExtent l="0" t="0" r="0" b="0"/>
              <wp:wrapNone/>
              <wp:docPr id="893711394" name="ÖAW Logo" descr="The image shows the logo of the Austrian Academy of Sciences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93711394" name="ÖAW Logo" descr="The image shows the logo of the Austrian Academy of Sciences."/>
                      <pic:cNvPicPr/>
                    </pic:nvPicPr>
                    <pic:blipFill>
                      <a:blip r:embed="rId1">
                        <a:extLs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90000" cy="945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25C03" w14:textId="77777777" w:rsidR="005B46B4" w:rsidRDefault="005B46B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14BEA" w14:textId="77777777" w:rsidR="005B46B4" w:rsidRDefault="005B46B4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505AB" w14:textId="77777777" w:rsidR="005B46B4" w:rsidRDefault="005B46B4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AF0D2" w14:textId="77777777" w:rsidR="005B46B4" w:rsidRDefault="005B46B4">
    <w:pPr>
      <w:pStyle w:val="Kopfzeile"/>
      <w:rPr>
        <w:rFonts w:ascii="Arial" w:hAnsi="Arial" w:cs="Arial"/>
        <w:b/>
        <w:smallCaps/>
      </w:rPr>
    </w:pPr>
  </w:p>
  <w:p w14:paraId="54357098" w14:textId="77777777" w:rsidR="005B46B4" w:rsidRDefault="005B46B4">
    <w:pPr>
      <w:pStyle w:val="Kopfzeile"/>
      <w:rPr>
        <w:rFonts w:ascii="Arial" w:hAnsi="Arial" w:cs="Arial"/>
        <w:b/>
        <w:smallCaps/>
      </w:rPr>
    </w:pPr>
  </w:p>
  <w:p w14:paraId="212D5BED" w14:textId="77777777" w:rsidR="005B46B4" w:rsidRDefault="005B46B4">
    <w:pPr>
      <w:pStyle w:val="Kopfzeile"/>
      <w:rPr>
        <w:rFonts w:ascii="Arial" w:hAnsi="Arial" w:cs="Arial"/>
        <w:b/>
        <w:smallCaps/>
      </w:rPr>
    </w:pPr>
  </w:p>
  <w:p w14:paraId="642C4B5E" w14:textId="77777777" w:rsidR="005B46B4" w:rsidRDefault="005B46B4">
    <w:pPr>
      <w:pStyle w:val="Kopfzeile"/>
    </w:pPr>
    <w:r>
      <w:rPr>
        <w:rFonts w:ascii="Arial" w:hAnsi="Arial" w:cs="Arial"/>
        <w:b/>
        <w:smallCaps/>
      </w:rPr>
      <w:t xml:space="preserve">Part 1: </w:t>
    </w:r>
    <w:r w:rsidRPr="002C51C5">
      <w:rPr>
        <w:rFonts w:ascii="Arial" w:hAnsi="Arial" w:cs="Arial"/>
        <w:b/>
        <w:smallCaps/>
      </w:rPr>
      <w:t>Research Pro</w:t>
    </w:r>
    <w:r>
      <w:rPr>
        <w:rFonts w:ascii="Arial" w:hAnsi="Arial" w:cs="Arial"/>
        <w:b/>
        <w:smallCaps/>
      </w:rPr>
      <w:t>ject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9F64B" w14:textId="77777777" w:rsidR="005B46B4" w:rsidRDefault="005B46B4">
    <w:pPr>
      <w:pStyle w:val="Kopfzeile"/>
      <w:rPr>
        <w:rFonts w:ascii="Arial" w:hAnsi="Arial" w:cs="Arial"/>
        <w:b/>
        <w:smallCaps/>
      </w:rPr>
    </w:pPr>
  </w:p>
  <w:p w14:paraId="446A8173" w14:textId="77777777" w:rsidR="005B46B4" w:rsidRDefault="005B46B4">
    <w:pPr>
      <w:pStyle w:val="Kopfzeile"/>
      <w:rPr>
        <w:rFonts w:ascii="Arial" w:hAnsi="Arial" w:cs="Arial"/>
        <w:b/>
        <w:smallCaps/>
      </w:rPr>
    </w:pPr>
  </w:p>
  <w:p w14:paraId="44F4E953" w14:textId="77777777" w:rsidR="005B46B4" w:rsidRDefault="005B46B4">
    <w:pPr>
      <w:pStyle w:val="Kopfzeile"/>
      <w:rPr>
        <w:rFonts w:ascii="Arial" w:hAnsi="Arial" w:cs="Arial"/>
        <w:b/>
        <w:smallCaps/>
      </w:rPr>
    </w:pPr>
  </w:p>
  <w:p w14:paraId="02A7F91C" w14:textId="77777777" w:rsidR="005B46B4" w:rsidRDefault="005B46B4">
    <w:pPr>
      <w:pStyle w:val="Kopfzeile"/>
    </w:pPr>
    <w:r>
      <w:rPr>
        <w:rFonts w:ascii="Arial" w:hAnsi="Arial" w:cs="Arial"/>
        <w:b/>
        <w:smallCaps/>
      </w:rPr>
      <w:t>Part 2 LOG FILE: Record of Attended Training Courses, Lectures and Conferences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48F8B" w14:textId="77777777" w:rsidR="005B46B4" w:rsidRDefault="005B46B4">
    <w:pPr>
      <w:pStyle w:val="Kopfzeile"/>
      <w:rPr>
        <w:rFonts w:ascii="Arial" w:hAnsi="Arial" w:cs="Arial"/>
        <w:b/>
        <w:smallCaps/>
      </w:rPr>
    </w:pPr>
  </w:p>
  <w:p w14:paraId="36C3B8EF" w14:textId="77777777" w:rsidR="005B46B4" w:rsidRDefault="005B46B4">
    <w:pPr>
      <w:pStyle w:val="Kopfzeile"/>
      <w:rPr>
        <w:rFonts w:ascii="Arial" w:hAnsi="Arial" w:cs="Arial"/>
        <w:b/>
        <w:smallCaps/>
      </w:rPr>
    </w:pPr>
  </w:p>
  <w:p w14:paraId="0D9A6FB6" w14:textId="77777777" w:rsidR="005B46B4" w:rsidRDefault="005B46B4">
    <w:pPr>
      <w:pStyle w:val="Kopfzeile"/>
      <w:rPr>
        <w:rFonts w:ascii="Arial" w:hAnsi="Arial" w:cs="Arial"/>
        <w:b/>
        <w:smallCaps/>
      </w:rPr>
    </w:pPr>
  </w:p>
  <w:p w14:paraId="78BC4625" w14:textId="77777777" w:rsidR="005B46B4" w:rsidRDefault="005B46B4">
    <w:pPr>
      <w:pStyle w:val="Kopfzeile"/>
    </w:pPr>
    <w:r>
      <w:rPr>
        <w:rFonts w:ascii="Arial" w:hAnsi="Arial" w:cs="Arial"/>
        <w:b/>
        <w:smallCaps/>
      </w:rPr>
      <w:t>Part 3: List of Oral Presentations on Research or Literature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9559F" w14:textId="77777777" w:rsidR="005B46B4" w:rsidRDefault="005B46B4">
    <w:pPr>
      <w:pStyle w:val="Kopfzeile"/>
      <w:rPr>
        <w:rFonts w:ascii="Arial" w:hAnsi="Arial" w:cs="Arial"/>
        <w:b/>
        <w:smallCaps/>
      </w:rPr>
    </w:pPr>
  </w:p>
  <w:p w14:paraId="73568921" w14:textId="77777777" w:rsidR="005B46B4" w:rsidRDefault="005B46B4">
    <w:pPr>
      <w:pStyle w:val="Kopfzeile"/>
      <w:rPr>
        <w:rFonts w:ascii="Arial" w:hAnsi="Arial" w:cs="Arial"/>
        <w:b/>
        <w:smallCaps/>
      </w:rPr>
    </w:pPr>
  </w:p>
  <w:p w14:paraId="59D7A50F" w14:textId="77777777" w:rsidR="005B46B4" w:rsidRDefault="005B46B4">
    <w:pPr>
      <w:pStyle w:val="Kopfzeile"/>
      <w:rPr>
        <w:rFonts w:ascii="Arial" w:hAnsi="Arial" w:cs="Arial"/>
        <w:b/>
        <w:smallCaps/>
      </w:rPr>
    </w:pPr>
  </w:p>
  <w:p w14:paraId="40E403D8" w14:textId="77777777" w:rsidR="005B46B4" w:rsidRDefault="005B46B4">
    <w:pPr>
      <w:pStyle w:val="Kopfzeile"/>
    </w:pPr>
    <w:r>
      <w:rPr>
        <w:rFonts w:ascii="Arial" w:hAnsi="Arial" w:cs="Arial"/>
        <w:b/>
        <w:smallCaps/>
      </w:rPr>
      <w:t>Part 4: List of Poster Presentations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7B061" w14:textId="77777777" w:rsidR="005B46B4" w:rsidRDefault="005B46B4">
    <w:pPr>
      <w:pStyle w:val="Kopfzeile"/>
      <w:rPr>
        <w:rFonts w:ascii="Arial" w:hAnsi="Arial" w:cs="Arial"/>
        <w:b/>
        <w:smallCaps/>
      </w:rPr>
    </w:pPr>
  </w:p>
  <w:p w14:paraId="1A064D9C" w14:textId="77777777" w:rsidR="005B46B4" w:rsidRDefault="005B46B4">
    <w:pPr>
      <w:pStyle w:val="Kopfzeile"/>
      <w:rPr>
        <w:rFonts w:ascii="Arial" w:hAnsi="Arial" w:cs="Arial"/>
        <w:b/>
        <w:smallCaps/>
      </w:rPr>
    </w:pPr>
  </w:p>
  <w:p w14:paraId="7EDC2160" w14:textId="77777777" w:rsidR="005B46B4" w:rsidRDefault="005B46B4" w:rsidP="00726066">
    <w:pPr>
      <w:pStyle w:val="Kopfzeile"/>
      <w:rPr>
        <w:rFonts w:ascii="Arial" w:hAnsi="Arial" w:cs="Arial"/>
        <w:b/>
        <w:smallCaps/>
      </w:rPr>
    </w:pPr>
  </w:p>
  <w:p w14:paraId="5DF9598F" w14:textId="77777777" w:rsidR="005B46B4" w:rsidRDefault="005B46B4">
    <w:pPr>
      <w:pStyle w:val="Kopfzeile"/>
    </w:pPr>
    <w:r>
      <w:rPr>
        <w:rFonts w:ascii="Arial" w:hAnsi="Arial" w:cs="Arial"/>
        <w:b/>
        <w:smallCaps/>
      </w:rPr>
      <w:t>Part 5: List of Publications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AE2F4F"/>
    <w:multiLevelType w:val="hybridMultilevel"/>
    <w:tmpl w:val="52F641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4053CB"/>
    <w:multiLevelType w:val="hybridMultilevel"/>
    <w:tmpl w:val="23087462"/>
    <w:lvl w:ilvl="0" w:tplc="F252EE64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5C13BEC"/>
    <w:multiLevelType w:val="hybridMultilevel"/>
    <w:tmpl w:val="2D0EE19E"/>
    <w:lvl w:ilvl="0" w:tplc="164850F0">
      <w:numFmt w:val="bullet"/>
      <w:lvlText w:val="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DE9"/>
    <w:rsid w:val="00040288"/>
    <w:rsid w:val="00042061"/>
    <w:rsid w:val="000540CF"/>
    <w:rsid w:val="00065488"/>
    <w:rsid w:val="000A3E31"/>
    <w:rsid w:val="000F5F9E"/>
    <w:rsid w:val="001234BF"/>
    <w:rsid w:val="0018345C"/>
    <w:rsid w:val="001A2F4E"/>
    <w:rsid w:val="001D2C5F"/>
    <w:rsid w:val="001E3F54"/>
    <w:rsid w:val="00223A1B"/>
    <w:rsid w:val="002602B4"/>
    <w:rsid w:val="00273701"/>
    <w:rsid w:val="00292C55"/>
    <w:rsid w:val="002A5CBC"/>
    <w:rsid w:val="002A6368"/>
    <w:rsid w:val="002D69E6"/>
    <w:rsid w:val="00353A4E"/>
    <w:rsid w:val="00353A73"/>
    <w:rsid w:val="003C240E"/>
    <w:rsid w:val="003D074D"/>
    <w:rsid w:val="0043015F"/>
    <w:rsid w:val="0047031B"/>
    <w:rsid w:val="004B7B00"/>
    <w:rsid w:val="005458EF"/>
    <w:rsid w:val="00580363"/>
    <w:rsid w:val="00582A8E"/>
    <w:rsid w:val="005862A6"/>
    <w:rsid w:val="005B08F2"/>
    <w:rsid w:val="005B46B4"/>
    <w:rsid w:val="005E15BA"/>
    <w:rsid w:val="005E15D5"/>
    <w:rsid w:val="006057AB"/>
    <w:rsid w:val="0062018C"/>
    <w:rsid w:val="00646FE4"/>
    <w:rsid w:val="006B637B"/>
    <w:rsid w:val="006D7AB0"/>
    <w:rsid w:val="00762463"/>
    <w:rsid w:val="00771B92"/>
    <w:rsid w:val="00796592"/>
    <w:rsid w:val="007C3AF5"/>
    <w:rsid w:val="007E20B9"/>
    <w:rsid w:val="008109F9"/>
    <w:rsid w:val="00830945"/>
    <w:rsid w:val="008500E9"/>
    <w:rsid w:val="0087293E"/>
    <w:rsid w:val="008C586A"/>
    <w:rsid w:val="0095525C"/>
    <w:rsid w:val="009803E2"/>
    <w:rsid w:val="0098743B"/>
    <w:rsid w:val="009B5166"/>
    <w:rsid w:val="009D11BF"/>
    <w:rsid w:val="009D707E"/>
    <w:rsid w:val="00A22873"/>
    <w:rsid w:val="00A36D25"/>
    <w:rsid w:val="00A64A67"/>
    <w:rsid w:val="00A66F5A"/>
    <w:rsid w:val="00AB694A"/>
    <w:rsid w:val="00AC2374"/>
    <w:rsid w:val="00B03C48"/>
    <w:rsid w:val="00B133B1"/>
    <w:rsid w:val="00B2250E"/>
    <w:rsid w:val="00B35209"/>
    <w:rsid w:val="00B74F46"/>
    <w:rsid w:val="00BA1645"/>
    <w:rsid w:val="00BB1DE9"/>
    <w:rsid w:val="00C96E03"/>
    <w:rsid w:val="00D06E5F"/>
    <w:rsid w:val="00D1585B"/>
    <w:rsid w:val="00D600AD"/>
    <w:rsid w:val="00D9623A"/>
    <w:rsid w:val="00DC0675"/>
    <w:rsid w:val="00E17471"/>
    <w:rsid w:val="00E34004"/>
    <w:rsid w:val="00E87AA4"/>
    <w:rsid w:val="00ED3B7D"/>
    <w:rsid w:val="00EF5511"/>
    <w:rsid w:val="00F345D3"/>
    <w:rsid w:val="00F61F2F"/>
    <w:rsid w:val="00FA102D"/>
    <w:rsid w:val="00FB1910"/>
    <w:rsid w:val="00FC08C5"/>
    <w:rsid w:val="00FC6A23"/>
    <w:rsid w:val="00FD0F92"/>
    <w:rsid w:val="00FE2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55DC818"/>
  <w15:chartTrackingRefBased/>
  <w15:docId w15:val="{7D03C9A4-03BB-44DA-B6EB-4F108A2CC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semiHidden="1" w:uiPriority="31"/>
    <w:lsdException w:name="Intense Reference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1585B"/>
    <w:pPr>
      <w:spacing w:after="0" w:line="254" w:lineRule="auto"/>
    </w:pPr>
    <w:rPr>
      <w:sz w:val="23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semiHidden/>
    <w:rsid w:val="005862A6"/>
    <w:pPr>
      <w:keepNext/>
      <w:keepLines/>
      <w:spacing w:line="228" w:lineRule="auto"/>
      <w:outlineLvl w:val="0"/>
    </w:pPr>
    <w:rPr>
      <w:rFonts w:asciiTheme="majorHAnsi" w:eastAsiaTheme="majorEastAsia" w:hAnsiTheme="majorHAnsi" w:cstheme="majorBidi"/>
      <w:color w:val="0047BB" w:themeColor="text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rsid w:val="00FB19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348C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B1910"/>
    <w:pPr>
      <w:keepNext/>
      <w:keepLines/>
      <w:spacing w:before="160" w:after="80"/>
      <w:outlineLvl w:val="2"/>
    </w:pPr>
    <w:rPr>
      <w:rFonts w:eastAsiaTheme="majorEastAsia" w:cstheme="majorBidi"/>
      <w:color w:val="00348C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B19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348C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B1910"/>
    <w:pPr>
      <w:keepNext/>
      <w:keepLines/>
      <w:spacing w:before="80" w:after="40"/>
      <w:outlineLvl w:val="4"/>
    </w:pPr>
    <w:rPr>
      <w:rFonts w:eastAsiaTheme="majorEastAsia" w:cstheme="majorBidi"/>
      <w:color w:val="00348C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B191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B191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B191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B191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9"/>
    <w:semiHidden/>
    <w:rsid w:val="0047031B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semiHidden/>
    <w:rsid w:val="006D7AB0"/>
    <w:rPr>
      <w:rFonts w:asciiTheme="majorHAnsi" w:eastAsiaTheme="majorEastAsia" w:hAnsiTheme="majorHAnsi" w:cstheme="majorBidi"/>
      <w:color w:val="0047BB" w:themeColor="text2"/>
      <w:sz w:val="32"/>
      <w:szCs w:val="3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D7AB0"/>
    <w:rPr>
      <w:rFonts w:asciiTheme="majorHAnsi" w:eastAsiaTheme="majorEastAsia" w:hAnsiTheme="majorHAnsi" w:cstheme="majorBidi"/>
      <w:color w:val="00348C" w:themeColor="accent1" w:themeShade="BF"/>
      <w:sz w:val="32"/>
      <w:szCs w:val="32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B1910"/>
    <w:rPr>
      <w:rFonts w:eastAsiaTheme="majorEastAsia" w:cstheme="majorBidi"/>
      <w:color w:val="00348C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B1910"/>
    <w:rPr>
      <w:rFonts w:eastAsiaTheme="majorEastAsia" w:cstheme="majorBidi"/>
      <w:i/>
      <w:iCs/>
      <w:color w:val="00348C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B1910"/>
    <w:rPr>
      <w:rFonts w:eastAsiaTheme="majorEastAsia" w:cstheme="majorBidi"/>
      <w:color w:val="00348C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B191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B191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B191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B191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semiHidden/>
    <w:rsid w:val="00FB19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D7AB0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Untertitel">
    <w:name w:val="Subtitle"/>
    <w:basedOn w:val="Standard"/>
    <w:next w:val="Standard"/>
    <w:link w:val="UntertitelZchn"/>
    <w:uiPriority w:val="11"/>
    <w:semiHidden/>
    <w:rsid w:val="00FB19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6D7AB0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Zitat">
    <w:name w:val="Quote"/>
    <w:basedOn w:val="Standard"/>
    <w:next w:val="Standard"/>
    <w:link w:val="ZitatZchn"/>
    <w:uiPriority w:val="29"/>
    <w:semiHidden/>
    <w:rsid w:val="00FB19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6D7AB0"/>
    <w:rPr>
      <w:i/>
      <w:iCs/>
      <w:color w:val="404040" w:themeColor="text1" w:themeTint="BF"/>
      <w:sz w:val="23"/>
      <w:lang w:val="en-US"/>
    </w:rPr>
  </w:style>
  <w:style w:type="paragraph" w:styleId="Listenabsatz">
    <w:name w:val="List Paragraph"/>
    <w:basedOn w:val="Standard"/>
    <w:uiPriority w:val="34"/>
    <w:qFormat/>
    <w:rsid w:val="00FB191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semiHidden/>
    <w:rsid w:val="00FB1910"/>
    <w:rPr>
      <w:i/>
      <w:iCs/>
      <w:color w:val="00348C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FB1910"/>
    <w:pPr>
      <w:pBdr>
        <w:top w:val="single" w:sz="4" w:space="10" w:color="00348C" w:themeColor="accent1" w:themeShade="BF"/>
        <w:bottom w:val="single" w:sz="4" w:space="10" w:color="00348C" w:themeColor="accent1" w:themeShade="BF"/>
      </w:pBdr>
      <w:spacing w:before="360" w:after="360"/>
      <w:ind w:left="864" w:right="864"/>
      <w:jc w:val="center"/>
    </w:pPr>
    <w:rPr>
      <w:i/>
      <w:iCs/>
      <w:color w:val="00348C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6D7AB0"/>
    <w:rPr>
      <w:i/>
      <w:iCs/>
      <w:color w:val="00348C" w:themeColor="accent1" w:themeShade="BF"/>
      <w:sz w:val="23"/>
      <w:lang w:val="en-US"/>
    </w:rPr>
  </w:style>
  <w:style w:type="character" w:styleId="IntensiverVerweis">
    <w:name w:val="Intense Reference"/>
    <w:basedOn w:val="Absatz-Standardschriftart"/>
    <w:uiPriority w:val="32"/>
    <w:semiHidden/>
    <w:rsid w:val="00FB1910"/>
    <w:rPr>
      <w:b/>
      <w:bCs/>
      <w:smallCaps/>
      <w:color w:val="00348C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rsid w:val="00E3400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A2F4E"/>
    <w:rPr>
      <w:sz w:val="23"/>
    </w:rPr>
  </w:style>
  <w:style w:type="paragraph" w:styleId="Fuzeile">
    <w:name w:val="footer"/>
    <w:basedOn w:val="Standard"/>
    <w:link w:val="FuzeileZchn"/>
    <w:uiPriority w:val="99"/>
    <w:rsid w:val="002D69E6"/>
    <w:pPr>
      <w:tabs>
        <w:tab w:val="center" w:pos="4536"/>
        <w:tab w:val="right" w:pos="9072"/>
      </w:tabs>
    </w:pPr>
    <w:rPr>
      <w:spacing w:val="1"/>
    </w:rPr>
  </w:style>
  <w:style w:type="character" w:customStyle="1" w:styleId="FuzeileZchn">
    <w:name w:val="Fußzeile Zchn"/>
    <w:basedOn w:val="Absatz-Standardschriftart"/>
    <w:link w:val="Fuzeile"/>
    <w:uiPriority w:val="99"/>
    <w:rsid w:val="002D69E6"/>
    <w:rPr>
      <w:spacing w:val="1"/>
      <w:sz w:val="23"/>
      <w:lang w:val="en-US"/>
    </w:rPr>
  </w:style>
  <w:style w:type="table" w:styleId="Tabellenraster">
    <w:name w:val="Table Grid"/>
    <w:basedOn w:val="NormaleTabelle"/>
    <w:uiPriority w:val="39"/>
    <w:rsid w:val="008729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um">
    <w:name w:val="Date"/>
    <w:basedOn w:val="Standard"/>
    <w:next w:val="Standard"/>
    <w:link w:val="DatumZchn"/>
    <w:uiPriority w:val="5"/>
    <w:rsid w:val="00FD0F92"/>
    <w:pPr>
      <w:jc w:val="right"/>
    </w:pPr>
    <w:rPr>
      <w:sz w:val="18"/>
    </w:rPr>
  </w:style>
  <w:style w:type="character" w:customStyle="1" w:styleId="DatumZchn">
    <w:name w:val="Datum Zchn"/>
    <w:basedOn w:val="Absatz-Standardschriftart"/>
    <w:link w:val="Datum"/>
    <w:uiPriority w:val="5"/>
    <w:rsid w:val="00D1585B"/>
    <w:rPr>
      <w:sz w:val="18"/>
      <w:lang w:val="en-GB"/>
    </w:rPr>
  </w:style>
  <w:style w:type="paragraph" w:customStyle="1" w:styleId="Author">
    <w:name w:val="Author"/>
    <w:basedOn w:val="Standard"/>
    <w:link w:val="AuthorChar"/>
    <w:uiPriority w:val="2"/>
    <w:qFormat/>
    <w:rsid w:val="00FD0F92"/>
    <w:rPr>
      <w:sz w:val="24"/>
    </w:rPr>
  </w:style>
  <w:style w:type="character" w:customStyle="1" w:styleId="AuthorChar">
    <w:name w:val="Author Char"/>
    <w:basedOn w:val="Absatz-Standardschriftart"/>
    <w:link w:val="Author"/>
    <w:uiPriority w:val="2"/>
    <w:rsid w:val="00FD0F92"/>
    <w:rPr>
      <w:sz w:val="24"/>
      <w:lang w:val="en-GB"/>
    </w:rPr>
  </w:style>
  <w:style w:type="paragraph" w:customStyle="1" w:styleId="Senderdetails">
    <w:name w:val="Sender details"/>
    <w:basedOn w:val="Fuzeile"/>
    <w:link w:val="SenderdetailsChar"/>
    <w:uiPriority w:val="4"/>
    <w:qFormat/>
    <w:rsid w:val="00FD0F92"/>
    <w:rPr>
      <w:rFonts w:ascii="Lato" w:hAnsi="Lato"/>
      <w:color w:val="0047BB" w:themeColor="text2"/>
      <w:sz w:val="14"/>
      <w:szCs w:val="14"/>
    </w:rPr>
  </w:style>
  <w:style w:type="character" w:customStyle="1" w:styleId="SenderdetailsChar">
    <w:name w:val="Sender details Char"/>
    <w:basedOn w:val="FuzeileZchn"/>
    <w:link w:val="Senderdetails"/>
    <w:uiPriority w:val="4"/>
    <w:rsid w:val="00FD0F92"/>
    <w:rPr>
      <w:rFonts w:ascii="Lato" w:hAnsi="Lato"/>
      <w:color w:val="0047BB" w:themeColor="text2"/>
      <w:spacing w:val="1"/>
      <w:sz w:val="14"/>
      <w:szCs w:val="14"/>
      <w:lang w:val="en-GB"/>
    </w:rPr>
  </w:style>
  <w:style w:type="paragraph" w:customStyle="1" w:styleId="Subject">
    <w:name w:val="Subject"/>
    <w:basedOn w:val="Standard"/>
    <w:next w:val="Standard"/>
    <w:link w:val="SubjectChar"/>
    <w:uiPriority w:val="1"/>
    <w:qFormat/>
    <w:rsid w:val="00353A73"/>
    <w:pPr>
      <w:spacing w:line="228" w:lineRule="auto"/>
    </w:pPr>
    <w:rPr>
      <w:color w:val="0047BB" w:themeColor="text2"/>
      <w:sz w:val="32"/>
    </w:rPr>
  </w:style>
  <w:style w:type="character" w:customStyle="1" w:styleId="SubjectChar">
    <w:name w:val="Subject Char"/>
    <w:basedOn w:val="berschrift1Zchn"/>
    <w:link w:val="Subject"/>
    <w:uiPriority w:val="1"/>
    <w:rsid w:val="00353A73"/>
    <w:rPr>
      <w:rFonts w:asciiTheme="majorHAnsi" w:eastAsiaTheme="majorEastAsia" w:hAnsiTheme="majorHAnsi" w:cstheme="majorBidi"/>
      <w:color w:val="0047BB" w:themeColor="text2"/>
      <w:sz w:val="32"/>
      <w:szCs w:val="32"/>
      <w:lang w:val="en-GB"/>
    </w:rPr>
  </w:style>
  <w:style w:type="paragraph" w:customStyle="1" w:styleId="Contact">
    <w:name w:val="Contact"/>
    <w:basedOn w:val="Datum"/>
    <w:link w:val="ContactChar"/>
    <w:uiPriority w:val="3"/>
    <w:qFormat/>
    <w:rsid w:val="00D1585B"/>
    <w:pPr>
      <w:framePr w:vSpace="2948" w:wrap="around" w:vAnchor="page" w:hAnchor="text" w:y="3091"/>
      <w:suppressOverlap/>
    </w:pPr>
  </w:style>
  <w:style w:type="character" w:customStyle="1" w:styleId="ContactChar">
    <w:name w:val="Contact Char"/>
    <w:basedOn w:val="DatumZchn"/>
    <w:link w:val="Contact"/>
    <w:uiPriority w:val="3"/>
    <w:rsid w:val="00D1585B"/>
    <w:rPr>
      <w:sz w:val="18"/>
      <w:lang w:val="en-GB"/>
    </w:rPr>
  </w:style>
  <w:style w:type="character" w:styleId="Platzhaltertext">
    <w:name w:val="Placeholder Text"/>
    <w:basedOn w:val="Absatz-Standardschriftart"/>
    <w:uiPriority w:val="99"/>
    <w:semiHidden/>
    <w:rsid w:val="000F5F9E"/>
    <w:rPr>
      <w:color w:val="666666"/>
    </w:rPr>
  </w:style>
  <w:style w:type="character" w:styleId="Hyperlink">
    <w:name w:val="Hyperlink"/>
    <w:basedOn w:val="Absatz-Standardschriftart"/>
    <w:uiPriority w:val="99"/>
    <w:unhideWhenUsed/>
    <w:rsid w:val="00BB1DE9"/>
    <w:rPr>
      <w:color w:val="000000" w:themeColor="hyperlink"/>
      <w:u w:val="single"/>
    </w:rPr>
  </w:style>
  <w:style w:type="character" w:styleId="Seitenzahl">
    <w:name w:val="page number"/>
    <w:basedOn w:val="Absatz-Standardschriftart"/>
    <w:uiPriority w:val="99"/>
    <w:unhideWhenUsed/>
    <w:rsid w:val="005B46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yperlink" Target="https://www.allea.org/publications/joint-publications/european-code-conduct-research-integrity/" TargetMode="External"/><Relationship Id="rId17" Type="http://schemas.openxmlformats.org/officeDocument/2006/relationships/header" Target="header4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uraxess.ec.europa.eu/jobs/charter/european-charter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9.xml"/><Relationship Id="rId10" Type="http://schemas.openxmlformats.org/officeDocument/2006/relationships/footer" Target="footer2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eader" Target="header8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OfficeSharedTemplates\Word_Vorlagen_VW\OEAW_Briefpapier_Vorlage_OEAW_EN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ÖAW_W">
  <a:themeElements>
    <a:clrScheme name="ÖAW">
      <a:dk1>
        <a:srgbClr val="000000"/>
      </a:dk1>
      <a:lt1>
        <a:srgbClr val="FFFFFF"/>
      </a:lt1>
      <a:dk2>
        <a:srgbClr val="0047BB"/>
      </a:dk2>
      <a:lt2>
        <a:srgbClr val="E6EDF8"/>
      </a:lt2>
      <a:accent1>
        <a:srgbClr val="0047BB"/>
      </a:accent1>
      <a:accent2>
        <a:srgbClr val="336CC9"/>
      </a:accent2>
      <a:accent3>
        <a:srgbClr val="6691D6"/>
      </a:accent3>
      <a:accent4>
        <a:srgbClr val="99B5E4"/>
      </a:accent4>
      <a:accent5>
        <a:srgbClr val="CCDAF1"/>
      </a:accent5>
      <a:accent6>
        <a:srgbClr val="E6EDF8"/>
      </a:accent6>
      <a:hlink>
        <a:srgbClr val="000000"/>
      </a:hlink>
      <a:folHlink>
        <a:srgbClr val="000000"/>
      </a:folHlink>
    </a:clrScheme>
    <a:fontScheme name="ÖAW W">
      <a:majorFont>
        <a:latin typeface="Crimson Pro"/>
        <a:ea typeface=""/>
        <a:cs typeface=""/>
      </a:majorFont>
      <a:minorFont>
        <a:latin typeface="Crimson Pro"/>
        <a:ea typeface=""/>
        <a:cs typeface=""/>
      </a:minorFont>
    </a:fontScheme>
    <a:fmtScheme name="Zitierfähig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EE37D-C0C9-408F-A6CC-1819AB391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OEAW_Briefpapier_Vorlage_OEAW_EN</Template>
  <TotalTime>0</TotalTime>
  <Pages>8</Pages>
  <Words>401</Words>
  <Characters>2529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OEAW_Briefpapier_Vorlage_OEAW_EN</vt:lpstr>
      <vt:lpstr>OEAW_Briefpapier_Vorlage_OEAW_EN</vt:lpstr>
    </vt:vector>
  </TitlesOfParts>
  <Company>Österreichische Akademie der Wissenschaften</Company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OEAW_Briefpapier_Vorlage_OEAW_EN</dc:title>
  <dc:subject/>
  <dc:creator>Bapuly, Bedanna</dc:creator>
  <cp:keywords/>
  <dc:description/>
  <cp:lastModifiedBy>Bapuly, Bedanna</cp:lastModifiedBy>
  <cp:revision>2</cp:revision>
  <cp:lastPrinted>2025-08-11T18:00:00Z</cp:lastPrinted>
  <dcterms:created xsi:type="dcterms:W3CDTF">2026-02-09T09:03:00Z</dcterms:created>
  <dcterms:modified xsi:type="dcterms:W3CDTF">2026-02-09T09:03:00Z</dcterms:modified>
</cp:coreProperties>
</file>