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2"/>
        <w:tblW w:w="0" w:type="auto"/>
        <w:tblLook w:val="04A0" w:firstRow="1" w:lastRow="0" w:firstColumn="1" w:lastColumn="0" w:noHBand="0" w:noVBand="1"/>
      </w:tblPr>
      <w:tblGrid>
        <w:gridCol w:w="3775"/>
        <w:gridCol w:w="5287"/>
      </w:tblGrid>
      <w:tr w:rsidR="00123A72" w:rsidRPr="00427D37" w14:paraId="3C4959CA" w14:textId="77777777" w:rsidTr="00123A72">
        <w:tc>
          <w:tcPr>
            <w:tcW w:w="9062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321ED69B" w14:textId="77777777" w:rsidR="00123A72" w:rsidRPr="00123A72" w:rsidRDefault="00123A72" w:rsidP="00123A72">
            <w:pPr>
              <w:spacing w:after="0"/>
              <w:jc w:val="center"/>
              <w:rPr>
                <w:b/>
                <w:sz w:val="12"/>
                <w:szCs w:val="12"/>
                <w:lang w:val="de-DE" w:eastAsia="en-US"/>
              </w:rPr>
            </w:pPr>
          </w:p>
          <w:p w14:paraId="641BD36B" w14:textId="77777777" w:rsidR="00123A72" w:rsidRPr="00123A72" w:rsidRDefault="00123A72" w:rsidP="00123A72">
            <w:pPr>
              <w:spacing w:after="0"/>
              <w:jc w:val="center"/>
              <w:rPr>
                <w:b/>
                <w:sz w:val="28"/>
                <w:szCs w:val="28"/>
                <w:lang w:val="de-DE" w:eastAsia="en-US"/>
              </w:rPr>
            </w:pPr>
            <w:r w:rsidRPr="00123A72">
              <w:rPr>
                <w:b/>
                <w:sz w:val="28"/>
                <w:szCs w:val="28"/>
                <w:lang w:val="de-DE" w:eastAsia="en-US"/>
              </w:rPr>
              <w:t>NEUANSTELLUNGSFORMULAR</w:t>
            </w:r>
          </w:p>
          <w:p w14:paraId="1A8AAB48" w14:textId="77777777" w:rsidR="00123A72" w:rsidRPr="00123A72" w:rsidRDefault="00123A72" w:rsidP="00123A72">
            <w:pPr>
              <w:spacing w:after="0"/>
              <w:jc w:val="center"/>
              <w:rPr>
                <w:sz w:val="22"/>
                <w:szCs w:val="22"/>
                <w:lang w:val="de-DE" w:eastAsia="en-US"/>
              </w:rPr>
            </w:pPr>
            <w:r w:rsidRPr="00E005E4">
              <w:rPr>
                <w:sz w:val="22"/>
                <w:szCs w:val="22"/>
                <w:u w:val="single"/>
                <w:lang w:val="de-DE" w:eastAsia="en-US"/>
              </w:rPr>
              <w:t>SPÄTESTENS EINEN MONAT VOR</w:t>
            </w:r>
            <w:r w:rsidRPr="00123A72">
              <w:rPr>
                <w:sz w:val="22"/>
                <w:szCs w:val="22"/>
                <w:lang w:val="de-DE" w:eastAsia="en-US"/>
              </w:rPr>
              <w:t xml:space="preserve"> dem geplanten Beginn an </w:t>
            </w:r>
            <w:hyperlink r:id="rId8" w:history="1">
              <w:r w:rsidRPr="00123A72">
                <w:rPr>
                  <w:color w:val="0563C1"/>
                  <w:sz w:val="22"/>
                  <w:szCs w:val="22"/>
                  <w:u w:val="single"/>
                  <w:lang w:val="de-DE" w:eastAsia="en-US"/>
                </w:rPr>
                <w:t>personal@oeaw.ac.at</w:t>
              </w:r>
            </w:hyperlink>
            <w:r w:rsidRPr="00123A72">
              <w:rPr>
                <w:sz w:val="22"/>
                <w:szCs w:val="22"/>
                <w:lang w:val="de-DE" w:eastAsia="en-US"/>
              </w:rPr>
              <w:t xml:space="preserve"> </w:t>
            </w:r>
          </w:p>
          <w:p w14:paraId="54D9A2DA" w14:textId="77777777" w:rsidR="00123A72" w:rsidRPr="00123A72" w:rsidRDefault="00123A72" w:rsidP="00123A72">
            <w:pPr>
              <w:spacing w:after="0"/>
              <w:jc w:val="center"/>
              <w:rPr>
                <w:rFonts w:ascii="Calibri" w:hAnsi="Calibri"/>
                <w:sz w:val="12"/>
                <w:szCs w:val="12"/>
                <w:lang w:val="de-DE" w:eastAsia="en-US"/>
              </w:rPr>
            </w:pPr>
          </w:p>
        </w:tc>
      </w:tr>
      <w:tr w:rsidR="00123A72" w:rsidRPr="00123A72" w14:paraId="440FDB98" w14:textId="77777777" w:rsidTr="00123A72"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0676FE" w14:textId="77777777" w:rsidR="00123A72" w:rsidRPr="007F2DC9" w:rsidRDefault="00123A72" w:rsidP="00123A72">
            <w:pPr>
              <w:spacing w:after="0"/>
              <w:jc w:val="left"/>
              <w:rPr>
                <w:rFonts w:ascii="Calibri" w:hAnsi="Calibri"/>
                <w:sz w:val="8"/>
                <w:szCs w:val="22"/>
                <w:lang w:val="de-DE" w:eastAsia="en-US"/>
              </w:rPr>
            </w:pPr>
          </w:p>
        </w:tc>
      </w:tr>
      <w:tr w:rsidR="00123A72" w:rsidRPr="00123A72" w14:paraId="4B1CA037" w14:textId="77777777" w:rsidTr="00123A72">
        <w:tc>
          <w:tcPr>
            <w:tcW w:w="9062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14:paraId="2F683095" w14:textId="77777777" w:rsidR="00123A72" w:rsidRPr="00123A72" w:rsidRDefault="00123A72" w:rsidP="00123A72">
            <w:pPr>
              <w:numPr>
                <w:ilvl w:val="0"/>
                <w:numId w:val="11"/>
              </w:numPr>
              <w:spacing w:after="0"/>
              <w:ind w:left="330"/>
              <w:contextualSpacing/>
              <w:jc w:val="left"/>
              <w:rPr>
                <w:b/>
                <w:lang w:val="de-DE" w:eastAsia="en-US"/>
              </w:rPr>
            </w:pPr>
            <w:r w:rsidRPr="00123A72">
              <w:rPr>
                <w:b/>
                <w:lang w:val="de-DE" w:eastAsia="en-US"/>
              </w:rPr>
              <w:t>PERSÖNLICHE DATEN</w:t>
            </w:r>
          </w:p>
        </w:tc>
      </w:tr>
      <w:tr w:rsidR="00123A72" w:rsidRPr="00123A72" w14:paraId="5F7F7786" w14:textId="77777777" w:rsidTr="00123A72">
        <w:tc>
          <w:tcPr>
            <w:tcW w:w="3775" w:type="dxa"/>
          </w:tcPr>
          <w:p w14:paraId="243B40E3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 xml:space="preserve">Titel: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</w:tc>
        <w:tc>
          <w:tcPr>
            <w:tcW w:w="5287" w:type="dxa"/>
          </w:tcPr>
          <w:p w14:paraId="10351551" w14:textId="6783DE6B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 xml:space="preserve">Geschlecht: </w:t>
            </w:r>
            <w:r w:rsidRPr="00123A72">
              <w:rPr>
                <w:rFonts w:cs="Arial"/>
                <w:i/>
                <w:color w:val="808080"/>
                <w:lang w:val="de-DE" w:eastAsia="en-US"/>
              </w:rPr>
              <w:t>(m/w/d)</w:t>
            </w:r>
            <w:r w:rsidRPr="00123A72">
              <w:rPr>
                <w:rFonts w:cs="Arial"/>
                <w:lang w:val="de-DE" w:eastAsia="en-US"/>
              </w:rPr>
              <w:t>:</w:t>
            </w:r>
            <w:r w:rsidR="007F2DC9">
              <w:rPr>
                <w:rFonts w:cs="Arial"/>
                <w:lang w:val="de-DE" w:eastAsia="en-US"/>
              </w:rPr>
              <w:t xml:space="preserve"> </w:t>
            </w:r>
            <w:r w:rsidR="007F2DC9"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F2DC9"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="007F2DC9" w:rsidRPr="00123A72">
              <w:rPr>
                <w:rFonts w:cs="Arial"/>
                <w:b/>
                <w:lang w:val="de-DE" w:eastAsia="en-US"/>
              </w:rPr>
            </w:r>
            <w:r w:rsidR="007F2DC9"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="00CD635B">
              <w:rPr>
                <w:rFonts w:cs="Arial"/>
                <w:b/>
                <w:lang w:val="de-DE" w:eastAsia="en-US"/>
              </w:rPr>
              <w:t> </w:t>
            </w:r>
            <w:r w:rsidR="00CD635B">
              <w:rPr>
                <w:rFonts w:cs="Arial"/>
                <w:b/>
                <w:lang w:val="de-DE" w:eastAsia="en-US"/>
              </w:rPr>
              <w:t> </w:t>
            </w:r>
            <w:r w:rsidR="00CD635B">
              <w:rPr>
                <w:rFonts w:cs="Arial"/>
                <w:b/>
                <w:lang w:val="de-DE" w:eastAsia="en-US"/>
              </w:rPr>
              <w:t> </w:t>
            </w:r>
            <w:r w:rsidR="00CD635B">
              <w:rPr>
                <w:rFonts w:cs="Arial"/>
                <w:b/>
                <w:lang w:val="de-DE" w:eastAsia="en-US"/>
              </w:rPr>
              <w:t> </w:t>
            </w:r>
            <w:r w:rsidR="00CD635B">
              <w:rPr>
                <w:rFonts w:cs="Arial"/>
                <w:b/>
                <w:lang w:val="de-DE" w:eastAsia="en-US"/>
              </w:rPr>
              <w:t> </w:t>
            </w:r>
            <w:r w:rsidR="007F2DC9"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</w:tc>
      </w:tr>
      <w:tr w:rsidR="00123A72" w:rsidRPr="00123A72" w14:paraId="603E7A19" w14:textId="77777777" w:rsidTr="00123A72">
        <w:tc>
          <w:tcPr>
            <w:tcW w:w="3775" w:type="dxa"/>
          </w:tcPr>
          <w:p w14:paraId="38194B3D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 xml:space="preserve">Vorname: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</w:tc>
        <w:tc>
          <w:tcPr>
            <w:tcW w:w="5287" w:type="dxa"/>
          </w:tcPr>
          <w:p w14:paraId="3D682ACB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 xml:space="preserve">Familienname: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</w:tc>
      </w:tr>
      <w:tr w:rsidR="00123A72" w:rsidRPr="00123A72" w14:paraId="084CAD09" w14:textId="77777777" w:rsidTr="00123A72">
        <w:tc>
          <w:tcPr>
            <w:tcW w:w="3775" w:type="dxa"/>
          </w:tcPr>
          <w:p w14:paraId="57DEEE71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 xml:space="preserve">Staatsbürgerschaft: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</w:tc>
        <w:tc>
          <w:tcPr>
            <w:tcW w:w="5287" w:type="dxa"/>
          </w:tcPr>
          <w:p w14:paraId="1E6E4B55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 xml:space="preserve">Geburtsname: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</w:tc>
      </w:tr>
      <w:tr w:rsidR="00123A72" w:rsidRPr="00123A72" w14:paraId="4E6F0A18" w14:textId="77777777" w:rsidTr="00123A72">
        <w:tc>
          <w:tcPr>
            <w:tcW w:w="3775" w:type="dxa"/>
          </w:tcPr>
          <w:p w14:paraId="0096EBBE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 xml:space="preserve">Geburtsdatum: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</w:tc>
        <w:tc>
          <w:tcPr>
            <w:tcW w:w="5287" w:type="dxa"/>
          </w:tcPr>
          <w:p w14:paraId="38DE97B7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 xml:space="preserve">SV-Nummer: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</w:tc>
      </w:tr>
      <w:tr w:rsidR="00123A72" w:rsidRPr="00123A72" w14:paraId="6550D25D" w14:textId="77777777" w:rsidTr="00123A72">
        <w:tc>
          <w:tcPr>
            <w:tcW w:w="9062" w:type="dxa"/>
            <w:gridSpan w:val="2"/>
          </w:tcPr>
          <w:p w14:paraId="14E30C05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 xml:space="preserve">Wohnadresse: </w:t>
            </w:r>
            <w:r w:rsidRPr="00123A72">
              <w:rPr>
                <w:rFonts w:cs="Arial"/>
                <w:lang w:val="de-DE" w:eastAsia="en-US"/>
              </w:rPr>
              <w:t xml:space="preserve">Straße / Nummer: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; PLZ: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  <w:r w:rsidRPr="00123A72">
              <w:rPr>
                <w:rFonts w:cs="Arial"/>
                <w:b/>
                <w:lang w:val="de-DE" w:eastAsia="en-US"/>
              </w:rPr>
              <w:t xml:space="preserve">; </w:t>
            </w:r>
            <w:r w:rsidRPr="00123A72">
              <w:rPr>
                <w:rFonts w:cs="Arial"/>
                <w:lang w:val="de-DE" w:eastAsia="en-US"/>
              </w:rPr>
              <w:t xml:space="preserve">Ort: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</w:tc>
      </w:tr>
      <w:tr w:rsidR="00123A72" w:rsidRPr="00123A72" w14:paraId="548DA347" w14:textId="77777777" w:rsidTr="00123A72">
        <w:tc>
          <w:tcPr>
            <w:tcW w:w="9062" w:type="dxa"/>
            <w:gridSpan w:val="2"/>
          </w:tcPr>
          <w:p w14:paraId="68A31C9D" w14:textId="77777777" w:rsidR="00123A72" w:rsidRPr="00E005E4" w:rsidRDefault="00123A72" w:rsidP="00123A72">
            <w:pPr>
              <w:spacing w:after="0"/>
              <w:jc w:val="left"/>
              <w:rPr>
                <w:sz w:val="14"/>
                <w:szCs w:val="12"/>
                <w:lang w:val="de-DE" w:eastAsia="en-US"/>
              </w:rPr>
            </w:pPr>
          </w:p>
        </w:tc>
      </w:tr>
      <w:tr w:rsidR="00123A72" w:rsidRPr="00123A72" w14:paraId="6371747D" w14:textId="77777777" w:rsidTr="00123A72">
        <w:tc>
          <w:tcPr>
            <w:tcW w:w="3775" w:type="dxa"/>
          </w:tcPr>
          <w:p w14:paraId="58BDB861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>Familienstand:</w:t>
            </w:r>
          </w:p>
        </w:tc>
        <w:tc>
          <w:tcPr>
            <w:tcW w:w="5287" w:type="dxa"/>
          </w:tcPr>
          <w:p w14:paraId="01573610" w14:textId="77777777" w:rsidR="00123A72" w:rsidRPr="00123A72" w:rsidRDefault="00123A72" w:rsidP="00123A72">
            <w:pPr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b/>
                <w:lang w:val="de-DE" w:eastAsia="en-US"/>
              </w:rPr>
            </w:r>
            <w:r w:rsidR="00ED57C1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  <w:r w:rsidRPr="00123A72">
              <w:rPr>
                <w:rFonts w:cs="Arial"/>
                <w:b/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t>ledig</w:t>
            </w:r>
          </w:p>
          <w:p w14:paraId="09C1A89B" w14:textId="77777777" w:rsidR="00123A72" w:rsidRPr="00123A72" w:rsidRDefault="00123A72" w:rsidP="00123A72">
            <w:pPr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b/>
                <w:lang w:val="de-DE" w:eastAsia="en-US"/>
              </w:rPr>
            </w:r>
            <w:r w:rsidR="00ED57C1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  <w:r w:rsidRPr="00123A72">
              <w:rPr>
                <w:rFonts w:cs="Arial"/>
                <w:b/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t>verheiratet/verpartnert</w:t>
            </w:r>
          </w:p>
          <w:p w14:paraId="656DFCE7" w14:textId="77777777" w:rsidR="00123A72" w:rsidRPr="00123A72" w:rsidRDefault="00123A72" w:rsidP="00123A72">
            <w:pPr>
              <w:tabs>
                <w:tab w:val="left" w:pos="5387"/>
              </w:tabs>
              <w:spacing w:after="0"/>
              <w:jc w:val="left"/>
              <w:rPr>
                <w:rFonts w:cs="Arial"/>
                <w:b/>
                <w:lang w:val="de-DE" w:eastAsia="en-US"/>
              </w:rPr>
            </w:pP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b/>
                <w:lang w:val="de-DE" w:eastAsia="en-US"/>
              </w:rPr>
            </w:r>
            <w:r w:rsidR="00ED57C1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  <w:r w:rsidRPr="00123A72">
              <w:rPr>
                <w:rFonts w:cs="Arial"/>
                <w:b/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t>geschieden</w:t>
            </w:r>
          </w:p>
          <w:p w14:paraId="478C10E8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b/>
                <w:lang w:val="de-DE" w:eastAsia="en-US"/>
              </w:rPr>
            </w:r>
            <w:r w:rsidR="00ED57C1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verwitwet</w:t>
            </w:r>
          </w:p>
        </w:tc>
      </w:tr>
      <w:tr w:rsidR="00000D0E" w:rsidRPr="00123A72" w14:paraId="09B30EEC" w14:textId="77777777" w:rsidTr="009F0CC8">
        <w:tc>
          <w:tcPr>
            <w:tcW w:w="9062" w:type="dxa"/>
            <w:gridSpan w:val="2"/>
          </w:tcPr>
          <w:p w14:paraId="128EC1F2" w14:textId="77777777" w:rsidR="00000D0E" w:rsidRPr="00123A72" w:rsidRDefault="00000D0E" w:rsidP="00123A72">
            <w:pPr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Kind/er</w:t>
            </w:r>
            <w:r>
              <w:rPr>
                <w:rFonts w:cs="Arial"/>
                <w:lang w:val="de-DE" w:eastAsia="en-US"/>
              </w:rPr>
              <w:t xml:space="preserve"> </w:t>
            </w:r>
            <w:r w:rsidRPr="00000D0E">
              <w:rPr>
                <w:rFonts w:cs="Arial"/>
                <w:i/>
                <w:color w:val="FF0000"/>
                <w:lang w:val="de-DE" w:eastAsia="en-US"/>
              </w:rPr>
              <w:t>(Nachweis über den Bezug der Familienbeihilfe ist beizulegen)</w:t>
            </w:r>
          </w:p>
        </w:tc>
      </w:tr>
      <w:tr w:rsidR="00000D0E" w:rsidRPr="00123A72" w14:paraId="6205315F" w14:textId="77777777" w:rsidTr="009F0CC8">
        <w:tc>
          <w:tcPr>
            <w:tcW w:w="9062" w:type="dxa"/>
            <w:gridSpan w:val="2"/>
          </w:tcPr>
          <w:p w14:paraId="35503B71" w14:textId="77777777" w:rsidR="00000D0E" w:rsidRPr="00123A72" w:rsidRDefault="00000D0E" w:rsidP="00000D0E">
            <w:pPr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t xml:space="preserve">vorliegende Behinderung im Ausmaß von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%</w:t>
            </w:r>
          </w:p>
        </w:tc>
      </w:tr>
      <w:tr w:rsidR="00123A72" w:rsidRPr="00123A72" w14:paraId="4DF03A7A" w14:textId="77777777" w:rsidTr="00123A72">
        <w:tc>
          <w:tcPr>
            <w:tcW w:w="3775" w:type="dxa"/>
          </w:tcPr>
          <w:p w14:paraId="7C43E2BF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>Für etwaige Rückfragen:</w:t>
            </w:r>
          </w:p>
        </w:tc>
        <w:tc>
          <w:tcPr>
            <w:tcW w:w="5287" w:type="dxa"/>
          </w:tcPr>
          <w:p w14:paraId="535EC667" w14:textId="77777777" w:rsidR="00123A72" w:rsidRPr="00123A72" w:rsidRDefault="00123A72" w:rsidP="00123A72">
            <w:pPr>
              <w:spacing w:after="0"/>
              <w:jc w:val="left"/>
              <w:rPr>
                <w:rFonts w:cs="Arial"/>
                <w:b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>private Telefonnummer:</w:t>
            </w:r>
            <w:bookmarkStart w:id="0" w:name="Text15"/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  <w:bookmarkEnd w:id="0"/>
          </w:p>
          <w:p w14:paraId="75EE318F" w14:textId="77777777" w:rsidR="00123A72" w:rsidRPr="00123A72" w:rsidRDefault="00123A72" w:rsidP="00123A72">
            <w:pPr>
              <w:spacing w:after="0"/>
              <w:jc w:val="left"/>
              <w:rPr>
                <w:rFonts w:cs="Arial"/>
                <w:b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private E-Mail-Adresse: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</w:tc>
      </w:tr>
      <w:tr w:rsidR="00123A72" w:rsidRPr="00123A72" w14:paraId="0D5EB0B2" w14:textId="77777777" w:rsidTr="00123A72">
        <w:tc>
          <w:tcPr>
            <w:tcW w:w="3775" w:type="dxa"/>
            <w:tcBorders>
              <w:bottom w:val="single" w:sz="4" w:space="0" w:color="auto"/>
            </w:tcBorders>
          </w:tcPr>
          <w:p w14:paraId="14003A28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>Bankverbindung:</w:t>
            </w:r>
          </w:p>
          <w:p w14:paraId="67C3D038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 xml:space="preserve">Geldinstitut: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</w:tc>
        <w:tc>
          <w:tcPr>
            <w:tcW w:w="5287" w:type="dxa"/>
            <w:tcBorders>
              <w:bottom w:val="single" w:sz="4" w:space="0" w:color="auto"/>
            </w:tcBorders>
          </w:tcPr>
          <w:p w14:paraId="5E17DD51" w14:textId="77777777" w:rsidR="00123A72" w:rsidRPr="00123A72" w:rsidRDefault="00123A72" w:rsidP="00123A72">
            <w:pPr>
              <w:spacing w:after="0"/>
              <w:jc w:val="left"/>
              <w:rPr>
                <w:rFonts w:cs="Arial"/>
                <w:b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IBAN: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  <w:p w14:paraId="5492589F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>BIC:</w:t>
            </w:r>
            <w:r w:rsidRPr="00123A72">
              <w:rPr>
                <w:rFonts w:cs="Arial"/>
                <w:b/>
                <w:lang w:val="de-DE" w:eastAsia="en-US"/>
              </w:rPr>
              <w:t xml:space="preserve">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b/>
                <w:lang w:val="de-DE" w:eastAsia="en-US"/>
              </w:rPr>
            </w:r>
            <w:r w:rsidRPr="00123A72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</w:tc>
      </w:tr>
      <w:tr w:rsidR="00123A72" w:rsidRPr="00123A72" w14:paraId="06027C9C" w14:textId="77777777" w:rsidTr="00123A72"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AD437B" w14:textId="77777777" w:rsidR="00123A72" w:rsidRPr="00E005E4" w:rsidRDefault="00123A72" w:rsidP="00123A72">
            <w:pPr>
              <w:spacing w:after="0"/>
              <w:jc w:val="left"/>
              <w:rPr>
                <w:sz w:val="14"/>
                <w:szCs w:val="12"/>
                <w:lang w:val="de-DE" w:eastAsia="en-US"/>
              </w:rPr>
            </w:pPr>
          </w:p>
        </w:tc>
      </w:tr>
      <w:tr w:rsidR="00123A72" w:rsidRPr="00123A72" w14:paraId="6476FA09" w14:textId="77777777" w:rsidTr="00123A72">
        <w:tc>
          <w:tcPr>
            <w:tcW w:w="9062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14:paraId="2873259F" w14:textId="77777777" w:rsidR="00123A72" w:rsidRPr="00123A72" w:rsidRDefault="00123A72" w:rsidP="00123A72">
            <w:pPr>
              <w:numPr>
                <w:ilvl w:val="0"/>
                <w:numId w:val="11"/>
              </w:numPr>
              <w:spacing w:after="0"/>
              <w:ind w:left="330"/>
              <w:contextualSpacing/>
              <w:jc w:val="left"/>
              <w:rPr>
                <w:b/>
                <w:lang w:val="de-DE" w:eastAsia="en-US"/>
              </w:rPr>
            </w:pPr>
            <w:r w:rsidRPr="00123A72">
              <w:rPr>
                <w:b/>
                <w:lang w:val="de-DE" w:eastAsia="en-US"/>
              </w:rPr>
              <w:t>ARBEITSVERHÄLTNIS</w:t>
            </w:r>
          </w:p>
        </w:tc>
      </w:tr>
      <w:tr w:rsidR="00123A72" w:rsidRPr="00123A72" w14:paraId="42C5D9E9" w14:textId="77777777" w:rsidTr="00123A72">
        <w:tc>
          <w:tcPr>
            <w:tcW w:w="3775" w:type="dxa"/>
          </w:tcPr>
          <w:p w14:paraId="43630ABA" w14:textId="77777777" w:rsidR="00123A72" w:rsidRPr="00123A72" w:rsidRDefault="00123A72" w:rsidP="00123A72">
            <w:pPr>
              <w:spacing w:after="0"/>
              <w:jc w:val="left"/>
              <w:rPr>
                <w:b/>
                <w:lang w:val="de-DE" w:eastAsia="en-US"/>
              </w:rPr>
            </w:pPr>
            <w:r w:rsidRPr="00123A72">
              <w:rPr>
                <w:b/>
                <w:lang w:val="de-DE" w:eastAsia="en-US"/>
              </w:rPr>
              <w:t>DN-Gruppe:</w:t>
            </w:r>
          </w:p>
        </w:tc>
        <w:tc>
          <w:tcPr>
            <w:tcW w:w="5287" w:type="dxa"/>
          </w:tcPr>
          <w:p w14:paraId="499F6B25" w14:textId="77777777" w:rsidR="00123A72" w:rsidRPr="00123A72" w:rsidRDefault="00123A72" w:rsidP="00123A72">
            <w:pPr>
              <w:spacing w:after="0"/>
              <w:jc w:val="left"/>
              <w:rPr>
                <w:rFonts w:cs="Leelawadee"/>
                <w:lang w:eastAsia="en-US"/>
              </w:rPr>
            </w:pPr>
            <w:r w:rsidRPr="00123A72">
              <w:rPr>
                <w:rFonts w:cs="Leelawadee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cs="Leelawadee"/>
                <w:lang w:eastAsia="en-US"/>
              </w:rPr>
              <w:instrText xml:space="preserve"> FORMCHECKBOX </w:instrText>
            </w:r>
            <w:r w:rsidR="00ED57C1">
              <w:rPr>
                <w:rFonts w:cs="Leelawadee"/>
                <w:lang w:eastAsia="en-US"/>
              </w:rPr>
            </w:r>
            <w:r w:rsidR="00ED57C1">
              <w:rPr>
                <w:rFonts w:cs="Leelawadee"/>
                <w:lang w:eastAsia="en-US"/>
              </w:rPr>
              <w:fldChar w:fldCharType="separate"/>
            </w:r>
            <w:r w:rsidRPr="00123A72">
              <w:rPr>
                <w:rFonts w:cs="Leelawadee"/>
                <w:lang w:eastAsia="en-US"/>
              </w:rPr>
              <w:fldChar w:fldCharType="end"/>
            </w:r>
            <w:r w:rsidRPr="00123A72">
              <w:rPr>
                <w:rFonts w:cs="Leelawadee"/>
                <w:lang w:eastAsia="en-US"/>
              </w:rPr>
              <w:t xml:space="preserve"> wissenschaftlich</w:t>
            </w:r>
          </w:p>
          <w:p w14:paraId="03DE41A9" w14:textId="77777777" w:rsidR="00123A72" w:rsidRPr="00123A72" w:rsidRDefault="00123A72" w:rsidP="00123A72">
            <w:pPr>
              <w:spacing w:after="0"/>
              <w:jc w:val="left"/>
              <w:rPr>
                <w:rFonts w:cs="Leelawadee"/>
                <w:lang w:eastAsia="en-US"/>
              </w:rPr>
            </w:pPr>
            <w:r w:rsidRPr="00123A72">
              <w:rPr>
                <w:rFonts w:cs="Leelawadee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cs="Leelawadee"/>
                <w:lang w:eastAsia="en-US"/>
              </w:rPr>
              <w:instrText xml:space="preserve"> FORMCHECKBOX </w:instrText>
            </w:r>
            <w:r w:rsidR="00ED57C1">
              <w:rPr>
                <w:rFonts w:cs="Leelawadee"/>
                <w:lang w:eastAsia="en-US"/>
              </w:rPr>
            </w:r>
            <w:r w:rsidR="00ED57C1">
              <w:rPr>
                <w:rFonts w:cs="Leelawadee"/>
                <w:lang w:eastAsia="en-US"/>
              </w:rPr>
              <w:fldChar w:fldCharType="separate"/>
            </w:r>
            <w:r w:rsidRPr="00123A72">
              <w:rPr>
                <w:rFonts w:cs="Leelawadee"/>
                <w:lang w:eastAsia="en-US"/>
              </w:rPr>
              <w:fldChar w:fldCharType="end"/>
            </w:r>
            <w:r w:rsidRPr="00123A72">
              <w:rPr>
                <w:rFonts w:cs="Leelawadee"/>
                <w:lang w:eastAsia="en-US"/>
              </w:rPr>
              <w:t xml:space="preserve"> administrativ</w:t>
            </w:r>
          </w:p>
          <w:p w14:paraId="0089B45C" w14:textId="77777777" w:rsidR="00123A72" w:rsidRPr="00123A72" w:rsidRDefault="00123A72" w:rsidP="00123A72">
            <w:pPr>
              <w:spacing w:after="0"/>
              <w:jc w:val="left"/>
              <w:rPr>
                <w:rFonts w:cs="Leelawadee"/>
                <w:lang w:eastAsia="en-US"/>
              </w:rPr>
            </w:pPr>
            <w:r w:rsidRPr="00123A72">
              <w:rPr>
                <w:rFonts w:cs="Leelawadee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cs="Leelawadee"/>
                <w:lang w:eastAsia="en-US"/>
              </w:rPr>
              <w:instrText xml:space="preserve"> FORMCHECKBOX </w:instrText>
            </w:r>
            <w:r w:rsidR="00ED57C1">
              <w:rPr>
                <w:rFonts w:cs="Leelawadee"/>
                <w:lang w:eastAsia="en-US"/>
              </w:rPr>
            </w:r>
            <w:r w:rsidR="00ED57C1">
              <w:rPr>
                <w:rFonts w:cs="Leelawadee"/>
                <w:lang w:eastAsia="en-US"/>
              </w:rPr>
              <w:fldChar w:fldCharType="separate"/>
            </w:r>
            <w:r w:rsidRPr="00123A72">
              <w:rPr>
                <w:rFonts w:cs="Leelawadee"/>
                <w:lang w:eastAsia="en-US"/>
              </w:rPr>
              <w:fldChar w:fldCharType="end"/>
            </w:r>
            <w:r w:rsidRPr="00123A72">
              <w:rPr>
                <w:rFonts w:cs="Leelawadee"/>
                <w:lang w:eastAsia="en-US"/>
              </w:rPr>
              <w:t xml:space="preserve"> technisch</w:t>
            </w:r>
          </w:p>
          <w:p w14:paraId="3DD8D73B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rFonts w:cs="Leelawadee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cs="Leelawadee"/>
                <w:lang w:eastAsia="en-US"/>
              </w:rPr>
              <w:instrText xml:space="preserve"> FORMCHECKBOX </w:instrText>
            </w:r>
            <w:r w:rsidR="00ED57C1">
              <w:rPr>
                <w:rFonts w:cs="Leelawadee"/>
                <w:lang w:eastAsia="en-US"/>
              </w:rPr>
            </w:r>
            <w:r w:rsidR="00ED57C1">
              <w:rPr>
                <w:rFonts w:cs="Leelawadee"/>
                <w:lang w:eastAsia="en-US"/>
              </w:rPr>
              <w:fldChar w:fldCharType="separate"/>
            </w:r>
            <w:r w:rsidRPr="00123A72">
              <w:rPr>
                <w:rFonts w:cs="Leelawadee"/>
                <w:lang w:eastAsia="en-US"/>
              </w:rPr>
              <w:fldChar w:fldCharType="end"/>
            </w:r>
            <w:r w:rsidRPr="00123A72">
              <w:rPr>
                <w:rFonts w:cs="Leelawadee"/>
                <w:lang w:eastAsia="en-US"/>
              </w:rPr>
              <w:t xml:space="preserve"> sonstige</w:t>
            </w:r>
          </w:p>
        </w:tc>
      </w:tr>
      <w:tr w:rsidR="00123A72" w:rsidRPr="00123A72" w14:paraId="23B54A1B" w14:textId="77777777" w:rsidTr="00123A72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3B459F07" w14:textId="77777777" w:rsidR="00123A72" w:rsidRPr="00123A72" w:rsidRDefault="00123A72" w:rsidP="00123A72">
            <w:pPr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b/>
                <w:lang w:val="de-DE" w:eastAsia="en-US"/>
              </w:rPr>
              <w:t>Berufsbezeichnung:</w:t>
            </w:r>
            <w:r w:rsidRPr="00123A72">
              <w:rPr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  <w:p w14:paraId="66B40E80" w14:textId="4AE2DF39" w:rsidR="00512917" w:rsidRDefault="00000D0E" w:rsidP="00512917">
            <w:r>
              <w:rPr>
                <w:b/>
                <w:lang w:val="de-DE" w:eastAsia="en-US"/>
              </w:rPr>
              <w:t>bei wiss.</w:t>
            </w:r>
            <w:r w:rsidRPr="00123A72">
              <w:rPr>
                <w:b/>
                <w:lang w:val="de-DE" w:eastAsia="en-US"/>
              </w:rPr>
              <w:t xml:space="preserve"> Tätigkeiten </w:t>
            </w:r>
            <w:r>
              <w:rPr>
                <w:b/>
                <w:lang w:val="de-DE" w:eastAsia="en-US"/>
              </w:rPr>
              <w:t xml:space="preserve">zusätzlich </w:t>
            </w:r>
            <w:r w:rsidRPr="00123A72">
              <w:rPr>
                <w:b/>
                <w:lang w:val="de-DE" w:eastAsia="en-US"/>
              </w:rPr>
              <w:t xml:space="preserve">Bezeichnung lt. Karrieremodell: </w:t>
            </w:r>
            <w:sdt>
              <w:sdtPr>
                <w:id w:val="-595942921"/>
                <w:placeholder>
                  <w:docPart w:val="72DED228CEFF4E0D993266572A82D16C"/>
                </w:placeholder>
              </w:sdtPr>
              <w:sdtEndPr/>
              <w:sdtContent>
                <w:sdt>
                  <w:sdtPr>
                    <w:id w:val="-213187416"/>
                    <w:placeholder>
                      <w:docPart w:val="22B17C3092CD4239A731A50E34371351"/>
                    </w:placeholder>
                    <w:showingPlcHdr/>
                    <w15:color w:val="FF0000"/>
                    <w:dropDownList>
                      <w:listItem w:value="Wählen Sie ein Element aus."/>
                      <w:listItem w:displayText="Studentische Mitarbeiter/in" w:value="Studentische Mitarbeiter/in"/>
                      <w:listItem w:displayText="Doktorand/in" w:value="Doktorand/in"/>
                      <w:listItem w:displayText="Praedoc (Diss)" w:value="Praedoc (Diss)"/>
                      <w:listItem w:displayText="Praedoc" w:value="Praedoc"/>
                      <w:listItem w:displayText="Postdoktorand/in" w:value="Postdoktorand/in"/>
                      <w:listItem w:displayText="Juniorgruppenleiter/in" w:value="Juniorgruppenleiter/in"/>
                      <w:listItem w:displayText="Research Associate" w:value="Research Associate"/>
                      <w:listItem w:displayText="Principal Researcher" w:value="Principal Researcher"/>
                      <w:listItem w:displayText="Gruppenleiter/in" w:value="Gruppenleiter/in"/>
                      <w:listItem w:displayText="Senior Research Associate" w:value="Senior Research Associate"/>
                      <w:listItem w:displayText="Academy Scientist" w:value="Academy Scientist"/>
                      <w:listItem w:displayText="Senior Academy Scientist" w:value="Senior Academy Scientist"/>
                      <w:listItem w:displayText="Distinguished Researcher" w:value="Distinguished Researcher"/>
                      <w:listItem w:displayText="Projektmitarbeiter/in" w:value="Projektmitarbeiter/in"/>
                      <w:listItem w:displayText="Wissenschaftliche/r Direktor/in" w:value="Wissenschaftliche/r Direktor/in"/>
                      <w:listItem w:displayText="Institutsdirektor/in" w:value="Institutsdirektor/in"/>
                    </w:dropDownList>
                  </w:sdtPr>
                  <w:sdtEndPr/>
                  <w:sdtContent>
                    <w:r w:rsidR="002B0EB1" w:rsidRPr="00116EA2">
                      <w:t>Wählen Sie ein Element aus.</w:t>
                    </w:r>
                  </w:sdtContent>
                </w:sdt>
              </w:sdtContent>
            </w:sdt>
            <w:r w:rsidR="00512917">
              <w:t xml:space="preserve"> </w:t>
            </w:r>
          </w:p>
          <w:p w14:paraId="11A93725" w14:textId="5EDDF891" w:rsidR="00000D0E" w:rsidRPr="00000D0E" w:rsidRDefault="00000D0E" w:rsidP="00000D0E">
            <w:pPr>
              <w:tabs>
                <w:tab w:val="left" w:pos="1701"/>
                <w:tab w:val="left" w:pos="2552"/>
                <w:tab w:val="left" w:pos="3402"/>
                <w:tab w:val="left" w:pos="4537"/>
                <w:tab w:val="left" w:pos="5387"/>
              </w:tabs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color w:val="FF0000"/>
                <w:lang w:val="de-DE" w:eastAsia="en-US"/>
              </w:rPr>
              <w:t>detaillierte Tätigkeits-/Aufgabenbeschreibung:</w:t>
            </w:r>
            <w:r w:rsidRPr="00123A72">
              <w:rPr>
                <w:rFonts w:cs="Arial"/>
                <w:b/>
                <w:lang w:val="de-DE" w:eastAsia="en-US"/>
              </w:rPr>
              <w:t xml:space="preserve"> </w:t>
            </w:r>
            <w:r w:rsidRPr="00123A72">
              <w:rPr>
                <w:rFonts w:cs="Arial"/>
                <w:i/>
                <w:color w:val="808080"/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="00512917">
              <w:rPr>
                <w:rFonts w:cs="Arial"/>
                <w:lang w:val="de-DE" w:eastAsia="en-US"/>
              </w:rPr>
              <w:t> </w:t>
            </w:r>
            <w:r w:rsidR="00512917">
              <w:rPr>
                <w:rFonts w:cs="Arial"/>
                <w:lang w:val="de-DE" w:eastAsia="en-US"/>
              </w:rPr>
              <w:t> </w:t>
            </w:r>
            <w:r w:rsidR="00512917">
              <w:rPr>
                <w:rFonts w:cs="Arial"/>
                <w:lang w:val="de-DE" w:eastAsia="en-US"/>
              </w:rPr>
              <w:t> </w:t>
            </w:r>
            <w:r w:rsidR="00512917">
              <w:rPr>
                <w:rFonts w:cs="Arial"/>
                <w:lang w:val="de-DE" w:eastAsia="en-US"/>
              </w:rPr>
              <w:t> </w:t>
            </w:r>
            <w:r w:rsidR="00512917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</w:tc>
      </w:tr>
      <w:tr w:rsidR="00000D0E" w:rsidRPr="00123A72" w14:paraId="039FDDC6" w14:textId="77777777" w:rsidTr="009F0CC8">
        <w:tc>
          <w:tcPr>
            <w:tcW w:w="9062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14:paraId="7CE8A21B" w14:textId="77777777" w:rsidR="00000D0E" w:rsidRPr="00201728" w:rsidRDefault="00000D0E" w:rsidP="00201728">
            <w:pPr>
              <w:pStyle w:val="Listenabsatz"/>
              <w:numPr>
                <w:ilvl w:val="0"/>
                <w:numId w:val="17"/>
              </w:numPr>
              <w:spacing w:after="0"/>
              <w:contextualSpacing/>
              <w:jc w:val="left"/>
              <w:rPr>
                <w:b/>
                <w:lang w:eastAsia="en-US"/>
              </w:rPr>
            </w:pPr>
            <w:r w:rsidRPr="00201728">
              <w:rPr>
                <w:b/>
                <w:lang w:eastAsia="en-US"/>
              </w:rPr>
              <w:t>AN-INFORMATION</w:t>
            </w:r>
          </w:p>
        </w:tc>
      </w:tr>
      <w:tr w:rsidR="00000D0E" w:rsidRPr="00123A72" w14:paraId="042EBC22" w14:textId="77777777" w:rsidTr="009F0CC8">
        <w:tc>
          <w:tcPr>
            <w:tcW w:w="9062" w:type="dxa"/>
            <w:gridSpan w:val="2"/>
          </w:tcPr>
          <w:p w14:paraId="270BA110" w14:textId="77777777" w:rsidR="00000D0E" w:rsidRPr="00123A72" w:rsidRDefault="00000D0E" w:rsidP="00E005E4">
            <w:pPr>
              <w:spacing w:after="0"/>
              <w:ind w:right="-118"/>
              <w:jc w:val="left"/>
              <w:rPr>
                <w:b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>
              <w:rPr>
                <w:rFonts w:cs="Arial"/>
                <w:lang w:val="de-DE" w:eastAsia="en-US"/>
              </w:rPr>
              <w:t xml:space="preserve"> </w:t>
            </w:r>
            <w:r w:rsidR="00E005E4">
              <w:rPr>
                <w:rFonts w:cs="Arial"/>
                <w:lang w:val="de-DE" w:eastAsia="en-US"/>
              </w:rPr>
              <w:t xml:space="preserve">Ausschreibung erfolgte unter folgender </w:t>
            </w:r>
            <w:r w:rsidR="00E005E4" w:rsidRPr="00E005E4">
              <w:rPr>
                <w:rFonts w:cs="Arial"/>
                <w:b/>
                <w:lang w:val="de-DE" w:eastAsia="en-US"/>
              </w:rPr>
              <w:t>Job-ID:</w:t>
            </w:r>
            <w:r>
              <w:rPr>
                <w:rFonts w:cs="Arial"/>
                <w:lang w:val="de-DE" w:eastAsia="en-US"/>
              </w:rPr>
              <w:t xml:space="preserve"> </w:t>
            </w:r>
            <w:r w:rsidR="00E005E4"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005E4"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="00E005E4" w:rsidRPr="00123A72">
              <w:rPr>
                <w:rFonts w:cs="Arial"/>
                <w:lang w:val="de-DE" w:eastAsia="en-US"/>
              </w:rPr>
            </w:r>
            <w:r w:rsidR="00E005E4" w:rsidRPr="00123A72">
              <w:rPr>
                <w:rFonts w:cs="Arial"/>
                <w:lang w:val="de-DE" w:eastAsia="en-US"/>
              </w:rPr>
              <w:fldChar w:fldCharType="separate"/>
            </w:r>
            <w:r w:rsidR="00E005E4" w:rsidRPr="00123A72">
              <w:rPr>
                <w:rFonts w:cs="Arial"/>
                <w:lang w:val="de-DE" w:eastAsia="en-US"/>
              </w:rPr>
              <w:t> </w:t>
            </w:r>
            <w:r w:rsidR="00E005E4" w:rsidRPr="00123A72">
              <w:rPr>
                <w:rFonts w:cs="Arial"/>
                <w:lang w:val="de-DE" w:eastAsia="en-US"/>
              </w:rPr>
              <w:t> </w:t>
            </w:r>
            <w:r w:rsidR="00E005E4" w:rsidRPr="00123A72">
              <w:rPr>
                <w:rFonts w:cs="Arial"/>
                <w:lang w:val="de-DE" w:eastAsia="en-US"/>
              </w:rPr>
              <w:t> </w:t>
            </w:r>
            <w:r w:rsidR="00E005E4" w:rsidRPr="00123A72">
              <w:rPr>
                <w:rFonts w:cs="Arial"/>
                <w:lang w:val="de-DE" w:eastAsia="en-US"/>
              </w:rPr>
              <w:t> </w:t>
            </w:r>
            <w:r w:rsidR="00E005E4" w:rsidRPr="00123A72">
              <w:rPr>
                <w:rFonts w:cs="Arial"/>
                <w:lang w:val="de-DE" w:eastAsia="en-US"/>
              </w:rPr>
              <w:t> </w:t>
            </w:r>
            <w:r w:rsidR="00E005E4" w:rsidRPr="00123A72">
              <w:rPr>
                <w:rFonts w:cs="Arial"/>
                <w:lang w:val="de-DE" w:eastAsia="en-US"/>
              </w:rPr>
              <w:fldChar w:fldCharType="end"/>
            </w:r>
            <w:r w:rsidR="00E005E4" w:rsidRPr="00123A72">
              <w:rPr>
                <w:rFonts w:cs="Arial"/>
                <w:i/>
                <w:color w:val="FF0000"/>
                <w:lang w:val="de-DE" w:eastAsia="en-US"/>
              </w:rPr>
              <w:t xml:space="preserve"> </w:t>
            </w:r>
            <w:r w:rsidRPr="00E005E4">
              <w:rPr>
                <w:rFonts w:cs="Arial"/>
                <w:i/>
                <w:color w:val="FF0000"/>
                <w:sz w:val="18"/>
                <w:szCs w:val="18"/>
                <w:lang w:val="de-DE" w:eastAsia="en-US"/>
              </w:rPr>
              <w:t>(Ausschreibung ist</w:t>
            </w:r>
            <w:r w:rsidR="00E005E4" w:rsidRPr="00E005E4">
              <w:rPr>
                <w:rFonts w:cs="Arial"/>
                <w:i/>
                <w:color w:val="FF0000"/>
                <w:sz w:val="18"/>
                <w:szCs w:val="18"/>
                <w:lang w:val="de-DE" w:eastAsia="en-US"/>
              </w:rPr>
              <w:t xml:space="preserve"> i.d. aktuellsten Version</w:t>
            </w:r>
            <w:r w:rsidRPr="00E005E4">
              <w:rPr>
                <w:rFonts w:cs="Arial"/>
                <w:i/>
                <w:color w:val="FF0000"/>
                <w:sz w:val="18"/>
                <w:szCs w:val="18"/>
                <w:lang w:val="de-DE" w:eastAsia="en-US"/>
              </w:rPr>
              <w:t xml:space="preserve"> beizulegen!)</w:t>
            </w:r>
          </w:p>
        </w:tc>
      </w:tr>
      <w:tr w:rsidR="00000D0E" w:rsidRPr="00000D0E" w14:paraId="34E16B44" w14:textId="77777777" w:rsidTr="009F0CC8">
        <w:tc>
          <w:tcPr>
            <w:tcW w:w="9062" w:type="dxa"/>
            <w:gridSpan w:val="2"/>
          </w:tcPr>
          <w:p w14:paraId="7D2F794A" w14:textId="16BE6854" w:rsidR="002942EE" w:rsidRDefault="00000D0E" w:rsidP="009F0CC8">
            <w:pPr>
              <w:spacing w:after="0"/>
              <w:jc w:val="left"/>
              <w:rPr>
                <w:rFonts w:cs="Arial"/>
                <w:lang w:val="de-DE" w:eastAsia="en-US"/>
              </w:rPr>
            </w:pPr>
            <w:r w:rsidRPr="002942EE">
              <w:rPr>
                <w:b/>
                <w:lang w:val="de-DE" w:eastAsia="en-US"/>
              </w:rPr>
              <w:t>Begründung für die Neuanstellung</w:t>
            </w:r>
            <w:r w:rsidR="001A75E9" w:rsidRPr="002942EE">
              <w:rPr>
                <w:rFonts w:cs="Arial"/>
                <w:lang w:val="de-DE" w:eastAsia="en-US"/>
              </w:rPr>
              <w:t xml:space="preserve">: </w:t>
            </w:r>
          </w:p>
          <w:p w14:paraId="1F7A11C3" w14:textId="77777777" w:rsidR="00000D0E" w:rsidRPr="00123A72" w:rsidRDefault="00000D0E" w:rsidP="009F0CC8">
            <w:pPr>
              <w:tabs>
                <w:tab w:val="left" w:pos="1701"/>
                <w:tab w:val="left" w:pos="4537"/>
                <w:tab w:val="left" w:pos="5387"/>
              </w:tabs>
              <w:spacing w:after="0" w:line="269" w:lineRule="auto"/>
              <w:rPr>
                <w:rFonts w:cs="Arial"/>
                <w:i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neu geschaffene Stelle – zusätzlicher Bedarf aufgrund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i/>
                <w:color w:val="808080"/>
                <w:lang w:val="de-DE" w:eastAsia="en-US"/>
              </w:rPr>
              <w:t>(Präsidiumsbeschluss beilegen falls vorhanden)</w:t>
            </w:r>
          </w:p>
          <w:p w14:paraId="29083172" w14:textId="77777777" w:rsidR="00000D0E" w:rsidRPr="00123A72" w:rsidRDefault="00000D0E" w:rsidP="009F0CC8">
            <w:pPr>
              <w:tabs>
                <w:tab w:val="left" w:pos="1701"/>
                <w:tab w:val="left" w:pos="4537"/>
                <w:tab w:val="left" w:pos="5387"/>
              </w:tabs>
              <w:spacing w:after="0" w:line="269" w:lineRule="auto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Nachbesetzung von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  <w:p w14:paraId="3A5DA075" w14:textId="77777777" w:rsidR="00000D0E" w:rsidRPr="00000D0E" w:rsidRDefault="00000D0E" w:rsidP="009F0CC8">
            <w:pPr>
              <w:tabs>
                <w:tab w:val="left" w:pos="1701"/>
                <w:tab w:val="left" w:pos="4537"/>
                <w:tab w:val="left" w:pos="5387"/>
              </w:tabs>
              <w:spacing w:after="0" w:line="269" w:lineRule="auto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Karenzvertretung von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</w:tc>
      </w:tr>
      <w:tr w:rsidR="00C645E8" w:rsidRPr="00000D0E" w14:paraId="4ED13FA8" w14:textId="77777777" w:rsidTr="009F0CC8">
        <w:tc>
          <w:tcPr>
            <w:tcW w:w="9062" w:type="dxa"/>
            <w:gridSpan w:val="2"/>
          </w:tcPr>
          <w:p w14:paraId="023538D0" w14:textId="124AE91F" w:rsidR="00C645E8" w:rsidRPr="002942EE" w:rsidRDefault="00C645E8" w:rsidP="009F0CC8">
            <w:pPr>
              <w:spacing w:after="0"/>
              <w:jc w:val="left"/>
              <w:rPr>
                <w:b/>
                <w:lang w:val="de-DE" w:eastAsia="en-US"/>
              </w:rPr>
            </w:pPr>
            <w:r>
              <w:rPr>
                <w:b/>
                <w:lang w:val="de-DE" w:eastAsia="en-US"/>
              </w:rPr>
              <w:t xml:space="preserve">Begründung für die Auswahl des Kandidaten bzw. der Kandidatin: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</w:tc>
      </w:tr>
      <w:tr w:rsidR="00000D0E" w:rsidRPr="00123A72" w14:paraId="455E02E4" w14:textId="77777777" w:rsidTr="009F0CC8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46DCE379" w14:textId="77777777" w:rsidR="00000D0E" w:rsidRPr="00123A72" w:rsidRDefault="00000D0E" w:rsidP="009F0CC8">
            <w:pPr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AN war bereits an der ÖAW angestellt, zuletzt von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bis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  <w:p w14:paraId="230F75A5" w14:textId="77777777" w:rsidR="00000D0E" w:rsidRPr="00123A72" w:rsidRDefault="00000D0E" w:rsidP="009F0CC8">
            <w:pPr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AN hat an der ÖAW ein freies Dienstverhältnis/einen Werkvertrag</w:t>
            </w:r>
          </w:p>
          <w:p w14:paraId="232108DE" w14:textId="77777777" w:rsidR="00000D0E" w:rsidRPr="00123A72" w:rsidRDefault="00000D0E" w:rsidP="009F0CC8">
            <w:pPr>
              <w:tabs>
                <w:tab w:val="left" w:pos="1701"/>
                <w:tab w:val="left" w:pos="4537"/>
                <w:tab w:val="left" w:pos="5387"/>
              </w:tabs>
              <w:spacing w:after="0" w:line="276" w:lineRule="auto"/>
              <w:outlineLvl w:val="0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AN hat bestehende Nebenbeschäftigung/Lehrauftrag/etc. im Ausmaß von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Wochenstunden </w:t>
            </w:r>
          </w:p>
        </w:tc>
      </w:tr>
      <w:tr w:rsidR="00123A72" w:rsidRPr="00123A72" w14:paraId="52811344" w14:textId="77777777" w:rsidTr="00123A72"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1C14A" w14:textId="77777777" w:rsidR="00123A72" w:rsidRPr="00427D37" w:rsidRDefault="00123A72" w:rsidP="00123A72">
            <w:pPr>
              <w:spacing w:after="0"/>
              <w:jc w:val="left"/>
              <w:rPr>
                <w:sz w:val="12"/>
                <w:szCs w:val="12"/>
                <w:lang w:val="de-DE" w:eastAsia="en-US"/>
              </w:rPr>
            </w:pPr>
          </w:p>
        </w:tc>
      </w:tr>
      <w:tr w:rsidR="00123A72" w:rsidRPr="00123A72" w14:paraId="1EAB840A" w14:textId="77777777" w:rsidTr="00123A72">
        <w:tc>
          <w:tcPr>
            <w:tcW w:w="9062" w:type="dxa"/>
            <w:gridSpan w:val="2"/>
            <w:tcBorders>
              <w:top w:val="single" w:sz="4" w:space="0" w:color="auto"/>
            </w:tcBorders>
          </w:tcPr>
          <w:p w14:paraId="3CCCFA4F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b/>
                <w:lang w:val="de-DE" w:eastAsia="en-US"/>
              </w:rPr>
              <w:t>Beginn des Arbeitsverhältnisses</w:t>
            </w:r>
            <w:r w:rsidRPr="00123A72">
              <w:rPr>
                <w:lang w:val="de-DE" w:eastAsia="en-US"/>
              </w:rPr>
              <w:t xml:space="preserve">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</w:tc>
      </w:tr>
      <w:tr w:rsidR="00123A72" w:rsidRPr="00123A72" w14:paraId="36B03ABE" w14:textId="77777777" w:rsidTr="00123A72">
        <w:tc>
          <w:tcPr>
            <w:tcW w:w="9062" w:type="dxa"/>
            <w:gridSpan w:val="2"/>
          </w:tcPr>
          <w:p w14:paraId="34F53738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b/>
                <w:lang w:val="de-DE" w:eastAsia="en-US"/>
              </w:rPr>
              <w:t>Befristung bis zum</w:t>
            </w:r>
            <w:r w:rsidRPr="00123A72">
              <w:rPr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  <w:p w14:paraId="3E54330A" w14:textId="77777777" w:rsidR="00123A72" w:rsidRPr="00123A72" w:rsidRDefault="00123A72" w:rsidP="00123A72">
            <w:pPr>
              <w:spacing w:after="0"/>
              <w:jc w:val="left"/>
              <w:rPr>
                <w:rFonts w:cs="Arial"/>
                <w:i/>
                <w:iCs/>
                <w:color w:val="808080"/>
                <w:lang w:val="de-DE" w:eastAsia="en-US"/>
              </w:rPr>
            </w:pPr>
            <w:r w:rsidRPr="00123A72">
              <w:rPr>
                <w:b/>
                <w:lang w:val="de-DE" w:eastAsia="en-US"/>
              </w:rPr>
              <w:t>Grund der Befristung</w:t>
            </w:r>
            <w:r w:rsidRPr="00123A72">
              <w:rPr>
                <w:lang w:val="de-DE" w:eastAsia="en-US"/>
              </w:rPr>
              <w:t xml:space="preserve">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b/>
                <w:noProof/>
                <w:lang w:val="de-DE" w:eastAsia="en-US"/>
              </w:rPr>
              <w:t xml:space="preserve"> </w:t>
            </w:r>
            <w:r w:rsidRPr="00123A72">
              <w:rPr>
                <w:rFonts w:cs="Arial"/>
                <w:i/>
                <w:iCs/>
                <w:color w:val="808080"/>
                <w:lang w:val="de-DE" w:eastAsia="en-US"/>
              </w:rPr>
              <w:t xml:space="preserve">(z.B. zur Erprobung; wird der Arbeitsvertrag </w:t>
            </w:r>
            <w:r w:rsidR="002479FD">
              <w:rPr>
                <w:rFonts w:cs="Arial"/>
                <w:i/>
                <w:iCs/>
                <w:color w:val="808080"/>
                <w:lang w:val="de-DE" w:eastAsia="en-US"/>
              </w:rPr>
              <w:t xml:space="preserve">aufgrund </w:t>
            </w:r>
            <w:r w:rsidRPr="00123A72">
              <w:rPr>
                <w:rFonts w:cs="Arial"/>
                <w:i/>
                <w:iCs/>
                <w:color w:val="808080"/>
                <w:lang w:val="de-DE" w:eastAsia="en-US"/>
              </w:rPr>
              <w:t>des Einsatzes in einem drittmittel- oder eigenfinanzierten Projekt befris</w:t>
            </w:r>
            <w:r w:rsidR="002479FD">
              <w:rPr>
                <w:rFonts w:cs="Arial"/>
                <w:i/>
                <w:iCs/>
                <w:color w:val="808080"/>
                <w:lang w:val="de-DE" w:eastAsia="en-US"/>
              </w:rPr>
              <w:t>tet, so ist das Projekt unter Nennung des vollständigen Projekttitels anzuführen)</w:t>
            </w:r>
          </w:p>
          <w:p w14:paraId="3F36DC5A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</w:p>
        </w:tc>
      </w:tr>
      <w:tr w:rsidR="00123A72" w:rsidRPr="00123A72" w14:paraId="6BF3EACF" w14:textId="77777777" w:rsidTr="00123A72">
        <w:tc>
          <w:tcPr>
            <w:tcW w:w="9062" w:type="dxa"/>
            <w:gridSpan w:val="2"/>
          </w:tcPr>
          <w:p w14:paraId="21CA60E5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b/>
                <w:lang w:val="de-DE" w:eastAsia="en-US"/>
              </w:rPr>
              <w:t>Beschäftigungsausmaß</w:t>
            </w:r>
            <w:r w:rsidRPr="00123A72">
              <w:rPr>
                <w:lang w:val="de-DE" w:eastAsia="en-US"/>
              </w:rPr>
              <w:t xml:space="preserve">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Wochenstunden</w:t>
            </w:r>
            <w:r w:rsidRPr="00123A72">
              <w:rPr>
                <w:rFonts w:cs="Arial"/>
                <w:noProof/>
                <w:lang w:val="de-DE" w:eastAsia="en-US"/>
              </w:rPr>
              <w:t xml:space="preserve"> (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noProof/>
                <w:lang w:val="de-DE" w:eastAsia="en-US"/>
              </w:rPr>
              <w:t xml:space="preserve"> %)</w:t>
            </w:r>
          </w:p>
        </w:tc>
      </w:tr>
      <w:tr w:rsidR="00123A72" w:rsidRPr="00123A72" w14:paraId="72156961" w14:textId="77777777" w:rsidTr="00123A72">
        <w:tc>
          <w:tcPr>
            <w:tcW w:w="3775" w:type="dxa"/>
            <w:tcBorders>
              <w:bottom w:val="single" w:sz="4" w:space="0" w:color="auto"/>
            </w:tcBorders>
          </w:tcPr>
          <w:p w14:paraId="0783FB31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b/>
                <w:lang w:val="de-DE" w:eastAsia="en-US"/>
              </w:rPr>
              <w:t>Vorgesehener Arbeitsort</w:t>
            </w:r>
            <w:r w:rsidRPr="00123A72">
              <w:rPr>
                <w:lang w:val="de-DE" w:eastAsia="en-US"/>
              </w:rPr>
              <w:t>:</w:t>
            </w:r>
          </w:p>
        </w:tc>
        <w:tc>
          <w:tcPr>
            <w:tcW w:w="5287" w:type="dxa"/>
            <w:tcBorders>
              <w:bottom w:val="single" w:sz="4" w:space="0" w:color="auto"/>
            </w:tcBorders>
          </w:tcPr>
          <w:p w14:paraId="6D48412B" w14:textId="77777777" w:rsidR="00123A72" w:rsidRPr="00123A72" w:rsidRDefault="00123A72" w:rsidP="00123A72">
            <w:pPr>
              <w:tabs>
                <w:tab w:val="left" w:pos="1701"/>
                <w:tab w:val="left" w:pos="4537"/>
                <w:tab w:val="left" w:pos="5387"/>
              </w:tabs>
              <w:spacing w:before="60" w:after="60"/>
              <w:outlineLvl w:val="0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Forschungs- oder Verwaltungseinheit: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  <w:p w14:paraId="07F8FB92" w14:textId="0C80D85F" w:rsidR="00123A72" w:rsidRPr="00123A72" w:rsidRDefault="00123A72" w:rsidP="00131795">
            <w:pPr>
              <w:tabs>
                <w:tab w:val="left" w:pos="1701"/>
                <w:tab w:val="right" w:pos="5071"/>
              </w:tabs>
              <w:spacing w:before="60" w:after="60"/>
              <w:outlineLvl w:val="0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Straße / Nummer: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="00131795">
              <w:rPr>
                <w:rFonts w:cs="Arial"/>
                <w:lang w:val="de-DE" w:eastAsia="en-US"/>
              </w:rPr>
              <w:tab/>
            </w:r>
          </w:p>
          <w:p w14:paraId="75D7C7B5" w14:textId="43A5C77B" w:rsidR="00123A72" w:rsidRPr="00123A72" w:rsidRDefault="00123A72" w:rsidP="00512917">
            <w:pPr>
              <w:tabs>
                <w:tab w:val="right" w:pos="5071"/>
              </w:tabs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lastRenderedPageBreak/>
              <w:t xml:space="preserve">PLZ: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b/>
                <w:lang w:val="de-DE" w:eastAsia="en-US"/>
              </w:rPr>
              <w:t xml:space="preserve">  </w:t>
            </w:r>
            <w:r w:rsidRPr="00123A72">
              <w:rPr>
                <w:rFonts w:cs="Arial"/>
                <w:lang w:val="de-DE" w:eastAsia="en-US"/>
              </w:rPr>
              <w:t xml:space="preserve">Ort: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="00512917">
              <w:rPr>
                <w:rFonts w:cs="Arial"/>
                <w:lang w:val="de-DE" w:eastAsia="en-US"/>
              </w:rPr>
              <w:tab/>
            </w:r>
          </w:p>
        </w:tc>
      </w:tr>
      <w:tr w:rsidR="00201728" w:rsidRPr="00123A72" w14:paraId="42A6785A" w14:textId="77777777" w:rsidTr="009F0CC8">
        <w:tc>
          <w:tcPr>
            <w:tcW w:w="9062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14:paraId="3A78AD8B" w14:textId="77777777" w:rsidR="00201728" w:rsidRPr="00201728" w:rsidRDefault="00201728" w:rsidP="00201728">
            <w:pPr>
              <w:pStyle w:val="Listenabsatz"/>
              <w:numPr>
                <w:ilvl w:val="0"/>
                <w:numId w:val="17"/>
              </w:numPr>
              <w:spacing w:after="0"/>
              <w:contextualSpacing/>
              <w:jc w:val="left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201728">
              <w:rPr>
                <w:b/>
                <w:lang w:eastAsia="en-US"/>
              </w:rPr>
              <w:lastRenderedPageBreak/>
              <w:t>Personen mit ausländischer Staatsbürgerschaft</w:t>
            </w:r>
          </w:p>
        </w:tc>
      </w:tr>
      <w:tr w:rsidR="00201728" w:rsidRPr="00123A72" w14:paraId="552669BA" w14:textId="77777777" w:rsidTr="009F0CC8">
        <w:tc>
          <w:tcPr>
            <w:tcW w:w="9062" w:type="dxa"/>
            <w:gridSpan w:val="2"/>
          </w:tcPr>
          <w:p w14:paraId="0763D9C8" w14:textId="77777777" w:rsidR="00201728" w:rsidRPr="00123A72" w:rsidRDefault="00201728" w:rsidP="009F0CC8">
            <w:pPr>
              <w:tabs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120" w:line="259" w:lineRule="auto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b/>
                <w:lang w:val="de-DE" w:eastAsia="en-US"/>
              </w:rPr>
              <w:t>EU-Bürger/in, Schweiz, EWR</w:t>
            </w:r>
            <w:r w:rsidRPr="00123A72">
              <w:rPr>
                <w:rFonts w:cs="Arial"/>
                <w:b/>
                <w:vertAlign w:val="superscript"/>
                <w:lang w:val="de-DE" w:eastAsia="en-US"/>
              </w:rPr>
              <w:footnoteReference w:id="1"/>
            </w:r>
            <w:r w:rsidRPr="00123A72">
              <w:rPr>
                <w:rFonts w:cs="Arial"/>
                <w:b/>
                <w:lang w:val="de-DE" w:eastAsia="en-US"/>
              </w:rPr>
              <w:t>-Bürger/in</w:t>
            </w:r>
            <w:r w:rsidR="002662FE">
              <w:rPr>
                <w:rFonts w:cs="Arial"/>
                <w:lang w:val="de-DE" w:eastAsia="en-US"/>
              </w:rPr>
              <w:t>: Anmeldebescheinigung erforderlich, sofern nicht ein seit vor dem 01.01.2006 bestehender rechtmäßiger Aufenthalt in Österreich vorliegt;</w:t>
            </w:r>
          </w:p>
          <w:p w14:paraId="1CA69344" w14:textId="7ACB1675" w:rsidR="00201728" w:rsidRPr="00123A72" w:rsidRDefault="00201728" w:rsidP="009F0CC8">
            <w:pPr>
              <w:tabs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40" w:line="259" w:lineRule="auto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b/>
                <w:lang w:val="de-DE" w:eastAsia="en-US"/>
              </w:rPr>
              <w:t>Bürger/</w:t>
            </w:r>
            <w:r w:rsidR="009D4C28" w:rsidRPr="00123A72">
              <w:rPr>
                <w:rFonts w:cs="Arial"/>
                <w:b/>
                <w:lang w:val="de-DE" w:eastAsia="en-US"/>
              </w:rPr>
              <w:t>in einen anderen Staat</w:t>
            </w:r>
            <w:r w:rsidRPr="00123A72">
              <w:rPr>
                <w:rFonts w:cs="Arial"/>
                <w:b/>
                <w:lang w:val="de-DE" w:eastAsia="en-US"/>
              </w:rPr>
              <w:t xml:space="preserve"> oder Kroatien</w:t>
            </w:r>
            <w:r w:rsidRPr="00123A72">
              <w:rPr>
                <w:rFonts w:cs="Arial"/>
                <w:vertAlign w:val="superscript"/>
                <w:lang w:val="de-DE" w:eastAsia="en-US"/>
              </w:rPr>
              <w:footnoteReference w:id="2"/>
            </w:r>
            <w:r w:rsidRPr="00123A72">
              <w:rPr>
                <w:rFonts w:cs="Arial"/>
                <w:lang w:val="de-DE" w:eastAsia="en-US"/>
              </w:rPr>
              <w:t xml:space="preserve">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  <w:p w14:paraId="3D6C67BA" w14:textId="77777777" w:rsidR="00201728" w:rsidRDefault="00201728" w:rsidP="009F0CC8">
            <w:pPr>
              <w:tabs>
                <w:tab w:val="left" w:pos="974"/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40" w:line="259" w:lineRule="auto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   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Aufnahmevereinbarung lt. § 43d NAG erforderlich</w:t>
            </w:r>
          </w:p>
          <w:p w14:paraId="02D4241D" w14:textId="77777777" w:rsidR="00201728" w:rsidRDefault="00201728" w:rsidP="00201728">
            <w:pPr>
              <w:pStyle w:val="Listenabsatz"/>
              <w:numPr>
                <w:ilvl w:val="0"/>
                <w:numId w:val="12"/>
              </w:numPr>
              <w:tabs>
                <w:tab w:val="left" w:pos="974"/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40" w:line="259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Beilage von Informationen zu Projekttitel, Projektdauer, ProjektleiterIn, Projektmittel</w:t>
            </w:r>
          </w:p>
          <w:p w14:paraId="1F7A2256" w14:textId="77777777" w:rsidR="00201728" w:rsidRDefault="00201728" w:rsidP="00201728">
            <w:pPr>
              <w:tabs>
                <w:tab w:val="left" w:pos="974"/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40" w:line="259" w:lineRule="auto"/>
              <w:rPr>
                <w:rFonts w:cs="Arial"/>
                <w:lang w:val="de-DE" w:eastAsia="en-US"/>
              </w:rPr>
            </w:pPr>
            <w:r>
              <w:rPr>
                <w:rFonts w:cs="Arial"/>
                <w:lang w:val="de-DE" w:eastAsia="en-US"/>
              </w:rPr>
              <w:t xml:space="preserve">   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>
              <w:rPr>
                <w:rFonts w:cs="Arial"/>
                <w:lang w:val="de-DE" w:eastAsia="en-US"/>
              </w:rPr>
              <w:t xml:space="preserve"> Visum C/D Erwerb </w:t>
            </w:r>
          </w:p>
          <w:p w14:paraId="2B8400C2" w14:textId="77777777" w:rsidR="00201728" w:rsidRPr="00201728" w:rsidRDefault="00201728" w:rsidP="00201728">
            <w:pPr>
              <w:tabs>
                <w:tab w:val="left" w:pos="974"/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40" w:line="259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val="de-DE" w:eastAsia="en-US"/>
              </w:rPr>
              <w:t xml:space="preserve">   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>
              <w:rPr>
                <w:rFonts w:cs="Arial"/>
                <w:lang w:val="de-DE" w:eastAsia="en-US"/>
              </w:rPr>
              <w:t xml:space="preserve"> Aufenthaltstitel Forscher </w:t>
            </w:r>
          </w:p>
          <w:p w14:paraId="021DCFD9" w14:textId="77777777" w:rsidR="00201728" w:rsidRPr="00201728" w:rsidRDefault="00201728" w:rsidP="00201728">
            <w:pPr>
              <w:tabs>
                <w:tab w:val="left" w:pos="974"/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40" w:line="259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val="de-DE" w:eastAsia="en-US"/>
              </w:rPr>
              <w:t xml:space="preserve">   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>
              <w:rPr>
                <w:rFonts w:cs="Arial"/>
                <w:lang w:val="de-DE" w:eastAsia="en-US"/>
              </w:rPr>
              <w:t xml:space="preserve"> Aufenthaltstitel Forschermobilität </w:t>
            </w:r>
          </w:p>
          <w:p w14:paraId="4CBB623E" w14:textId="77777777" w:rsidR="00201728" w:rsidRPr="00123A72" w:rsidRDefault="00201728" w:rsidP="009F0CC8">
            <w:pPr>
              <w:tabs>
                <w:tab w:val="left" w:pos="974"/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40" w:line="269" w:lineRule="auto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   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Aufenthaltsbewilligung gültig bis: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  <w:p w14:paraId="4BB4B705" w14:textId="77777777" w:rsidR="00201728" w:rsidRPr="00123A72" w:rsidRDefault="00201728" w:rsidP="009F0CC8">
            <w:pPr>
              <w:tabs>
                <w:tab w:val="left" w:pos="974"/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40" w:line="269" w:lineRule="auto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   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Niederlassungsbewilligung gültig bis: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  <w:p w14:paraId="6EDE2B22" w14:textId="77777777" w:rsidR="00201728" w:rsidRPr="00123A72" w:rsidRDefault="00201728" w:rsidP="009F0CC8">
            <w:pPr>
              <w:tabs>
                <w:tab w:val="left" w:pos="1024"/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40" w:line="269" w:lineRule="auto"/>
              <w:rPr>
                <w:rFonts w:cs="Arial"/>
                <w:b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   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Beschäftigungsbewilligung</w:t>
            </w:r>
            <w:r w:rsidRPr="00123A72">
              <w:rPr>
                <w:rFonts w:cs="Arial"/>
                <w:i/>
                <w:color w:val="808080"/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t xml:space="preserve">gültig bis: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b/>
                <w:lang w:val="de-DE" w:eastAsia="en-US"/>
              </w:rPr>
              <w:instrText xml:space="preserve"> FORMTEXT </w:instrText>
            </w:r>
            <w:r w:rsidR="00ED57C1">
              <w:rPr>
                <w:rFonts w:cs="Arial"/>
                <w:b/>
                <w:lang w:val="de-DE" w:eastAsia="en-US"/>
              </w:rPr>
            </w:r>
            <w:r w:rsidR="00ED57C1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</w:p>
          <w:p w14:paraId="5C299BE7" w14:textId="77777777" w:rsidR="00201728" w:rsidRPr="00123A72" w:rsidRDefault="00201728" w:rsidP="009F0CC8">
            <w:pPr>
              <w:tabs>
                <w:tab w:val="left" w:pos="1024"/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40" w:line="269" w:lineRule="auto"/>
              <w:rPr>
                <w:rFonts w:cs="Arial"/>
                <w:b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   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Rot-Weiß-Rot Karte gültig bis: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  <w:p w14:paraId="434EE421" w14:textId="77777777" w:rsidR="00201728" w:rsidRPr="00123A72" w:rsidRDefault="00201728" w:rsidP="009F0CC8">
            <w:pPr>
              <w:tabs>
                <w:tab w:val="left" w:pos="1024"/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40" w:line="269" w:lineRule="auto"/>
              <w:rPr>
                <w:rFonts w:cs="Arial"/>
                <w:b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   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Rot-Weiß-Rot-Karte-plus </w:t>
            </w:r>
          </w:p>
          <w:p w14:paraId="44929F74" w14:textId="77777777" w:rsidR="00201728" w:rsidRPr="00123A72" w:rsidRDefault="00201728" w:rsidP="009F0CC8">
            <w:pPr>
              <w:tabs>
                <w:tab w:val="left" w:pos="1024"/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40" w:line="269" w:lineRule="auto"/>
              <w:rPr>
                <w:rFonts w:cs="Arial"/>
                <w:b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   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Daueraufenthalt EU </w:t>
            </w:r>
          </w:p>
          <w:p w14:paraId="47FBFA55" w14:textId="77777777" w:rsidR="00201728" w:rsidRPr="00123A72" w:rsidRDefault="00201728" w:rsidP="009F0CC8">
            <w:pPr>
              <w:tabs>
                <w:tab w:val="left" w:pos="1024"/>
                <w:tab w:val="left" w:pos="2127"/>
                <w:tab w:val="left" w:pos="4537"/>
                <w:tab w:val="left" w:pos="5245"/>
                <w:tab w:val="left" w:pos="5529"/>
                <w:tab w:val="left" w:pos="5954"/>
              </w:tabs>
              <w:spacing w:after="60" w:line="259" w:lineRule="auto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   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Befreiungsschein für türkische Staatsbürger</w:t>
            </w:r>
            <w:r w:rsidRPr="00123A72">
              <w:rPr>
                <w:rFonts w:cs="Arial"/>
                <w:vertAlign w:val="superscript"/>
                <w:lang w:val="de-DE" w:eastAsia="en-US"/>
              </w:rPr>
              <w:t>3</w:t>
            </w:r>
            <w:r w:rsidRPr="00123A72">
              <w:rPr>
                <w:rFonts w:cs="Arial"/>
                <w:lang w:val="de-DE" w:eastAsia="en-US"/>
              </w:rPr>
              <w:t xml:space="preserve"> gültig bis: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  <w:p w14:paraId="28BF7CE0" w14:textId="77777777" w:rsidR="00201728" w:rsidRPr="00123A72" w:rsidRDefault="00201728" w:rsidP="009F0CC8">
            <w:pPr>
              <w:spacing w:after="0"/>
              <w:jc w:val="left"/>
              <w:rPr>
                <w:rFonts w:ascii="Calibri" w:hAnsi="Calibri"/>
                <w:sz w:val="22"/>
                <w:szCs w:val="22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   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Andere: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b/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t xml:space="preserve">gültig bis: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</w:tc>
      </w:tr>
      <w:tr w:rsidR="00123A72" w:rsidRPr="00123A72" w14:paraId="12924DBE" w14:textId="77777777" w:rsidTr="00123A72">
        <w:tc>
          <w:tcPr>
            <w:tcW w:w="9062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14:paraId="3DB2E1EE" w14:textId="77777777" w:rsidR="00123A72" w:rsidRPr="00123A72" w:rsidRDefault="00123A72" w:rsidP="00123A72">
            <w:pPr>
              <w:numPr>
                <w:ilvl w:val="0"/>
                <w:numId w:val="11"/>
              </w:numPr>
              <w:spacing w:after="0"/>
              <w:ind w:left="330"/>
              <w:contextualSpacing/>
              <w:jc w:val="left"/>
              <w:rPr>
                <w:b/>
                <w:lang w:val="de-DE" w:eastAsia="en-US"/>
              </w:rPr>
            </w:pPr>
            <w:r w:rsidRPr="00123A72">
              <w:rPr>
                <w:b/>
                <w:lang w:val="de-DE" w:eastAsia="en-US"/>
              </w:rPr>
              <w:t>ENTGELT</w:t>
            </w:r>
          </w:p>
        </w:tc>
      </w:tr>
      <w:tr w:rsidR="00123A72" w:rsidRPr="00123A72" w14:paraId="699F9267" w14:textId="77777777" w:rsidTr="00123A72">
        <w:tc>
          <w:tcPr>
            <w:tcW w:w="9062" w:type="dxa"/>
            <w:gridSpan w:val="2"/>
          </w:tcPr>
          <w:p w14:paraId="11BD232E" w14:textId="77777777" w:rsidR="00123A72" w:rsidRPr="00123A72" w:rsidRDefault="00123A72" w:rsidP="00123A72">
            <w:pPr>
              <w:tabs>
                <w:tab w:val="left" w:pos="1701"/>
                <w:tab w:val="left" w:pos="2552"/>
                <w:tab w:val="left" w:pos="3402"/>
                <w:tab w:val="left" w:pos="4537"/>
                <w:tab w:val="left" w:pos="5387"/>
              </w:tabs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b/>
                <w:lang w:val="de-DE" w:eastAsia="en-US"/>
              </w:rPr>
              <w:t>Verwendungsgruppe</w:t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/ </w:t>
            </w:r>
            <w:r w:rsidRPr="00123A72">
              <w:rPr>
                <w:rFonts w:cs="Arial"/>
                <w:b/>
                <w:lang w:val="de-DE" w:eastAsia="en-US"/>
              </w:rPr>
              <w:t>Stufe</w:t>
            </w:r>
            <w:r w:rsidRPr="00123A72">
              <w:rPr>
                <w:rFonts w:cs="Arial"/>
                <w:lang w:val="de-DE" w:eastAsia="en-US"/>
              </w:rPr>
              <w:t xml:space="preserve"> 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/ </w:t>
            </w:r>
            <w:r w:rsidRPr="00123A72">
              <w:rPr>
                <w:rFonts w:cs="Arial"/>
                <w:b/>
                <w:lang w:val="de-DE" w:eastAsia="en-US"/>
              </w:rPr>
              <w:t>ÜZ</w:t>
            </w:r>
            <w:r w:rsidRPr="00123A72">
              <w:rPr>
                <w:rFonts w:cs="Arial"/>
                <w:lang w:val="de-DE" w:eastAsia="en-US"/>
              </w:rPr>
              <w:t xml:space="preserve">: </w:t>
            </w:r>
            <w:bookmarkStart w:id="1" w:name="Text59"/>
            <w:r w:rsidRPr="00123A72">
              <w:rPr>
                <w:rFonts w:cs="Arial"/>
                <w:lang w:val="de-DE" w:eastAsia="en-US"/>
              </w:rPr>
              <w:t xml:space="preserve">€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bookmarkEnd w:id="1"/>
            <w:r w:rsidRPr="00123A72">
              <w:rPr>
                <w:rFonts w:cs="Arial"/>
                <w:lang w:val="de-DE" w:eastAsia="en-US"/>
              </w:rPr>
              <w:t xml:space="preserve"> - (Bruttomonatsbezug: €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noProof/>
                <w:lang w:val="de-DE" w:eastAsia="en-US"/>
              </w:rPr>
              <w:t>)</w:t>
            </w:r>
          </w:p>
          <w:p w14:paraId="1FFB552F" w14:textId="074152DD" w:rsidR="00123A72" w:rsidRPr="00123A72" w:rsidRDefault="00123A72" w:rsidP="00123A72">
            <w:pPr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b/>
                <w:lang w:val="de-DE" w:eastAsia="en-US"/>
              </w:rPr>
              <w:t xml:space="preserve">geringfügig </w:t>
            </w:r>
          </w:p>
          <w:p w14:paraId="07FFABC4" w14:textId="77777777" w:rsidR="00123A72" w:rsidRPr="00123A72" w:rsidRDefault="00123A72" w:rsidP="00123A72">
            <w:pPr>
              <w:tabs>
                <w:tab w:val="left" w:pos="1701"/>
                <w:tab w:val="left" w:pos="2552"/>
                <w:tab w:val="left" w:pos="3402"/>
                <w:tab w:val="left" w:pos="4537"/>
                <w:tab w:val="left" w:pos="5387"/>
              </w:tabs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b/>
                <w:lang w:val="de-DE" w:eastAsia="en-US"/>
              </w:rPr>
              <w:t>Einstufung lt. FWF-Personalkostensatz für</w:t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b/>
                <w:lang w:val="de-DE" w:eastAsia="en-US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                 "/>
                    <w:listEntry w:val="Senior Postdoc "/>
                    <w:listEntry w:val="Postdoc "/>
                    <w:listEntry w:val="DoktorandIn"/>
                    <w:listEntry w:val="MTA "/>
                    <w:listEntry w:val="CTA "/>
                    <w:listEntry w:val="MTF "/>
                    <w:listEntry w:val="TF "/>
                    <w:listEntry w:val="Studentische/r Mitarbeiter/in"/>
                  </w:ddList>
                </w:ffData>
              </w:fldChar>
            </w:r>
            <w:bookmarkStart w:id="2" w:name="Dropdown1"/>
            <w:r w:rsidRPr="00123A72">
              <w:rPr>
                <w:rFonts w:cs="Arial"/>
                <w:b/>
                <w:lang w:val="de-DE" w:eastAsia="en-US"/>
              </w:rPr>
              <w:instrText xml:space="preserve"> FORMDROPDOWN </w:instrText>
            </w:r>
            <w:r w:rsidR="00ED57C1">
              <w:rPr>
                <w:rFonts w:cs="Arial"/>
                <w:b/>
                <w:lang w:val="de-DE" w:eastAsia="en-US"/>
              </w:rPr>
            </w:r>
            <w:r w:rsidR="00ED57C1">
              <w:rPr>
                <w:rFonts w:cs="Arial"/>
                <w:b/>
                <w:lang w:val="de-DE" w:eastAsia="en-US"/>
              </w:rPr>
              <w:fldChar w:fldCharType="separate"/>
            </w:r>
            <w:r w:rsidRPr="00123A72">
              <w:rPr>
                <w:rFonts w:cs="Arial"/>
                <w:b/>
                <w:lang w:val="de-DE" w:eastAsia="en-US"/>
              </w:rPr>
              <w:fldChar w:fldCharType="end"/>
            </w:r>
            <w:bookmarkEnd w:id="2"/>
            <w:r w:rsidRPr="00123A72">
              <w:rPr>
                <w:rFonts w:cs="Arial"/>
                <w:b/>
                <w:lang w:val="de-DE" w:eastAsia="en-US"/>
              </w:rPr>
              <w:tab/>
            </w:r>
            <w:r w:rsidRPr="00123A72">
              <w:rPr>
                <w:rFonts w:cs="Arial"/>
                <w:lang w:val="de-DE" w:eastAsia="en-US"/>
              </w:rPr>
              <w:t xml:space="preserve">(Bruttomonatsbezug: €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noProof/>
                <w:lang w:val="de-DE" w:eastAsia="en-US"/>
              </w:rPr>
              <w:t>)</w:t>
            </w:r>
          </w:p>
          <w:p w14:paraId="766D40D0" w14:textId="77777777" w:rsidR="00123A72" w:rsidRPr="00123A72" w:rsidRDefault="00123A72" w:rsidP="00123A72">
            <w:pPr>
              <w:tabs>
                <w:tab w:val="left" w:pos="1701"/>
                <w:tab w:val="left" w:pos="2552"/>
                <w:tab w:val="left" w:pos="3402"/>
                <w:tab w:val="left" w:pos="4537"/>
                <w:tab w:val="left" w:pos="5387"/>
              </w:tabs>
              <w:spacing w:after="0"/>
              <w:outlineLvl w:val="0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b/>
                <w:lang w:val="de-DE" w:eastAsia="en-US"/>
              </w:rPr>
              <w:t>Begründung der Einstufung:</w:t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i/>
                <w:color w:val="808080"/>
                <w:lang w:val="de-DE" w:eastAsia="en-US"/>
              </w:rPr>
              <w:t>(Es ist das Verwendungsgruppenschema des Kollektivvertrags der ÖAW zu beachten. Weicht die Einstufung vom Kollekt</w:t>
            </w:r>
            <w:r w:rsidR="00C470E9">
              <w:rPr>
                <w:rFonts w:cs="Arial"/>
                <w:i/>
                <w:color w:val="808080"/>
                <w:lang w:val="de-DE" w:eastAsia="en-US"/>
              </w:rPr>
              <w:t>ivvertragsschema der ÖAW ab, so ist</w:t>
            </w:r>
            <w:r w:rsidRPr="00123A72">
              <w:rPr>
                <w:rFonts w:cs="Arial"/>
                <w:i/>
                <w:color w:val="808080"/>
                <w:lang w:val="de-DE" w:eastAsia="en-US"/>
              </w:rPr>
              <w:t xml:space="preserve"> eine sachlich gerechtfertigte Begründung und eine Stellungnahme zur budgetären Deckung anzugeben, gegebenenfalls ist ein gesondertes Blatt zu verwenden, das von der Leitung der Forschungs-/Verwaltungseinheit zu unterschreiben ist.)</w:t>
            </w:r>
          </w:p>
          <w:p w14:paraId="585C57C2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</w:tc>
      </w:tr>
    </w:tbl>
    <w:p w14:paraId="29C06CF6" w14:textId="77777777" w:rsidR="00123A72" w:rsidRPr="00310164" w:rsidRDefault="00123A72" w:rsidP="00201728">
      <w:pPr>
        <w:spacing w:after="0" w:line="259" w:lineRule="auto"/>
        <w:jc w:val="left"/>
        <w:rPr>
          <w:rFonts w:eastAsia="Calibri"/>
          <w:sz w:val="12"/>
          <w:lang w:val="de-DE" w:eastAsia="en-US"/>
        </w:rPr>
      </w:pPr>
    </w:p>
    <w:tbl>
      <w:tblPr>
        <w:tblStyle w:val="Tabellenraster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23A72" w:rsidRPr="00123A72" w14:paraId="43E38631" w14:textId="77777777" w:rsidTr="00123A72">
        <w:tc>
          <w:tcPr>
            <w:tcW w:w="9062" w:type="dxa"/>
            <w:gridSpan w:val="2"/>
            <w:shd w:val="clear" w:color="auto" w:fill="D9D9D9"/>
          </w:tcPr>
          <w:p w14:paraId="5620D04A" w14:textId="77777777" w:rsidR="00123A72" w:rsidRPr="00123A72" w:rsidRDefault="00123A72" w:rsidP="00123A72">
            <w:pPr>
              <w:numPr>
                <w:ilvl w:val="0"/>
                <w:numId w:val="11"/>
              </w:numPr>
              <w:spacing w:after="0"/>
              <w:ind w:left="330"/>
              <w:contextualSpacing/>
              <w:jc w:val="left"/>
              <w:rPr>
                <w:b/>
                <w:lang w:val="de-DE" w:eastAsia="en-US"/>
              </w:rPr>
            </w:pPr>
            <w:r w:rsidRPr="00123A72">
              <w:rPr>
                <w:b/>
                <w:lang w:val="de-DE" w:eastAsia="en-US"/>
              </w:rPr>
              <w:t>FINANZIERUNG</w:t>
            </w:r>
          </w:p>
        </w:tc>
      </w:tr>
      <w:tr w:rsidR="00123A72" w:rsidRPr="00123A72" w14:paraId="32986526" w14:textId="77777777" w:rsidTr="00123A72">
        <w:tc>
          <w:tcPr>
            <w:tcW w:w="9062" w:type="dxa"/>
            <w:gridSpan w:val="2"/>
          </w:tcPr>
          <w:p w14:paraId="0A9FE171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rFonts w:cs="Arial"/>
                <w:b/>
                <w:lang w:val="de-DE" w:eastAsia="en-US"/>
              </w:rPr>
              <w:t>Arbeitsgruppe/-bereich/Abteilung</w:t>
            </w:r>
            <w:r>
              <w:rPr>
                <w:rFonts w:cs="Arial"/>
                <w:b/>
                <w:lang w:val="de-DE" w:eastAsia="en-US"/>
              </w:rPr>
              <w:t>:</w:t>
            </w:r>
            <w:r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>
              <w:rPr>
                <w:rFonts w:cs="Arial"/>
                <w:lang w:val="de-DE" w:eastAsia="en-US"/>
              </w:rPr>
              <w:t xml:space="preserve"> - </w:t>
            </w:r>
            <w:r w:rsidR="00000D0E" w:rsidRPr="00000D0E">
              <w:rPr>
                <w:rFonts w:cs="Arial"/>
                <w:b/>
                <w:lang w:val="de-DE" w:eastAsia="en-US"/>
              </w:rPr>
              <w:t>Kostenstelle:</w:t>
            </w:r>
            <w:r w:rsidR="00000D0E">
              <w:rPr>
                <w:rFonts w:cs="Arial"/>
                <w:lang w:val="de-DE" w:eastAsia="en-US"/>
              </w:rPr>
              <w:t xml:space="preserve"> </w:t>
            </w:r>
            <w:r w:rsidR="00000D0E"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00D0E"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="00000D0E" w:rsidRPr="00123A72">
              <w:rPr>
                <w:rFonts w:cs="Arial"/>
                <w:lang w:val="de-DE" w:eastAsia="en-US"/>
              </w:rPr>
            </w:r>
            <w:r w:rsidR="00000D0E" w:rsidRPr="00123A72">
              <w:rPr>
                <w:rFonts w:cs="Arial"/>
                <w:lang w:val="de-DE" w:eastAsia="en-US"/>
              </w:rPr>
              <w:fldChar w:fldCharType="separate"/>
            </w:r>
            <w:r w:rsidR="00000D0E" w:rsidRPr="00123A72">
              <w:rPr>
                <w:rFonts w:cs="Arial"/>
                <w:lang w:val="de-DE" w:eastAsia="en-US"/>
              </w:rPr>
              <w:t> </w:t>
            </w:r>
            <w:r w:rsidR="00000D0E" w:rsidRPr="00123A72">
              <w:rPr>
                <w:rFonts w:cs="Arial"/>
                <w:lang w:val="de-DE" w:eastAsia="en-US"/>
              </w:rPr>
              <w:t> </w:t>
            </w:r>
            <w:r w:rsidR="00000D0E" w:rsidRPr="00123A72">
              <w:rPr>
                <w:rFonts w:cs="Arial"/>
                <w:lang w:val="de-DE" w:eastAsia="en-US"/>
              </w:rPr>
              <w:t> </w:t>
            </w:r>
            <w:r w:rsidR="00000D0E" w:rsidRPr="00123A72">
              <w:rPr>
                <w:rFonts w:cs="Arial"/>
                <w:lang w:val="de-DE" w:eastAsia="en-US"/>
              </w:rPr>
              <w:t> </w:t>
            </w:r>
            <w:r w:rsidR="00000D0E" w:rsidRPr="00123A72">
              <w:rPr>
                <w:rFonts w:cs="Arial"/>
                <w:lang w:val="de-DE" w:eastAsia="en-US"/>
              </w:rPr>
              <w:t> </w:t>
            </w:r>
            <w:r w:rsidR="00000D0E" w:rsidRPr="00123A72">
              <w:rPr>
                <w:rFonts w:cs="Arial"/>
                <w:lang w:val="de-DE" w:eastAsia="en-US"/>
              </w:rPr>
              <w:fldChar w:fldCharType="end"/>
            </w:r>
          </w:p>
        </w:tc>
      </w:tr>
      <w:tr w:rsidR="00123A72" w:rsidRPr="00123A72" w14:paraId="45583EAB" w14:textId="77777777" w:rsidTr="00123A72">
        <w:tc>
          <w:tcPr>
            <w:tcW w:w="9062" w:type="dxa"/>
            <w:gridSpan w:val="2"/>
          </w:tcPr>
          <w:p w14:paraId="1B6D2605" w14:textId="1A261D7F" w:rsidR="00123A72" w:rsidRPr="00123A72" w:rsidRDefault="00123A72" w:rsidP="00E17C68">
            <w:pPr>
              <w:rPr>
                <w:rFonts w:ascii="Calibri" w:hAnsi="Calibri"/>
                <w:sz w:val="22"/>
                <w:szCs w:val="22"/>
                <w:lang w:val="de-DE" w:eastAsia="en-US"/>
              </w:rPr>
            </w:pPr>
            <w:r>
              <w:rPr>
                <w:rFonts w:cs="Arial"/>
                <w:b/>
                <w:lang w:val="de-DE"/>
              </w:rPr>
              <w:t>DPW-</w:t>
            </w:r>
            <w:r w:rsidRPr="00123A72">
              <w:rPr>
                <w:rFonts w:cs="Arial"/>
                <w:b/>
                <w:lang w:val="de-DE"/>
              </w:rPr>
              <w:t>Verteilerstelle</w:t>
            </w:r>
            <w:bookmarkStart w:id="3" w:name="_Hlk142662739"/>
            <w:r w:rsidR="003B44EC" w:rsidRPr="00123A72">
              <w:rPr>
                <w:rFonts w:cs="Arial"/>
                <w:b/>
                <w:lang w:val="de-DE"/>
              </w:rPr>
              <w:t>:</w:t>
            </w:r>
            <w:r w:rsidR="00D730A7">
              <w:rPr>
                <w:rFonts w:cs="Arial"/>
                <w:b/>
                <w:smallCaps/>
                <w:color w:val="FF0000"/>
                <w:highlight w:val="lightGray"/>
                <w:lang w:val="de-DE"/>
              </w:rPr>
              <w:t xml:space="preserve"> </w:t>
            </w:r>
            <w:r w:rsidR="005A6943">
              <w:rPr>
                <w:rFonts w:cs="Arial"/>
                <w:b/>
                <w:smallCaps/>
                <w:color w:val="FF0000"/>
                <w:highlight w:val="lightGray"/>
                <w:lang w:val="de-DE"/>
              </w:rPr>
              <w:t xml:space="preserve"> </w:t>
            </w:r>
            <w:bookmarkEnd w:id="3"/>
            <w:sdt>
              <w:sdtPr>
                <w:rPr>
                  <w:rFonts w:cs="Arial"/>
                  <w:b/>
                  <w:smallCaps/>
                  <w:color w:val="FF0000"/>
                  <w:highlight w:val="lightGray"/>
                  <w:lang w:val="de-DE"/>
                </w:rPr>
                <w:alias w:val="Bitte auswählen"/>
                <w:tag w:val="Bitte auswählen"/>
                <w:id w:val="-1306540928"/>
                <w:placeholder>
                  <w:docPart w:val="837982220A2245ECB304B868FE97AB21"/>
                </w:placeholder>
                <w15:color w:val="FF0000"/>
                <w:comboBox>
                  <w:listItem w:displayText="Wählen Sie ein Element aus" w:value="Wählen Sie ein Element aus"/>
                  <w:listItem w:displayText="GG_ITA_MA" w:value="GG_ITA_MA"/>
                  <w:listItem w:displayText="GSK_ACDH_BIO" w:value="GSK_ACDH_BIO"/>
                  <w:listItem w:displayText="GSK_ACDH_BIO_MA" w:value="GSK_ACDH_BIO_MA"/>
                  <w:listItem w:displayText="GSK_ACDH_BOD_MA" w:value="GSK_ACDH_BOD_MA"/>
                  <w:listItem w:displayText="GSK_ACDH_CO" w:value="GSK_ACDH_CO"/>
                  <w:listItem w:displayText="GSK_ACDH_CO_MA" w:value="GSK_ACDH_CO_MA"/>
                  <w:listItem w:displayText="GSK_ACDH_DHRI" w:value="GSK_ACDH_DHRI"/>
                  <w:listItem w:displayText="GSK_ACDH_DHRI_MA" w:value="GSK_ACDH_DHRI_MA"/>
                  <w:listItem w:displayText="GSK_ACDH_DM" w:value="GSK_ACDH_DM"/>
                  <w:listItem w:displayText="GSK_ACDH_DM_MA" w:value="GSK_ACDH_DM_MA"/>
                  <w:listItem w:displayText="GSK_ACDH_EE" w:value="GSK_ACDH_EE"/>
                  <w:listItem w:displayText="GSK_ACDH_EE_MA" w:value="GSK_ACDH_EE_MA"/>
                  <w:listItem w:displayText="GSK_ACDH_FD" w:value="GSK_ACDH_FD"/>
                  <w:listItem w:displayText="GSK_ACDH_FD_MA" w:value="GSK_ACDH_FD_MA"/>
                  <w:listItem w:displayText="GSK_ACDH_LEX" w:value="GSK_ACDH_LEX"/>
                  <w:listItem w:displayText="GSK_ACDH_LEX_MA" w:value="GSK_ACDH_LEX_MA"/>
                  <w:listItem w:displayText="GSK_ACDH_LTW" w:value="GSK_ACDH_LTW"/>
                  <w:listItem w:displayText="GSK_ACDH_LTW_MA" w:value="GSK_ACDH_LTW_MA"/>
                  <w:listItem w:displayText="GSK_ACDH_MUS" w:value="GSK_ACDH_MUS"/>
                  <w:listItem w:displayText="GSK_ACDH_MUS_MA" w:value="GSK_ACDH_MUS_MA"/>
                  <w:listItem w:displayText="GSK_ACDH_MUS1" w:value="GSK_ACDH_MUS1"/>
                  <w:listItem w:displayText=" GSK_ACDH_MUS1_MA" w:value=" GSK_ACDH_MUS1_MA"/>
                  <w:listItem w:displayText="GSK_ACDH_OA" w:value="GSK_ACDH_OA"/>
                  <w:listItem w:displayText="GSK_ACDH_OA_MA" w:value="GSK_ACDH_OA_MA"/>
                  <w:listItem w:displayText="GSK_ACDH_PN" w:value="GSK_ACDH_PN"/>
                  <w:listItem w:displayText="GSK_ACDH_PN_MA" w:value="GSK_ACDH_PN_MA"/>
                  <w:listItem w:displayText="GSK_ACDH_PMC" w:value="GSK_ACDH_PMC"/>
                  <w:listItem w:displayText="GSK_ACDH_PMC_MA" w:value="GSK_ACDH_PMC_MA"/>
                  <w:listItem w:displayText="GSK_ACDH_SA" w:value="GSK_ACDH_SA"/>
                  <w:listItem w:displayText="GSK_ACDH_SA_MA" w:value="GSK_ACDH_SA_MA"/>
                  <w:listItem w:displayText="GSK_ACDH_TTP" w:value="GSK_ACDH_TTP"/>
                  <w:listItem w:displayText="GSK_ACDH_TTP_MA" w:value="GSK_ACDH_TTP_MA"/>
                  <w:listItem w:displayText="GSK_CMC" w:value="GSK_CMC"/>
                  <w:listItem w:displayText="GSK_CMC_MA" w:value="GSK_CMC_MA"/>
                  <w:listItem w:displayText="GSK_CMC_MA1" w:value="GSK_CMC_MA1"/>
                  <w:listItem w:displayText="GSK_ESR" w:value="GSK_ESR"/>
                  <w:listItem w:displayText="GSK_ESR_MA" w:value="GSK_ESR_MA"/>
                  <w:listItem w:displayText="GSK_IFI_MA" w:value="GSK_IFI_MA"/>
                  <w:listItem w:displayText="GSK_IFI_START" w:value="GSK_IFI_START"/>
                  <w:listItem w:displayText="GSK_IFI_START_MA" w:value="GSK_IFI_START_MA"/>
                  <w:listItem w:displayText="GSK_IGF_MA" w:value="GSK_IGF_MA"/>
                  <w:listItem w:displayText="GSK_IGF_DL" w:value="GSK_IGF_DL"/>
                  <w:listItem w:displayText="GSK_IGF_DL_MA" w:value="GSK_IGF_DL_MA"/>
                  <w:listItem w:displayText="GSK_IGF_GLW" w:value="GSK_IGF_GLW"/>
                  <w:listItem w:displayText="GSK_IGF_GLW_MA" w:value="GSK_IGF_GLW_MA"/>
                  <w:listItem w:displayText=" GSK_IGF_HG" w:value=" GSK_IGF_HG"/>
                  <w:listItem w:displayText=" GSK_IGF_HG_MA" w:value=" GSK_IGF_HG_MA"/>
                  <w:listItem w:displayText="GSK_IGF_RR" w:value="GSK_IGF_RR"/>
                  <w:listItem w:displayText="GSK_IGF_RR_MA" w:value="GSK_IGF_RR_MA"/>
                  <w:listItem w:displayText="GSK_IGF_S" w:value="GSK_IGF_S"/>
                  <w:listItem w:displayText="GSK_IGF_S_MA" w:value="GSK_IGF_S_MA"/>
                  <w:listItem w:displayText="GSK_IGF_S1" w:value="GSK_IGF_S1"/>
                  <w:listItem w:displayText="GSK_IGF_S1_MA" w:value="GSK_IGF_S1_MA"/>
                  <w:listItem w:displayText="GSK_IGF_SET" w:value="GSK_IGF_SET"/>
                  <w:listItem w:displayText="GSK_IGF_SET_MA" w:value="GSK_IGF_SET_MA"/>
                  <w:listItem w:displayText="GSK_IHB_ADMIN" w:value="GSK_IHB_ADMIN"/>
                  <w:listItem w:displayText="GSK_IHB_ADMIN_MA" w:value="GSK_IHB_ADMIN_MA"/>
                  <w:listItem w:displayText="GSK_IHB_BF" w:value="GSK_IHB_BF"/>
                  <w:listItem w:displayText="GSK_IHB_BF_MA" w:value="GSK_IHB_BF_MA"/>
                  <w:listItem w:displayText="GSK_IHB_DHE" w:value="GSK_IHB_DHE"/>
                  <w:listItem w:displayText="GSK_IHB_DHE_MA" w:value="GSK_IHB_DHE_MA"/>
                  <w:listItem w:displayText="GSK_IHB_HM" w:value="GSK_IHB_HM"/>
                  <w:listItem w:displayText="GSK_IHB_HM_MA" w:value="GSK_IHB_HM_MA"/>
                  <w:listItem w:displayText="GSK_IHB_KU" w:value="GSK_IHB_KU"/>
                  <w:listItem w:displayText="GSK_IHB_KU_MA" w:value="GSK_IHB_KU_MA"/>
                  <w:listItem w:displayText="GSK_IKGA_MA" w:value="GSK_IKGA_MA"/>
                  <w:listItem w:displayText="GSK_IKGA_ERC" w:value="GSK_IKGA_ERC"/>
                  <w:listItem w:displayText="GSK_IKGA_ERC_MA" w:value="GSK_IKGA_ERC_MA"/>
                  <w:listItem w:displayText="GSK_IKGA_ERC_RS" w:value="GSK_IKGA_ERC_RS"/>
                  <w:listItem w:displayText="GSK_IKGA_ERC_RS_MA" w:value="GSK_IKGA_ERC_RS_MA"/>
                  <w:listItem w:displayText="GSK_IKW" w:value="GSK_IKW"/>
                  <w:listItem w:displayText="GSK_IKW_MA" w:value="GSK_IKW_MA"/>
                  <w:listItem w:displayText="GSK_IKW_ASF" w:value="GSK_IKW_ASF"/>
                  <w:listItem w:displayText="GSK_IKW_ASF_MA" w:value="GSK_IKW_ASF_MA"/>
                  <w:listItem w:displayText="GSK_IKW_ERC" w:value="GSK_IKW_ERC"/>
                  <w:listItem w:displayText="GSK_IKW_ERC_MA" w:value="GSK_IKW_ERC_MA"/>
                  <w:listItem w:displayText="GSK_IMAFO" w:value="GSK_IMAFO"/>
                  <w:listItem w:displayText="GSK_IMAFO_MA" w:value="GSK_IMAFO_MA"/>
                  <w:listItem w:displayText="GSK_IMAFO_BYZANZ" w:value="GSK_IMAFO_BYZANZ"/>
                  <w:listItem w:displayText="GSK_IMAFO_BYZANZ_MA" w:value="GSK_IMAFO_BYZANZ_MA"/>
                  <w:listItem w:displayText="GSK_IMAFO_BYZAN_MA1" w:value="GSK_IMAFO_BYZAN_MA1"/>
                  <w:listItem w:displayText="GSK_IMAFO_HI" w:value="GSK_IMAFO_HI"/>
                  <w:listItem w:displayText="GSK_IMAFO_HI_MA" w:value="GSK_IMAFO_HI_MA"/>
                  <w:listItem w:displayText="GSK_IMAFO_MIR" w:value="GSK_IMAFO_MIR"/>
                  <w:listItem w:displayText="GSK_IMAFO_MIR_MA" w:value="GSK_IMAFO_MIR_MA"/>
                  <w:listItem w:displayText="GSK_IMAFO_MIR_MA1" w:value="GSK_IMAFO_MIR_MA1"/>
                  <w:listItem w:displayText="GSK_IMAFO_SCHRIFT" w:value="GSK_IMAFO_SCHRIFT"/>
                  <w:listItem w:displayText="GSK_IMAFO_SCHRIFT_MA" w:value="GSK_IMAFO_SCHRIFT_MA"/>
                  <w:listItem w:displayText="GSK_ISA_MA" w:value="GSK_ISA_MA"/>
                  <w:listItem w:displayText="GSK_ISA_ADMIN" w:value="GSK_ISA_ADMIN"/>
                  <w:listItem w:displayText="GSK_ISA_ADMIN_MA" w:value="GSK_ISA_ADMIN_MA"/>
                  <w:listItem w:displayText="GSK_ISR_MA" w:value="GSK_ISR_MA"/>
                  <w:listItem w:displayText="GSK_OEAI_ANCMU" w:value="GSK_OEAI_ANCMU"/>
                  <w:listItem w:displayText="GSK_OEAI_ANCMU_MA" w:value="GSK_OEAI_ANCMU_MA"/>
                  <w:listItem w:displayText="GSK_OEAI_ARCHIE" w:value="GSK_OEAI_ARCHIE"/>
                  <w:listItem w:displayText="GSK_OEAI_ARCHIE_MA" w:value="GSK_OEAI_ARCHIE_MA"/>
                  <w:listItem w:displayText="GSK_OEAI_ARP" w:value="GSK_OEAI_ARP"/>
                  <w:listItem w:displayText="GSK_OEAI_ARP_MA" w:value="GSK_OEAI_ARP_MA"/>
                  <w:listItem w:displayText="GSK_OEAI_ARSC" w:value="GSK_OEAI_ARSC"/>
                  <w:listItem w:displayText="GSK_OEAI_ARSC_MA" w:value="GSK_OEAI_ARSC_MA"/>
                  <w:listItem w:displayText="GSK_OEAI_BALAB" w:value="GSK_OEAI_BALAB"/>
                  <w:listItem w:displayText="GSK_OEAI_BALAB_MA" w:value="GSK_OEAI_BALAB_MA"/>
                  <w:listItem w:displayText="GSK_OEAI_BF" w:value="GSK_OEAI_BF"/>
                  <w:listItem w:displayText="GSK_OEAI_BF_MA" w:value="GSK_OEAI_BF_MA"/>
                  <w:listItem w:displayText="GSK_OEAI_BIBLI" w:value="GSK_OEAI_BIBLI"/>
                  <w:listItem w:displayText="GSK_OEAI_BIBLI_MA" w:value="GSK_OEAI_BIBLI_MA"/>
                  <w:listItem w:displayText="GSK_OEAI_CLAS" w:value="GSK_OEAI_CLAS"/>
                  <w:listItem w:displayText="GSK_OEAI_CLAS_MA" w:value="GSK_OEAI_CLAS_MA"/>
                  <w:listItem w:displayText="GSK_OEAI_DigAr" w:value="GSK_OEAI_DigAr"/>
                  <w:listItem w:displayText="GSK_OEAI_DigAr_MA" w:value="GSK_OEAI_DigAr_MA"/>
                  <w:listItem w:displayText="GSK_OEAI_EG" w:value="GSK_OEAI_EG"/>
                  <w:listItem w:displayText="GSK_OEAI_EG_MA" w:value="GSK_OEAI_EG_MA"/>
                  <w:listItem w:displayText="GSK_OEAI_EPI" w:value="GSK_OEAI_EPI"/>
                  <w:listItem w:displayText="GSK_OEAI_EPI_MA" w:value="GSK_OEAI_EPI_MA"/>
                  <w:listItem w:displayText="GSK_OEAI_GCHLAB" w:value="GSK_OEAI_GCHLAB"/>
                  <w:listItem w:displayText="GSK_OEAI_GCHLAB_MA" w:value="GSK_OEAI_GCHLAB_MA"/>
                  <w:listItem w:displayText="GSK_OEAI_HAM" w:value="GSK_OEAI_HAM"/>
                  <w:listItem w:displayText="GSK_OEAI_HAM_MA" w:value="GSK_OEAI_HAM_MA"/>
                  <w:listItem w:displayText="GSK_OEAI_HerSc" w:value="GSK_OEAI_HerSc"/>
                  <w:listItem w:displayText="GSK_OEAI_HerSc_MA" w:value="GSK_OEAI_HerSc_MA"/>
                  <w:listItem w:displayText="GSK_OEAI_HISO" w:value="GSK_OEAI_HISO"/>
                  <w:listItem w:displayText="GSK_OEAI_HISO_MA" w:value="GSK_OEAI_HISO_MA"/>
                  <w:listItem w:displayText="GSK_OEAI_LEVAR" w:value="GSK_OEAI_LEVAR"/>
                  <w:listItem w:displayText="GSK_OEAI_LEVAR_MA" w:value="GSK_OEAI_LEVAR_MA"/>
                  <w:listItem w:displayText="GSK_OEAI_MEDECO" w:value="GSK_OEAI_MEDECO"/>
                  <w:listItem w:displayText="GSK_OEAI_MEDECO_MA" w:value="GSK_OEAI_MEDECO_MA"/>
                  <w:listItem w:displayText="GSK_OEAI_NUM" w:value="GSK_OEAI_NUM"/>
                  <w:listItem w:displayText="GSK_OEAI_NUM_MA" w:value="GSK_OEAI_NUM_MA"/>
                  <w:listItem w:displayText="GSK_OEAI_OI" w:value="GSK_OEAI_OI"/>
                  <w:listItem w:displayText="GSK_OEAI_OI_MA" w:value="GSK_OEAI_OI_MA"/>
                  <w:listItem w:displayText="GSK_OEAI_PREHII" w:value="GSK_OEAI_PREHII"/>
                  <w:listItem w:displayText="GSK_OEAI_PREHII_MA" w:value="GSK_OEAI_PREHII_MA"/>
                  <w:listItem w:displayText="GSK_OEAI_PREHIP" w:value="GSK_OEAI_PREHIP"/>
                  <w:listItem w:displayText="GSK_OEAI_PREHIP_MA" w:value="GSK_OEAI_PREHIP_MA"/>
                  <w:listItem w:displayText="GSK_OEAI_PUB_MA" w:value="GSK_OEAI_PUB_MA"/>
                  <w:listItem w:displayText="GSK_OEAI_QUA_MA" w:value="GSK_OEAI_QUA_MA"/>
                  <w:listItem w:displayText="GSK_OEAI_RELI" w:value="GSK_OEAI_RELI"/>
                  <w:listItem w:displayText="GSK_OEAI_RELI_MA" w:value="GSK_OEAI_RELI_MA"/>
                  <w:listItem w:displayText="GSK_OEAI_TECH" w:value="GSK_OEAI_TECH"/>
                  <w:listItem w:displayText="GSK_OEAI_TECH_MA" w:value="GSK_OEAI_TECH_MA"/>
                  <w:listItem w:displayText="GSK_OEAI_URNF" w:value="GSK_OEAI_URNF"/>
                  <w:listItem w:displayText="GSK_OEAI_URNF_MA" w:value="GSK_OEAI_URNF_MA"/>
                  <w:listItem w:displayText="GSK_OEAI_VERWA" w:value="GSK_OEAI_VERWA"/>
                  <w:listItem w:displayText="GSK_OEAI_VERWA_MA" w:value="GSK_OEAI_VERWA_MA"/>
                  <w:listItem w:displayText="GSK_VID_MA" w:value="GSK_VID_MA"/>
                  <w:listItem w:displayText="MNT_ESI_MA" w:value="MNT_ESI_MA"/>
                  <w:listItem w:displayText="MNT_ESI_MUL_MA" w:value="MNT_ESI_MUL_MA"/>
                  <w:listItem w:displayText="MNT_MBI_ADMIN" w:value="MNT_MBI_ADMIN"/>
                  <w:listItem w:displayText="MNT_MBI_ADMIN_MA" w:value="MNT_MBI_ADMIN_MA"/>
                  <w:listItem w:displayText="MNT_MBI_ALICE" w:value="MNT_MBI_ALICE"/>
                  <w:listItem w:displayText="MNT_MBI_ALICE_MA" w:value="MNT_MBI_ALICE_MA"/>
                  <w:listItem w:displayText="MNT_MBI_BELLE" w:value="MNT_MBI_BELLE"/>
                  <w:listItem w:displayText="MNT_MBI_BELLE_MA" w:value="MNT_MBI_BELLE_MA"/>
                  <w:listItem w:displayText="MNT_MBI_CMS" w:value="MNT_MBI_CMS"/>
                  <w:listItem w:displayText="MNT_MBI_CMS_MA" w:value="MNT_MBI_CMS_MA"/>
                  <w:listItem w:displayText="MNT_MBI_CMSTRI" w:value="MNT_MBI_CMSTRI"/>
                  <w:listItem w:displayText="MNT_MBI_CMSTRI_MA" w:value="MNT_MBI_CMSTRI_MA"/>
                  <w:listItem w:displayText="MNT_MBI_DD" w:value="MNT_MBI_DD"/>
                  <w:listItem w:displayText="MNT_MBI_DD_MA" w:value="MNT_MBI_DD_MA"/>
                  <w:listItem w:displayText="MNT_MBI_ELE" w:value="MNT_MBI_ELE"/>
                  <w:listItem w:displayText="MNT_MBI_ELE_MA" w:value="MNT_MBI_ELE_MA"/>
                  <w:listItem w:displayText="MNT_MBI_ELE1" w:value="MNT_MBI_ELE1"/>
                  <w:listItem w:displayText="MNT_MBI_ELE1_MA" w:value="MNT_MBI_ELE1_MA"/>
                  <w:listItem w:displayText="MNT_MBI_EXAT" w:value="MNT_MBI_EXAT"/>
                  <w:listItem w:displayText="MNT_MBI_EXAT_MA" w:value="MNT_MBI_EXAT_MA"/>
                  <w:listItem w:displayText="MNT_MBI_GW" w:value="MNT_MBI_GW"/>
                  <w:listItem w:displayText="MNT_MBI_GW_MA" w:value="MNT_MBI_GW_MA"/>
                  <w:listItem w:displayText="MNT_MBI_IT" w:value="MNT_MBI_IT"/>
                  <w:listItem w:displayText="MNT_MBI_IT_MA" w:value="MNT_MBI_IT_MA"/>
                  <w:listItem w:displayText="MNT_MBI_ML" w:value="MNT_MBI_ML"/>
                  <w:listItem w:displayText="MNT_MBI_ML_MA" w:value="MNT_MBI_ML_MA"/>
                  <w:listItem w:displayText="MNT_MBI_MSDE" w:value="MNT_MBI_MSDE"/>
                  <w:listItem w:displayText="MNT_MBI_MSDE_MA" w:value="MNT_MBI_MSDE_MA"/>
                  <w:listItem w:displayText="MNT_MBI_PREC" w:value="MNT_MBI_PREC"/>
                  <w:listItem w:displayText="MNT_MBI_PREC_MA" w:value="MNT_MBI_PREC_MA"/>
                  <w:listItem w:displayText="MNT_MBI_RES" w:value="MNT_MBI_RES"/>
                  <w:listItem w:displayText="MNT_MBI_RES_MA" w:value="MNT_MBI_RES_MA"/>
                  <w:listItem w:displayText="MNT_MBI_TH" w:value="MNT_MBI_TH"/>
                  <w:listItem w:displayText="MNT_MBI_TH_MA" w:value="MNT_MBI_TH_MA"/>
                  <w:listItem w:displayText="MNT_MBI_WERK" w:value="MNT_MBI_WERK"/>
                  <w:listItem w:displayText="MNT_MBI_WERK_MA" w:value="MNT_MBI_WERK_MA"/>
                  <w:listItem w:displayText="MNT_IQOQIIBK_ALL" w:value="MNT_IQOQIIBK_ALL"/>
                  <w:listItem w:displayText="MNT_IQOQIIBK_ALL_MA" w:value="MNT_IQOQIIBK_ALL_MA"/>
                  <w:listItem w:displayText="MNT_IQOQIIBK_BER" w:value="MNT_IQOQIIBK_BER"/>
                  <w:listItem w:displayText="MNT_IQOQIIBK_BER_MA" w:value="MNT_IQOQIIBK_BER_MA"/>
                  <w:listItem w:displayText="MNT_IQOQIIBK_BLA" w:value="MNT_IQOQIIBK_BLA"/>
                  <w:listItem w:displayText="MNT_IQOQIIBK_BLA_MA" w:value="MNT_IQOQIIBK_BLA_MA"/>
                  <w:listItem w:displayText="MNT_IQOQIIBK_FER" w:value="MNT_IQOQIIBK_FER"/>
                  <w:listItem w:displayText="MNT_IQOQIIBK_FER_MA" w:value="MNT_IQOQIIBK_FER_MA"/>
                  <w:listItem w:displayText="MNT_IQOQIIBK_GRI" w:value="MNT_IQOQIIBK_GRI"/>
                  <w:listItem w:displayText="MNT_IQOQIIBK_GRI_MA" w:value="MNT_IQOQIIBK_GRI_MA"/>
                  <w:listItem w:displayText="MNT_IQOQIIBK_KIR" w:value="MNT_IQOQIIBK_KIR"/>
                  <w:listItem w:displayText="MNT_IQOQIIBK_KIR_MA" w:value="MNT_IQOQIIBK_KIR_MA"/>
                  <w:listItem w:displayText="MNT_IQOQIIBK_PIC" w:value="MNT_IQOQIIBK_PIC"/>
                  <w:listItem w:displayText="MNT_IQOQIIBK_PIC_MA" w:value="MNT_IQOQIIBK_PIC_MA"/>
                  <w:listItem w:displayText="MNT_IQOQIIBK_ROM" w:value="MNT_IQOQIIBK_ROM"/>
                  <w:listItem w:displayText="MNT_IQOQIIBK_ROM_MA" w:value="MNT_IQOQIIBK_ROM_MA"/>
                  <w:listItem w:displayText="MNT_IQOQIIBK_ZAC" w:value="MNT_IQOQIIBK_ZAC"/>
                  <w:listItem w:displayText="MNT_IQOQIIBK_ZAC_MA" w:value="MNT_IQOQIIBK_ZAC_MA"/>
                  <w:listItem w:displayText="MNT_IQOQIWIEN_AD" w:value="MNT_IQOQIWIEN_AD"/>
                  <w:listItem w:displayText="MNT_IQOQIWIEN_AD_MA" w:value="MNT_IQOQIWIEN_AD_MA"/>
                  <w:listItem w:displayText="MNT_IQOQIWIEN_AM" w:value="MNT_IQOQIWIEN_AM"/>
                  <w:listItem w:displayText="MNT_IQOQIWIEN_AM_MA" w:value="MNT_IQOQIWIEN_AM_MA"/>
                  <w:listItem w:displayText="MNT_IQOQIWIEN_AZ" w:value="MNT_IQOQIWIEN_AZ"/>
                  <w:listItem w:displayText="MNT_IQOQIWIEN_AZ_MA" w:value="MNT_IQOQIWIEN_AZ_MA"/>
                  <w:listItem w:displayText="MNT_IQOQIWIEN_CB" w:value="MNT_IQOQIWIEN_CB"/>
                  <w:listItem w:displayText="MNT_IQOQIWIEN_CB_MA" w:value="MNT_IQOQIWIEN_CB_MA"/>
                  <w:listItem w:displayText="MNT_IQOQIWIEN_MH" w:value="MNT_IQOQIWIEN_MH"/>
                  <w:listItem w:displayText="MNT_IQOQIWIEN_MH_MA" w:value="MNT_IQOQIWIEN_MH_MA"/>
                  <w:listItem w:displayText="MNT_IQOQIWIEN_MM" w:value="MNT_IQOQIWIEN_MM"/>
                  <w:listItem w:displayText="MNT_IQOQIWIEN_MM_MA" w:value="MNT_IQOQIWIEN_MM_MA"/>
                  <w:listItem w:displayText="MNT_IQOQIWIEN_NM" w:value="MNT_IQOQIWIEN_NM"/>
                  <w:listItem w:displayText="MNT_IQOQIWIEN_NM_MA" w:value="MNT_IQOQIWIEN_NM_MA"/>
                  <w:listItem w:displayText="MNT_IQOQIWIEN_RU" w:value="MNT_IQOQIWIEN_RU"/>
                  <w:listItem w:displayText="MNT_IQOQIWIEN_RU_MA" w:value="MNT_IQOQIWIEN_RU_MA"/>
                  <w:listItem w:displayText="MNT_ISF_ADMIN_MA" w:value="MNT_ISF_ADMIN_MA"/>
                  <w:listItem w:displayText="MNT_ISF_BIO" w:value="MNT_ISF_BIO"/>
                  <w:listItem w:displayText="MNT_ISF_BIO_MA" w:value="MNT_ISF_BIO_MA"/>
                  <w:listItem w:displayText="MNT_ISF_HOER" w:value="MNT_ISF_HOER"/>
                  <w:listItem w:displayText="MNT_ISF_HOER_MA" w:value="MNT_ISF_HOER_MA"/>
                  <w:listItem w:displayText="MNT_ISF_MATH" w:value="MNT_ISF_MATH"/>
                  <w:listItem w:displayText="MNT_ISF_MATH_MA" w:value="MNT_ISF_MATH_MA"/>
                  <w:listItem w:displayText="MNT_ISF_NUM" w:value="MNT_ISF_NUM"/>
                  <w:listItem w:displayText="MNT_ISF_NUM_MA" w:value="MNT_ISF_NUM_MA"/>
                  <w:listItem w:displayText="MNT_ISF_PHON" w:value="MNT_ISF_PHON"/>
                  <w:listItem w:displayText="MNT_ISF_PHON_MA" w:value="MNT_ISF_PHON_MA"/>
                  <w:listItem w:displayText="MNT_ISF_IT" w:value="MNT_ISF_IT"/>
                  <w:listItem w:displayText="MNT_ISF_IT_MA" w:value="MNT_ISF_IT_MA"/>
                  <w:listItem w:displayText="MNT_IWF_MA" w:value="MNT_IWF_MA"/>
                  <w:listItem w:displayText="MNT_IWF_AGHELL" w:value="MNT_IWF_AGHELL"/>
                  <w:listItem w:displayText="MNT_IWF_AGHELL_MA" w:value="MNT_IWF_AGHELL_MA"/>
                  <w:listItem w:displayText="MNT_IWF_AGWOI" w:value="MNT_IWF_AGWOI"/>
                  <w:listItem w:displayText="MNT_IWF_AGWOI_MA" w:value="MNT_IWF_AGWOI_MA"/>
                  <w:listItem w:displayText="MNT_IWF_FI" w:value="MNT_IWF_FI"/>
                  <w:listItem w:displayText="MNT_IWF_FI_MA" w:value="MNT_IWF_FI_MA"/>
                  <w:listItem w:displayText="MNT_IWF_PG" w:value="MNT_IWF_PG"/>
                  <w:listItem w:displayText="MNT_IWF_PG_MA" w:value="MNT_IWF_PG_MA"/>
                  <w:listItem w:displayText="MNT_IWF_PP" w:value="MNT_IWF_PP"/>
                  <w:listItem w:displayText="MNT_IWF_PP_MA" w:value="MNT_IWF_PP_MA"/>
                  <w:listItem w:displayText="MNT_IWF_WP" w:value="MNT_IWF_WP"/>
                  <w:listItem w:displayText="MNT_IWF_WP_MA" w:value="MNT_IWF_WP_MA"/>
                  <w:listItem w:displayText="MNT_RICAM_MA" w:value="MNT_RICAM_MA"/>
                  <w:listItem w:displayText="BIBL_BASIS_MA" w:value="BIBL_BASIS_MA"/>
                  <w:listItem w:displayText="S_FUSION" w:value="S_FUSION"/>
                  <w:listItem w:displayText="S_FUSION_MA" w:value="S_FUSION_MA"/>
                  <w:listItem w:displayText="S_IFAC" w:value="S_IFAC"/>
                  <w:listItem w:displayText="S_IFAC_MA" w:value="S_IFAC_MA"/>
                  <w:listItem w:displayText="S_IFIP" w:value="S_IFIP"/>
                  <w:listItem w:displayText="S_IFIP_MA" w:value="S_IFIP_MA"/>
                  <w:listItem w:displayText="S_ZUSATZ_MA" w:value="S_ZUSATZ_MA"/>
                  <w:listItem w:displayText="VERLAG_MA" w:value="VERLAG_MA"/>
                  <w:listItem w:displayText="VERLAG_MA1" w:value="VERLAG_MA1"/>
                  <w:listItem w:displayText="ZV_AG" w:value="ZV_AG"/>
                  <w:listItem w:displayText="ZV_AG_MA" w:value="ZV_AG_MA"/>
                  <w:listItem w:displayText="ZV_AI_MA" w:value="ZV_AI_MA"/>
                  <w:listItem w:displayText="ZV_AI_ARZ" w:value="ZV_AI_ARZ"/>
                  <w:listItem w:displayText="ZV_AI_ARZ_MA" w:value="ZV_AI_ARZ_MA"/>
                  <w:listItem w:displayText="ZV_AI_GB" w:value="ZV_AI_GB"/>
                  <w:listItem w:displayText="ZV_AI_GB_MA" w:value="ZV_AI_GB_MA"/>
                  <w:listItem w:displayText="ZV_AI_FM" w:value="ZV_AI_FM"/>
                  <w:listItem w:displayText="ZV_AI_FM_MA" w:value="ZV_AI_FM_MA"/>
                  <w:listItem w:displayText="ZV_AI_FS" w:value="ZV_AI_FS"/>
                  <w:listItem w:displayText="ZV_AI_FS_MA" w:value="ZV_AI_FS_MA"/>
                  <w:listItem w:displayText="ZV_DINF_MA" w:value="ZV_DINF_MA"/>
                  <w:listItem w:displayText="ZV_DINF_IB" w:value="ZV_DINF_IB"/>
                  <w:listItem w:displayText="ZV_DINF_IB_MA" w:value="ZV_DINF_IB_MA"/>
                  <w:listItem w:displayText="ZV_DINF_PHA" w:value="ZV_DINF_PHA"/>
                  <w:listItem w:displayText="ZV_DINF_PHA_MA" w:value="ZV_DINF_PHA_MA"/>
                  <w:listItem w:displayText="ZV_DINF_SP" w:value="ZV_DINF_SP"/>
                  <w:listItem w:displayText="ZV_DINF_SP_MA" w:value="ZV_DINF_SP_MA"/>
                  <w:listItem w:displayText="ZV_DINF_STIP" w:value="ZV_DINF_STIP"/>
                  <w:listItem w:displayText="ZV_DINF_STIP_MA" w:value="ZV_DINF_STIP_MA"/>
                  <w:listItem w:displayText="ZV_FA_MA" w:value="ZV_FA_MA"/>
                  <w:listItem w:displayText="ZV_FA_CONT" w:value="ZV_FA_CONT"/>
                  <w:listItem w:displayText="ZV_FA_CONT_MA" w:value="ZV_FA_CONT_MA"/>
                  <w:listItem w:displayText="ZV_FA_CONT_DMMNGT_MA" w:value="ZV_FA_CONT_DMMNGT_MA"/>
                  <w:listItem w:displayText="ZV_FA_RECH" w:value="ZV_FA_RECH"/>
                  <w:listItem w:displayText="ZV_FA_RECH_MA" w:value="ZV_FA_RECH_MA"/>
                  <w:listItem w:displayText="ZV_FA_ZE" w:value="ZV_FA_ZE"/>
                  <w:listItem w:displayText="ZV_FA_ZE_MA" w:value="ZV_FA_ZE_MA"/>
                  <w:listItem w:displayText="ZV_PB_MA" w:value="ZV_PB_MA"/>
                  <w:listItem w:displayText="ZV_PB_PSEK" w:value="ZV_PB_PSEK"/>
                  <w:listItem w:displayText="ZV_PB_PSEK_MA" w:value="ZV_PB_PSEK_MA"/>
                  <w:listItem w:displayText="ZV_PB_PS" w:value="ZV_PB_PS"/>
                  <w:listItem w:displayText="ZV_PB_PS_MA" w:value="ZV_PB_PS_MA"/>
                  <w:listItem w:displayText="ZV_PB_OEK" w:value="ZV_PB_OEK"/>
                  <w:listItem w:displayText="ZV_PB_OEK_EVENT" w:value="ZV_PB_OEK_EVENT"/>
                  <w:listItem w:displayText="ZV_PB_OEK_MA" w:value="ZV_PB_OEK_MA"/>
                  <w:listItem w:displayText="ZV_PB_OEK_EVENT_MA" w:value="ZV_PB_OEK_EVENT_MA"/>
                  <w:listItem w:displayText="ZV_PB_OEK_EVENT_S" w:value="ZV_PB_OEK_EVENT_S"/>
                  <w:listItem w:displayText="ZV_PB_OEK_EVENT_S_MA" w:value="ZV_PB_OEK_EVENT_S_MA"/>
                  <w:listItem w:displayText="ZV_PB_OEK_OEFF" w:value="ZV_PB_OEK_OEFF"/>
                  <w:listItem w:displayText="ZV_PB_OEK_OEFF_MA" w:value="ZV_PB_OEK_OEFF_MA"/>
                  <w:listItem w:displayText="ZV_PB_PERS" w:value="ZV_PB_PERS"/>
                  <w:listItem w:displayText="ZV_PB_PERS_MA" w:value="ZV_PB_PERS_MA"/>
                  <w:listItem w:displayText="ZV_PB_PERS_GEZE" w:value="ZV_PB_PERS_GEZE"/>
                  <w:listItem w:displayText="ZV_PB_PERS_GEZE_MA" w:value="ZV_PB_PERS_GEZE_MA"/>
                  <w:listItem w:displayText="ZV_PB_QS" w:value="ZV_PB_QS"/>
                  <w:listItem w:displayText="ZV_PB_QS_MA" w:value="ZV_PB_QS_MA"/>
                  <w:listItem w:displayText="ZV_PB_STR_SAPEA" w:value="ZV_PB_STR_SAPEA"/>
                  <w:listItem w:displayText="ZV_PB_STR_SAPEA_MA" w:value="ZV_PB_STR_SAPEA_MA"/>
                  <w:listItem w:displayText="ZV_PB_STRATEGIE" w:value="ZV_PB_STRATEGIE"/>
                  <w:listItem w:displayText="ZV_PB_STRATEGIE_MA" w:value="ZV_PB_STRATEGIE_MA"/>
                  <w:listItem w:displayText="ZV_RECHT_MA" w:value="ZV_RECHT_MA"/>
                  <w:listItem w:displayText="ZV_RECHT_AKG" w:value="ZV_RECHT_AKG"/>
                  <w:listItem w:displayText="ZV_RECHT_AKG_MA" w:value="ZV_RECHT_AKG_MA"/>
                  <w:listItem w:displayText="ZV_WEITERE_BR_MA" w:value="ZV_WEITERE_BR_MA"/>
                </w:comboBox>
              </w:sdtPr>
              <w:sdtEndPr/>
              <w:sdtContent>
                <w:r w:rsidR="00E17C68">
                  <w:rPr>
                    <w:rFonts w:cs="Arial"/>
                    <w:b/>
                    <w:smallCaps/>
                    <w:color w:val="FF0000"/>
                    <w:highlight w:val="lightGray"/>
                    <w:lang w:val="de-DE"/>
                  </w:rPr>
                  <w:t>Wählen Sie ein Element aus</w:t>
                </w:r>
              </w:sdtContent>
            </w:sdt>
            <w:r w:rsidR="00E17C68">
              <w:rPr>
                <w:rFonts w:cs="Arial"/>
                <w:b/>
                <w:smallCaps/>
                <w:color w:val="FF0000"/>
                <w:lang w:val="de-DE"/>
              </w:rPr>
              <w:t xml:space="preserve"> </w:t>
            </w:r>
            <w:r w:rsidR="00E17C68">
              <w:rPr>
                <w:rFonts w:cs="Arial"/>
                <w:i/>
                <w:color w:val="808080"/>
                <w:sz w:val="18"/>
                <w:lang w:val="de-DE"/>
              </w:rPr>
              <w:t>(m</w:t>
            </w:r>
            <w:r w:rsidR="00E17C68" w:rsidRPr="00123A72">
              <w:rPr>
                <w:rFonts w:cs="Arial"/>
                <w:i/>
                <w:color w:val="808080"/>
                <w:sz w:val="18"/>
                <w:lang w:val="de-DE"/>
              </w:rPr>
              <w:t>ax. 1 Dienstnehmergruppe)</w:t>
            </w:r>
          </w:p>
        </w:tc>
      </w:tr>
      <w:tr w:rsidR="00123A72" w:rsidRPr="00123A72" w14:paraId="7502B1AB" w14:textId="77777777" w:rsidTr="00123A72">
        <w:tc>
          <w:tcPr>
            <w:tcW w:w="4531" w:type="dxa"/>
          </w:tcPr>
          <w:p w14:paraId="65691071" w14:textId="77777777" w:rsidR="00123A72" w:rsidRPr="00123A72" w:rsidRDefault="00123A72" w:rsidP="00123A72">
            <w:pPr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b/>
                <w:lang w:val="de-DE" w:eastAsia="en-US"/>
              </w:rPr>
              <w:t>Akademiebudget</w:t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</w:p>
          <w:p w14:paraId="0AA8B597" w14:textId="77777777" w:rsidR="00123A72" w:rsidRPr="00123A72" w:rsidRDefault="00123A72" w:rsidP="00123A72">
            <w:pPr>
              <w:spacing w:after="0"/>
              <w:jc w:val="left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Finanzierungsnummer: </w:t>
            </w:r>
            <w:r w:rsidR="00000D0E">
              <w:rPr>
                <w:rFonts w:cs="Arial"/>
                <w:lang w:val="de-DE" w:eastAsia="en-US"/>
              </w:rPr>
              <w:t>O</w:t>
            </w:r>
            <w:r w:rsidRPr="00123A72">
              <w:rPr>
                <w:rFonts w:cs="Arial"/>
                <w:lang w:val="de-DE" w:eastAsia="en-US"/>
              </w:rPr>
              <w:t>ÖAW0000P</w:t>
            </w:r>
          </w:p>
          <w:p w14:paraId="054B22F9" w14:textId="77777777" w:rsidR="00123A72" w:rsidRPr="00123A72" w:rsidRDefault="00123A72" w:rsidP="00123A72">
            <w:pPr>
              <w:spacing w:after="0"/>
              <w:jc w:val="left"/>
              <w:rPr>
                <w:rFonts w:cs="Arial"/>
                <w:lang w:val="de-DE" w:eastAsia="en-US"/>
              </w:rPr>
            </w:pPr>
          </w:p>
        </w:tc>
        <w:tc>
          <w:tcPr>
            <w:tcW w:w="4531" w:type="dxa"/>
          </w:tcPr>
          <w:p w14:paraId="2E895804" w14:textId="77777777" w:rsidR="00123A72" w:rsidRPr="00123A72" w:rsidRDefault="00123A72" w:rsidP="00123A72">
            <w:pPr>
              <w:tabs>
                <w:tab w:val="left" w:pos="1701"/>
                <w:tab w:val="left" w:pos="2552"/>
                <w:tab w:val="left" w:pos="3402"/>
                <w:tab w:val="left" w:pos="4537"/>
                <w:tab w:val="left" w:pos="5387"/>
              </w:tabs>
              <w:spacing w:after="0"/>
              <w:jc w:val="left"/>
              <w:outlineLvl w:val="0"/>
              <w:rPr>
                <w:rFonts w:cs="Arial"/>
                <w:b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FORMCHECKBOX </w:instrText>
            </w:r>
            <w:r w:rsidR="00ED57C1">
              <w:rPr>
                <w:rFonts w:cs="Arial"/>
                <w:lang w:val="de-DE" w:eastAsia="en-US"/>
              </w:rPr>
            </w:r>
            <w:r w:rsidR="00ED57C1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b/>
                <w:lang w:val="de-DE" w:eastAsia="en-US"/>
              </w:rPr>
              <w:t>sonstiges</w:t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rFonts w:cs="Arial"/>
                <w:b/>
                <w:lang w:val="de-DE" w:eastAsia="en-US"/>
              </w:rPr>
              <w:t>Budget</w:t>
            </w:r>
          </w:p>
          <w:p w14:paraId="660255B6" w14:textId="77777777" w:rsidR="00123A72" w:rsidRPr="00123A72" w:rsidRDefault="00123A72" w:rsidP="00123A72">
            <w:pPr>
              <w:tabs>
                <w:tab w:val="left" w:pos="1701"/>
                <w:tab w:val="left" w:pos="2552"/>
                <w:tab w:val="left" w:pos="3402"/>
                <w:tab w:val="left" w:pos="4537"/>
                <w:tab w:val="left" w:pos="5387"/>
              </w:tabs>
              <w:spacing w:after="0"/>
              <w:jc w:val="left"/>
              <w:outlineLvl w:val="0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lang w:val="de-DE" w:eastAsia="en-US"/>
              </w:rPr>
              <w:t xml:space="preserve">Finanzierungsnummer: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  <w:p w14:paraId="029F132B" w14:textId="77777777" w:rsidR="00123A72" w:rsidRPr="00123A72" w:rsidRDefault="00123A72" w:rsidP="00123A72">
            <w:pPr>
              <w:tabs>
                <w:tab w:val="left" w:pos="1701"/>
                <w:tab w:val="left" w:pos="2552"/>
                <w:tab w:val="left" w:pos="3402"/>
                <w:tab w:val="left" w:pos="4537"/>
                <w:tab w:val="left" w:pos="5387"/>
              </w:tabs>
              <w:spacing w:after="0"/>
              <w:jc w:val="left"/>
              <w:outlineLvl w:val="0"/>
              <w:rPr>
                <w:rFonts w:cs="Arial"/>
                <w:lang w:val="de-DE" w:eastAsia="en-US"/>
              </w:rPr>
            </w:pPr>
            <w:r w:rsidRPr="00123A72">
              <w:rPr>
                <w:rFonts w:cs="Arial"/>
                <w:noProof/>
                <w:lang w:val="de-DE" w:eastAsia="en-US"/>
              </w:rPr>
              <w:t>externe Projektnummer:</w:t>
            </w:r>
            <w:r w:rsidRPr="00123A72">
              <w:rPr>
                <w:rFonts w:cs="Arial"/>
                <w:b/>
                <w:noProof/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  <w:p w14:paraId="2BAF0940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rFonts w:cs="Arial"/>
                <w:noProof/>
                <w:lang w:val="de-DE" w:eastAsia="en-US"/>
              </w:rPr>
              <w:t>vollständiger Projekttitel:</w:t>
            </w:r>
            <w:r w:rsidRPr="00123A72">
              <w:rPr>
                <w:rFonts w:cs="Arial"/>
                <w:b/>
                <w:noProof/>
                <w:lang w:val="de-DE" w:eastAsia="en-US"/>
              </w:rPr>
              <w:t xml:space="preserve">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</w:p>
        </w:tc>
      </w:tr>
      <w:tr w:rsidR="00123A72" w:rsidRPr="00123A72" w14:paraId="1CC590D5" w14:textId="77777777" w:rsidTr="00E12333">
        <w:tc>
          <w:tcPr>
            <w:tcW w:w="9062" w:type="dxa"/>
            <w:gridSpan w:val="2"/>
          </w:tcPr>
          <w:p w14:paraId="0366E0AA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 xml:space="preserve">Die/der Anweisungsberechtigte erklärt, dass aus Mitteln des/der 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lang w:val="de-DE" w:eastAsia="en-US"/>
              </w:rPr>
              <w:t>für diese Anstellung der ÖAW €</w:t>
            </w:r>
            <w:r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Pr="00123A72">
              <w:rPr>
                <w:rFonts w:cs="Arial"/>
                <w:lang w:val="de-DE" w:eastAsia="en-US"/>
              </w:rPr>
            </w:r>
            <w:r w:rsidRPr="00123A72">
              <w:rPr>
                <w:rFonts w:cs="Arial"/>
                <w:lang w:val="de-DE" w:eastAsia="en-US"/>
              </w:rPr>
              <w:fldChar w:fldCharType="separate"/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t> </w:t>
            </w:r>
            <w:r w:rsidRPr="00123A72">
              <w:rPr>
                <w:rFonts w:cs="Arial"/>
                <w:lang w:val="de-DE" w:eastAsia="en-US"/>
              </w:rPr>
              <w:fldChar w:fldCharType="end"/>
            </w:r>
            <w:r w:rsidRPr="00123A72">
              <w:rPr>
                <w:rFonts w:cs="Arial"/>
                <w:lang w:val="de-DE" w:eastAsia="en-US"/>
              </w:rPr>
              <w:t xml:space="preserve"> </w:t>
            </w:r>
            <w:r w:rsidRPr="00123A72">
              <w:rPr>
                <w:lang w:val="de-DE" w:eastAsia="en-US"/>
              </w:rPr>
              <w:t>zur Verfügung gestellt werden.</w:t>
            </w:r>
          </w:p>
        </w:tc>
      </w:tr>
      <w:tr w:rsidR="00E12333" w:rsidRPr="00123A72" w14:paraId="7F2D97BB" w14:textId="77777777" w:rsidTr="00123A72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62520242" w14:textId="77777777" w:rsidR="00E12333" w:rsidRPr="00E12333" w:rsidRDefault="00E12333" w:rsidP="00E12333">
            <w:pPr>
              <w:tabs>
                <w:tab w:val="left" w:pos="1701"/>
                <w:tab w:val="left" w:pos="2552"/>
                <w:tab w:val="left" w:pos="3402"/>
                <w:tab w:val="left" w:pos="4537"/>
                <w:tab w:val="left" w:pos="5387"/>
              </w:tabs>
              <w:spacing w:after="0" w:line="300" w:lineRule="auto"/>
              <w:rPr>
                <w:rFonts w:cs="Arial"/>
                <w:b/>
                <w:lang w:val="de-DE"/>
              </w:rPr>
            </w:pPr>
            <w:r w:rsidRPr="00E12333">
              <w:rPr>
                <w:rFonts w:cs="Arial"/>
                <w:b/>
                <w:lang w:val="de-DE"/>
              </w:rPr>
              <w:t xml:space="preserve">Der Nachweis über die zur Anstellung erforderlichen Mittel </w:t>
            </w:r>
            <w:r w:rsidRPr="00E12333">
              <w:rPr>
                <w:rFonts w:cs="Arial"/>
                <w:b/>
                <w:u w:val="single"/>
                <w:lang w:val="de-DE"/>
              </w:rPr>
              <w:t>vor allem bei Drittmitteln</w:t>
            </w:r>
            <w:r w:rsidRPr="00E12333">
              <w:rPr>
                <w:rFonts w:cs="Arial"/>
                <w:b/>
                <w:lang w:val="de-DE"/>
              </w:rPr>
              <w:t xml:space="preserve"> </w:t>
            </w:r>
            <w:r>
              <w:rPr>
                <w:rFonts w:cs="Arial"/>
                <w:b/>
                <w:lang w:val="de-DE"/>
              </w:rPr>
              <w:t>liegt dem gegenständlichen Antrag</w:t>
            </w:r>
            <w:r w:rsidRPr="00E12333">
              <w:rPr>
                <w:rFonts w:cs="Arial"/>
                <w:b/>
                <w:lang w:val="de-DE"/>
              </w:rPr>
              <w:t xml:space="preserve"> bei.</w:t>
            </w:r>
          </w:p>
        </w:tc>
      </w:tr>
    </w:tbl>
    <w:p w14:paraId="1322E782" w14:textId="77777777" w:rsidR="00513C78" w:rsidRDefault="00513C78">
      <w:pPr>
        <w:spacing w:after="0"/>
        <w:jc w:val="left"/>
        <w:rPr>
          <w:rFonts w:ascii="Calibri" w:eastAsia="Calibri" w:hAnsi="Calibri"/>
          <w:sz w:val="14"/>
          <w:szCs w:val="22"/>
          <w:lang w:val="de-DE" w:eastAsia="en-US"/>
        </w:rPr>
      </w:pPr>
    </w:p>
    <w:p w14:paraId="3D182265" w14:textId="77777777" w:rsidR="00513C78" w:rsidRDefault="00513C78">
      <w:pPr>
        <w:spacing w:after="0"/>
        <w:jc w:val="left"/>
        <w:rPr>
          <w:rFonts w:ascii="Calibri" w:eastAsia="Calibri" w:hAnsi="Calibri"/>
          <w:sz w:val="14"/>
          <w:szCs w:val="22"/>
          <w:lang w:val="de-DE" w:eastAsia="en-US"/>
        </w:rPr>
      </w:pPr>
      <w:r>
        <w:rPr>
          <w:rFonts w:ascii="Calibri" w:eastAsia="Calibri" w:hAnsi="Calibri"/>
          <w:sz w:val="14"/>
          <w:szCs w:val="22"/>
          <w:lang w:val="de-DE" w:eastAsia="en-US"/>
        </w:rPr>
        <w:br w:type="page"/>
      </w:r>
    </w:p>
    <w:tbl>
      <w:tblPr>
        <w:tblStyle w:val="Tabellenraster2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123A72" w:rsidRPr="00123A72" w14:paraId="6C399A24" w14:textId="77777777" w:rsidTr="00FE4731">
        <w:tc>
          <w:tcPr>
            <w:tcW w:w="9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EC510F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lastRenderedPageBreak/>
              <w:t>Im Falle der Finanzierung des Anstellungsverhältnisses durch ein FWF-Projekt erklärt die/der Anweisungsberechtigte ihr/sein Einverständnis, dass die ÖAW berechtigt ist, die für die Deckung des Personalaufwandes erforderlichen Mittel direkt beim Fonds einzufordern.</w:t>
            </w:r>
          </w:p>
          <w:p w14:paraId="41EE9A85" w14:textId="77777777" w:rsidR="00123A72" w:rsidRPr="00310164" w:rsidRDefault="00123A72" w:rsidP="00123A72">
            <w:pPr>
              <w:spacing w:after="0"/>
              <w:jc w:val="left"/>
              <w:rPr>
                <w:sz w:val="10"/>
                <w:lang w:val="de-DE" w:eastAsia="en-US"/>
              </w:rPr>
            </w:pPr>
          </w:p>
          <w:p w14:paraId="79AAB3A2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 xml:space="preserve">Die Leiterin/der Leiter der Forschungs- oder Verwaltungseinheit bzw. die/der Anweisungsberechtigte bestätigt mit ihrer/seiner Unterschrift, die von der Bewerberin / </w:t>
            </w:r>
            <w:r w:rsidR="009A2601">
              <w:rPr>
                <w:lang w:val="de-DE" w:eastAsia="en-US"/>
              </w:rPr>
              <w:t>dem</w:t>
            </w:r>
            <w:r w:rsidRPr="00123A72">
              <w:rPr>
                <w:lang w:val="de-DE" w:eastAsia="en-US"/>
              </w:rPr>
              <w:t xml:space="preserve"> Bewerber </w:t>
            </w:r>
            <w:r w:rsidR="009A2601">
              <w:rPr>
                <w:lang w:val="de-DE" w:eastAsia="en-US"/>
              </w:rPr>
              <w:t xml:space="preserve">übermittelten Dokumente überprüft zu haben und der </w:t>
            </w:r>
            <w:r w:rsidRPr="00123A72">
              <w:rPr>
                <w:lang w:val="de-DE" w:eastAsia="en-US"/>
              </w:rPr>
              <w:t>Personalabteilung per E-Mail an personal@oeaw.ac.at insbesondere alle Neuanstellungsunterlagen zu übermitteln und sie von allen das Arbeitsverhältnis berührenden Ereignissen unverzüglich zu informieren. Sie/er erklärt, dass ein den gesetzlichen Anforderungen entsprechender Arbeitsplatz zur Verfügung steht.</w:t>
            </w:r>
          </w:p>
          <w:p w14:paraId="24BA4D75" w14:textId="77777777" w:rsidR="00123A72" w:rsidRPr="00513C78" w:rsidRDefault="00123A72" w:rsidP="00123A72">
            <w:pPr>
              <w:spacing w:after="0"/>
              <w:jc w:val="left"/>
              <w:rPr>
                <w:sz w:val="10"/>
                <w:lang w:val="de-DE" w:eastAsia="en-US"/>
              </w:rPr>
            </w:pPr>
          </w:p>
          <w:p w14:paraId="1A3A41DF" w14:textId="77777777" w:rsidR="00123A72" w:rsidRPr="00123A72" w:rsidRDefault="00123A72" w:rsidP="00123A72">
            <w:pPr>
              <w:tabs>
                <w:tab w:val="left" w:pos="3240"/>
              </w:tabs>
              <w:spacing w:afterLines="40" w:after="96"/>
              <w:rPr>
                <w:lang w:val="de-DE" w:eastAsia="en-US"/>
              </w:rPr>
            </w:pPr>
            <w:r w:rsidRPr="00123A72">
              <w:rPr>
                <w:lang w:val="de-DE" w:eastAsia="en-US"/>
              </w:rPr>
              <w:t>Weiters erklärt die Leiteri</w:t>
            </w:r>
            <w:r w:rsidR="00201728">
              <w:rPr>
                <w:lang w:val="de-DE" w:eastAsia="en-US"/>
              </w:rPr>
              <w:t>n/</w:t>
            </w:r>
            <w:r w:rsidRPr="00123A72">
              <w:rPr>
                <w:lang w:val="de-DE" w:eastAsia="en-US"/>
              </w:rPr>
              <w:t>der Leiter der Forschungs- oder Verwaltungseinheit bzw. die/der Anweisungsberechtigte, die Bewerberin/den Bewerber davon in Kenntnis gesetzt zu haben, dass - im Falle des Zustandekommens eines aufrechten Arbeitsverhältnisses zur Österreichischen Akademie der Wissen</w:t>
            </w:r>
            <w:r w:rsidR="00201728">
              <w:rPr>
                <w:lang w:val="de-DE" w:eastAsia="en-US"/>
              </w:rPr>
              <w:t>schaften - mit der Bewerberin/</w:t>
            </w:r>
            <w:r w:rsidRPr="00123A72">
              <w:rPr>
                <w:lang w:val="de-DE" w:eastAsia="en-US"/>
              </w:rPr>
              <w:t>dem Bewerber ein Arbeitsvertrag abgeschlossen wird, der dem Kollektivvertrag für die Arbeitnehmerinnen und Arbeitnehmer der Österreichischen Akademie der Wissenschaften in der jeweils geltenden Fassung unterliegt.</w:t>
            </w:r>
          </w:p>
          <w:p w14:paraId="47FDBC9C" w14:textId="77777777" w:rsidR="00123A72" w:rsidRPr="00310164" w:rsidRDefault="00123A72" w:rsidP="00123A72">
            <w:pPr>
              <w:tabs>
                <w:tab w:val="left" w:pos="3240"/>
              </w:tabs>
              <w:spacing w:afterLines="40" w:after="96"/>
              <w:rPr>
                <w:sz w:val="2"/>
                <w:lang w:val="de-DE" w:eastAsia="en-US"/>
              </w:rPr>
            </w:pPr>
          </w:p>
        </w:tc>
      </w:tr>
      <w:tr w:rsidR="00123A72" w:rsidRPr="00123A72" w14:paraId="045E93AA" w14:textId="77777777" w:rsidTr="00FE4731">
        <w:tc>
          <w:tcPr>
            <w:tcW w:w="90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8DB3F60" w14:textId="77777777" w:rsidR="00123A72" w:rsidRPr="00513C78" w:rsidRDefault="00123A72" w:rsidP="00123A72">
            <w:pPr>
              <w:tabs>
                <w:tab w:val="left" w:pos="3240"/>
              </w:tabs>
              <w:spacing w:afterLines="40" w:after="96"/>
              <w:rPr>
                <w:color w:val="000000"/>
                <w:sz w:val="2"/>
                <w:lang w:val="de-DE" w:eastAsia="en-US"/>
              </w:rPr>
            </w:pPr>
          </w:p>
          <w:p w14:paraId="0E1B4016" w14:textId="77777777" w:rsidR="00123A72" w:rsidRDefault="00123A72" w:rsidP="00513C78">
            <w:pPr>
              <w:tabs>
                <w:tab w:val="left" w:pos="3240"/>
              </w:tabs>
              <w:spacing w:after="0"/>
              <w:rPr>
                <w:color w:val="000000"/>
                <w:lang w:val="de-DE" w:eastAsia="en-US"/>
              </w:rPr>
            </w:pPr>
            <w:r w:rsidRPr="00123A72">
              <w:rPr>
                <w:color w:val="000000"/>
                <w:lang w:val="de-DE" w:eastAsia="en-US"/>
              </w:rPr>
              <w:t>Die/der unterzeichnende Dienststellenleiter/in bestätigt mit ihrer/seiner Unterschrift, dass für die angezeigte Neuanstellung im Rahmen der Forschungs- bzw. Verwaltungseinheit für ausreichende Ressourcen sowohl in budgetärer wie auch in infrastruktureller Hinsicht Vorsorge getroffen wurde.</w:t>
            </w:r>
          </w:p>
          <w:p w14:paraId="4676495C" w14:textId="77777777" w:rsidR="00310164" w:rsidRPr="00513C78" w:rsidRDefault="00310164" w:rsidP="00513C78">
            <w:pPr>
              <w:tabs>
                <w:tab w:val="left" w:pos="3240"/>
              </w:tabs>
              <w:spacing w:after="0"/>
              <w:rPr>
                <w:color w:val="000000"/>
                <w:sz w:val="8"/>
                <w:lang w:val="de-DE" w:eastAsia="en-US"/>
              </w:rPr>
            </w:pPr>
          </w:p>
          <w:p w14:paraId="42E91F32" w14:textId="77777777" w:rsidR="00123A72" w:rsidRPr="00FE4731" w:rsidRDefault="00123A72" w:rsidP="00513C78">
            <w:pPr>
              <w:tabs>
                <w:tab w:val="left" w:pos="3240"/>
              </w:tabs>
              <w:spacing w:after="0"/>
              <w:rPr>
                <w:color w:val="000000"/>
                <w:lang w:val="de-DE" w:eastAsia="en-US"/>
              </w:rPr>
            </w:pPr>
          </w:p>
        </w:tc>
      </w:tr>
      <w:tr w:rsidR="00123A72" w:rsidRPr="00123A72" w14:paraId="71D3739A" w14:textId="77777777" w:rsidTr="00FE4731">
        <w:tc>
          <w:tcPr>
            <w:tcW w:w="90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393B6" w14:textId="77777777" w:rsidR="00123A72" w:rsidRPr="00123A72" w:rsidRDefault="00987282" w:rsidP="00987282">
            <w:pPr>
              <w:tabs>
                <w:tab w:val="left" w:pos="2270"/>
                <w:tab w:val="left" w:pos="4558"/>
              </w:tabs>
              <w:spacing w:after="0"/>
              <w:jc w:val="left"/>
              <w:outlineLvl w:val="0"/>
              <w:rPr>
                <w:rFonts w:cs="Arial"/>
                <w:lang w:val="de-DE" w:eastAsia="en-US"/>
              </w:rPr>
            </w:pPr>
            <w:r>
              <w:rPr>
                <w:rFonts w:cs="Arial"/>
                <w:lang w:val="de-DE" w:eastAsia="en-US"/>
              </w:rPr>
              <w:tab/>
            </w:r>
            <w:r w:rsidR="00123A72" w:rsidRPr="00123A72">
              <w:rPr>
                <w:rFonts w:cs="Arial"/>
                <w:lang w:val="de-DE" w:eastAsia="en-US"/>
              </w:rPr>
              <w:t>Ort:</w:t>
            </w:r>
            <w:r w:rsidR="00123A72" w:rsidRPr="00123A72">
              <w:rPr>
                <w:rFonts w:cs="Arial"/>
                <w:b/>
                <w:noProof/>
                <w:lang w:val="de-DE" w:eastAsia="en-US"/>
              </w:rPr>
              <w:t xml:space="preserve"> </w:t>
            </w:r>
            <w:r w:rsidR="00123A72"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23A72"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="00123A72" w:rsidRPr="00123A72">
              <w:rPr>
                <w:rFonts w:cs="Arial"/>
                <w:lang w:val="de-DE" w:eastAsia="en-US"/>
              </w:rPr>
            </w:r>
            <w:r w:rsidR="00123A72" w:rsidRPr="00123A72">
              <w:rPr>
                <w:rFonts w:cs="Arial"/>
                <w:lang w:val="de-DE" w:eastAsia="en-US"/>
              </w:rPr>
              <w:fldChar w:fldCharType="separate"/>
            </w:r>
            <w:r w:rsidR="00123A72" w:rsidRPr="00123A72">
              <w:rPr>
                <w:rFonts w:cs="Arial"/>
                <w:lang w:val="de-DE" w:eastAsia="en-US"/>
              </w:rPr>
              <w:t> </w:t>
            </w:r>
            <w:r w:rsidR="00123A72" w:rsidRPr="00123A72">
              <w:rPr>
                <w:rFonts w:cs="Arial"/>
                <w:lang w:val="de-DE" w:eastAsia="en-US"/>
              </w:rPr>
              <w:t> </w:t>
            </w:r>
            <w:r w:rsidR="00123A72" w:rsidRPr="00123A72">
              <w:rPr>
                <w:rFonts w:cs="Arial"/>
                <w:lang w:val="de-DE" w:eastAsia="en-US"/>
              </w:rPr>
              <w:t> </w:t>
            </w:r>
            <w:r w:rsidR="00123A72" w:rsidRPr="00123A72">
              <w:rPr>
                <w:rFonts w:cs="Arial"/>
                <w:lang w:val="de-DE" w:eastAsia="en-US"/>
              </w:rPr>
              <w:t> </w:t>
            </w:r>
            <w:r w:rsidR="00123A72" w:rsidRPr="00123A72">
              <w:rPr>
                <w:rFonts w:cs="Arial"/>
                <w:lang w:val="de-DE" w:eastAsia="en-US"/>
              </w:rPr>
              <w:t> </w:t>
            </w:r>
            <w:r w:rsidR="00123A72" w:rsidRPr="00123A72">
              <w:rPr>
                <w:rFonts w:cs="Arial"/>
                <w:lang w:val="de-DE" w:eastAsia="en-US"/>
              </w:rPr>
              <w:fldChar w:fldCharType="end"/>
            </w:r>
            <w:r>
              <w:rPr>
                <w:rFonts w:cs="Arial"/>
                <w:lang w:val="de-DE" w:eastAsia="en-US"/>
              </w:rPr>
              <w:tab/>
            </w:r>
            <w:r w:rsidR="00123A72" w:rsidRPr="00123A72">
              <w:rPr>
                <w:rFonts w:cs="Arial"/>
                <w:lang w:val="de-DE" w:eastAsia="en-US"/>
              </w:rPr>
              <w:t xml:space="preserve">Datum: </w:t>
            </w:r>
            <w:r w:rsidR="00123A72" w:rsidRPr="00123A72">
              <w:rPr>
                <w:rFonts w:cs="Arial"/>
                <w:lang w:val="de-DE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23A72" w:rsidRPr="00123A72">
              <w:rPr>
                <w:rFonts w:cs="Arial"/>
                <w:lang w:val="de-DE" w:eastAsia="en-US"/>
              </w:rPr>
              <w:instrText xml:space="preserve"> FORMTEXT </w:instrText>
            </w:r>
            <w:r w:rsidR="00123A72" w:rsidRPr="00123A72">
              <w:rPr>
                <w:rFonts w:cs="Arial"/>
                <w:lang w:val="de-DE" w:eastAsia="en-US"/>
              </w:rPr>
            </w:r>
            <w:r w:rsidR="00123A72" w:rsidRPr="00123A72">
              <w:rPr>
                <w:rFonts w:cs="Arial"/>
                <w:lang w:val="de-DE" w:eastAsia="en-US"/>
              </w:rPr>
              <w:fldChar w:fldCharType="separate"/>
            </w:r>
            <w:r w:rsidR="00123A72" w:rsidRPr="00123A72">
              <w:rPr>
                <w:rFonts w:cs="Arial"/>
                <w:lang w:val="de-DE" w:eastAsia="en-US"/>
              </w:rPr>
              <w:t> </w:t>
            </w:r>
            <w:r w:rsidR="00123A72" w:rsidRPr="00123A72">
              <w:rPr>
                <w:rFonts w:cs="Arial"/>
                <w:lang w:val="de-DE" w:eastAsia="en-US"/>
              </w:rPr>
              <w:t> </w:t>
            </w:r>
            <w:r w:rsidR="00123A72" w:rsidRPr="00123A72">
              <w:rPr>
                <w:rFonts w:cs="Arial"/>
                <w:lang w:val="de-DE" w:eastAsia="en-US"/>
              </w:rPr>
              <w:t> </w:t>
            </w:r>
            <w:r w:rsidR="00123A72" w:rsidRPr="00123A72">
              <w:rPr>
                <w:rFonts w:cs="Arial"/>
                <w:lang w:val="de-DE" w:eastAsia="en-US"/>
              </w:rPr>
              <w:t> </w:t>
            </w:r>
            <w:r w:rsidR="00123A72" w:rsidRPr="00123A72">
              <w:rPr>
                <w:rFonts w:cs="Arial"/>
                <w:lang w:val="de-DE" w:eastAsia="en-US"/>
              </w:rPr>
              <w:t> </w:t>
            </w:r>
            <w:r w:rsidR="00123A72" w:rsidRPr="00123A72">
              <w:rPr>
                <w:rFonts w:cs="Arial"/>
                <w:lang w:val="de-DE" w:eastAsia="en-US"/>
              </w:rPr>
              <w:fldChar w:fldCharType="end"/>
            </w:r>
          </w:p>
          <w:p w14:paraId="10567461" w14:textId="77777777" w:rsidR="00123A72" w:rsidRPr="00310164" w:rsidRDefault="00123A72" w:rsidP="00123A72">
            <w:pPr>
              <w:spacing w:after="0"/>
              <w:jc w:val="center"/>
              <w:outlineLvl w:val="0"/>
              <w:rPr>
                <w:rFonts w:cs="Arial"/>
                <w:sz w:val="12"/>
                <w:lang w:val="de-DE" w:eastAsia="en-US"/>
              </w:rPr>
            </w:pPr>
          </w:p>
          <w:p w14:paraId="5FBB56BF" w14:textId="77777777" w:rsidR="00123A72" w:rsidRPr="00123A72" w:rsidRDefault="00123A72" w:rsidP="00123A72">
            <w:pPr>
              <w:spacing w:after="0"/>
              <w:jc w:val="center"/>
              <w:outlineLvl w:val="0"/>
              <w:rPr>
                <w:rFonts w:cs="Arial"/>
                <w:lang w:val="de-DE" w:eastAsia="en-US"/>
              </w:rPr>
            </w:pPr>
          </w:p>
          <w:tbl>
            <w:tblPr>
              <w:tblStyle w:val="Tabellenraster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6"/>
              <w:gridCol w:w="363"/>
              <w:gridCol w:w="4067"/>
            </w:tblGrid>
            <w:tr w:rsidR="00123A72" w:rsidRPr="00123A72" w14:paraId="55080106" w14:textId="77777777" w:rsidTr="00513C78">
              <w:tc>
                <w:tcPr>
                  <w:tcW w:w="4416" w:type="dxa"/>
                </w:tcPr>
                <w:p w14:paraId="30FBCF5B" w14:textId="77777777" w:rsidR="00123A72" w:rsidRPr="00123A72" w:rsidRDefault="00123A72" w:rsidP="00123A72">
                  <w:pPr>
                    <w:tabs>
                      <w:tab w:val="left" w:pos="1701"/>
                      <w:tab w:val="left" w:pos="2552"/>
                      <w:tab w:val="left" w:pos="3402"/>
                      <w:tab w:val="left" w:pos="4537"/>
                      <w:tab w:val="left" w:pos="5387"/>
                    </w:tabs>
                    <w:spacing w:after="0"/>
                    <w:jc w:val="center"/>
                    <w:rPr>
                      <w:rFonts w:cs="Arial"/>
                      <w:lang w:val="de-DE" w:eastAsia="en-US"/>
                    </w:rPr>
                  </w:pPr>
                  <w:r w:rsidRPr="00123A72">
                    <w:rPr>
                      <w:rFonts w:cs="Arial"/>
                      <w:lang w:val="de-DE"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123A72">
                    <w:rPr>
                      <w:rFonts w:cs="Arial"/>
                      <w:lang w:val="de-DE" w:eastAsia="en-US"/>
                    </w:rPr>
                    <w:instrText xml:space="preserve"> FORMTEXT </w:instrText>
                  </w:r>
                  <w:r w:rsidRPr="00123A72">
                    <w:rPr>
                      <w:rFonts w:cs="Arial"/>
                      <w:lang w:val="de-DE" w:eastAsia="en-US"/>
                    </w:rPr>
                  </w:r>
                  <w:r w:rsidRPr="00123A72">
                    <w:rPr>
                      <w:rFonts w:cs="Arial"/>
                      <w:lang w:val="de-DE" w:eastAsia="en-US"/>
                    </w:rPr>
                    <w:fldChar w:fldCharType="separate"/>
                  </w:r>
                  <w:r w:rsidRPr="00123A72">
                    <w:rPr>
                      <w:rFonts w:cs="Arial"/>
                      <w:lang w:val="de-DE" w:eastAsia="en-US"/>
                    </w:rPr>
                    <w:t> </w:t>
                  </w:r>
                  <w:r w:rsidRPr="00123A72">
                    <w:rPr>
                      <w:rFonts w:cs="Arial"/>
                      <w:lang w:val="de-DE" w:eastAsia="en-US"/>
                    </w:rPr>
                    <w:t> </w:t>
                  </w:r>
                  <w:r w:rsidRPr="00123A72">
                    <w:rPr>
                      <w:rFonts w:cs="Arial"/>
                      <w:lang w:val="de-DE" w:eastAsia="en-US"/>
                    </w:rPr>
                    <w:t> </w:t>
                  </w:r>
                  <w:r w:rsidRPr="00123A72">
                    <w:rPr>
                      <w:rFonts w:cs="Arial"/>
                      <w:lang w:val="de-DE" w:eastAsia="en-US"/>
                    </w:rPr>
                    <w:t> </w:t>
                  </w:r>
                  <w:r w:rsidRPr="00123A72">
                    <w:rPr>
                      <w:rFonts w:cs="Arial"/>
                      <w:lang w:val="de-DE" w:eastAsia="en-US"/>
                    </w:rPr>
                    <w:t> </w:t>
                  </w:r>
                  <w:r w:rsidRPr="00123A72">
                    <w:rPr>
                      <w:rFonts w:cs="Arial"/>
                      <w:lang w:val="de-DE" w:eastAsia="en-US"/>
                    </w:rPr>
                    <w:fldChar w:fldCharType="end"/>
                  </w:r>
                </w:p>
              </w:tc>
              <w:tc>
                <w:tcPr>
                  <w:tcW w:w="363" w:type="dxa"/>
                </w:tcPr>
                <w:p w14:paraId="474E9419" w14:textId="77777777" w:rsidR="00123A72" w:rsidRPr="00123A72" w:rsidRDefault="00123A72" w:rsidP="00123A72">
                  <w:pPr>
                    <w:tabs>
                      <w:tab w:val="left" w:pos="1701"/>
                      <w:tab w:val="left" w:pos="2552"/>
                      <w:tab w:val="left" w:pos="3402"/>
                      <w:tab w:val="left" w:pos="4537"/>
                      <w:tab w:val="left" w:pos="5387"/>
                    </w:tabs>
                    <w:spacing w:after="0"/>
                    <w:rPr>
                      <w:rFonts w:cs="Arial"/>
                      <w:lang w:val="de-DE" w:eastAsia="en-US"/>
                    </w:rPr>
                  </w:pPr>
                </w:p>
              </w:tc>
              <w:tc>
                <w:tcPr>
                  <w:tcW w:w="4067" w:type="dxa"/>
                  <w:tcBorders>
                    <w:bottom w:val="single" w:sz="4" w:space="0" w:color="auto"/>
                  </w:tcBorders>
                </w:tcPr>
                <w:p w14:paraId="2C946C35" w14:textId="77777777" w:rsidR="00123A72" w:rsidRPr="00123A72" w:rsidRDefault="00123A72" w:rsidP="00123A72">
                  <w:pPr>
                    <w:tabs>
                      <w:tab w:val="left" w:pos="1701"/>
                      <w:tab w:val="left" w:pos="2552"/>
                      <w:tab w:val="left" w:pos="3402"/>
                      <w:tab w:val="left" w:pos="4537"/>
                      <w:tab w:val="left" w:pos="5387"/>
                    </w:tabs>
                    <w:spacing w:after="0"/>
                    <w:rPr>
                      <w:rFonts w:cs="Arial"/>
                      <w:lang w:val="de-DE" w:eastAsia="en-US"/>
                    </w:rPr>
                  </w:pPr>
                </w:p>
              </w:tc>
            </w:tr>
            <w:tr w:rsidR="00123A72" w:rsidRPr="00123A72" w14:paraId="7CF4FACC" w14:textId="77777777" w:rsidTr="00513C78">
              <w:tc>
                <w:tcPr>
                  <w:tcW w:w="4416" w:type="dxa"/>
                </w:tcPr>
                <w:p w14:paraId="2F1C1FDE" w14:textId="77777777" w:rsidR="00123A72" w:rsidRPr="00123A72" w:rsidRDefault="00123A72" w:rsidP="00123A72">
                  <w:pPr>
                    <w:tabs>
                      <w:tab w:val="left" w:pos="1701"/>
                      <w:tab w:val="left" w:pos="2552"/>
                      <w:tab w:val="left" w:pos="3402"/>
                      <w:tab w:val="left" w:pos="4537"/>
                      <w:tab w:val="left" w:pos="5387"/>
                    </w:tabs>
                    <w:spacing w:after="0"/>
                    <w:jc w:val="center"/>
                    <w:rPr>
                      <w:rFonts w:cs="Arial"/>
                      <w:lang w:val="de-DE" w:eastAsia="en-US"/>
                    </w:rPr>
                  </w:pPr>
                  <w:r w:rsidRPr="00123A72">
                    <w:rPr>
                      <w:rFonts w:cs="Arial"/>
                      <w:lang w:val="de-DE" w:eastAsia="en-US"/>
                    </w:rPr>
                    <w:t>Name Dienststellenleiter/in</w:t>
                  </w:r>
                </w:p>
              </w:tc>
              <w:tc>
                <w:tcPr>
                  <w:tcW w:w="363" w:type="dxa"/>
                </w:tcPr>
                <w:p w14:paraId="64FF5592" w14:textId="77777777" w:rsidR="00123A72" w:rsidRPr="00123A72" w:rsidRDefault="00123A72" w:rsidP="00123A72">
                  <w:pPr>
                    <w:tabs>
                      <w:tab w:val="left" w:pos="1701"/>
                      <w:tab w:val="left" w:pos="2552"/>
                      <w:tab w:val="left" w:pos="3402"/>
                      <w:tab w:val="left" w:pos="4537"/>
                      <w:tab w:val="left" w:pos="5387"/>
                    </w:tabs>
                    <w:spacing w:after="0"/>
                    <w:rPr>
                      <w:rFonts w:cs="Arial"/>
                      <w:lang w:val="de-DE" w:eastAsia="en-US"/>
                    </w:rPr>
                  </w:pPr>
                </w:p>
              </w:tc>
              <w:tc>
                <w:tcPr>
                  <w:tcW w:w="4067" w:type="dxa"/>
                  <w:tcBorders>
                    <w:top w:val="single" w:sz="4" w:space="0" w:color="auto"/>
                  </w:tcBorders>
                </w:tcPr>
                <w:p w14:paraId="3282BEA5" w14:textId="77777777" w:rsidR="00513C78" w:rsidRDefault="00123A72" w:rsidP="00513C78">
                  <w:pPr>
                    <w:tabs>
                      <w:tab w:val="left" w:pos="1701"/>
                      <w:tab w:val="left" w:pos="2552"/>
                      <w:tab w:val="left" w:pos="3402"/>
                      <w:tab w:val="left" w:pos="4537"/>
                      <w:tab w:val="left" w:pos="5387"/>
                    </w:tabs>
                    <w:spacing w:after="0"/>
                    <w:jc w:val="center"/>
                    <w:rPr>
                      <w:rFonts w:cs="Arial"/>
                      <w:lang w:val="de-DE" w:eastAsia="en-US"/>
                    </w:rPr>
                  </w:pPr>
                  <w:r w:rsidRPr="00123A72">
                    <w:rPr>
                      <w:rFonts w:cs="Arial"/>
                      <w:lang w:val="de-DE" w:eastAsia="en-US"/>
                    </w:rPr>
                    <w:t>Unterschrift Dienststellenleiter/in</w:t>
                  </w:r>
                </w:p>
                <w:p w14:paraId="5CD89C67" w14:textId="77777777" w:rsidR="00513C78" w:rsidRPr="00513C78" w:rsidRDefault="00513C78" w:rsidP="00513C78">
                  <w:pPr>
                    <w:tabs>
                      <w:tab w:val="left" w:pos="1701"/>
                      <w:tab w:val="left" w:pos="2552"/>
                      <w:tab w:val="left" w:pos="3402"/>
                      <w:tab w:val="left" w:pos="4537"/>
                      <w:tab w:val="left" w:pos="5387"/>
                    </w:tabs>
                    <w:spacing w:after="0"/>
                    <w:jc w:val="center"/>
                    <w:rPr>
                      <w:rFonts w:cs="Arial"/>
                      <w:sz w:val="6"/>
                      <w:lang w:val="de-DE" w:eastAsia="en-US"/>
                    </w:rPr>
                  </w:pPr>
                </w:p>
              </w:tc>
            </w:tr>
          </w:tbl>
          <w:p w14:paraId="5D466D14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</w:p>
        </w:tc>
      </w:tr>
      <w:tr w:rsidR="00123A72" w:rsidRPr="00123A72" w14:paraId="1DD8468A" w14:textId="77777777" w:rsidTr="00FE4731">
        <w:tc>
          <w:tcPr>
            <w:tcW w:w="90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806C4E5" w14:textId="77777777" w:rsidR="00123A72" w:rsidRPr="00513C78" w:rsidRDefault="00123A72" w:rsidP="00123A72">
            <w:pPr>
              <w:tabs>
                <w:tab w:val="left" w:pos="1701"/>
                <w:tab w:val="left" w:pos="2552"/>
                <w:tab w:val="left" w:pos="3402"/>
                <w:tab w:val="left" w:pos="4537"/>
                <w:tab w:val="left" w:pos="5387"/>
              </w:tabs>
              <w:spacing w:after="0"/>
              <w:rPr>
                <w:rFonts w:cs="Arial"/>
                <w:sz w:val="10"/>
                <w:lang w:val="de-DE" w:eastAsia="en-US"/>
              </w:rPr>
            </w:pPr>
          </w:p>
          <w:p w14:paraId="16BC590A" w14:textId="77777777" w:rsidR="008E7EC4" w:rsidRPr="008E7EC4" w:rsidRDefault="008E7EC4" w:rsidP="008E7EC4">
            <w:pPr>
              <w:tabs>
                <w:tab w:val="left" w:pos="1701"/>
                <w:tab w:val="left" w:pos="2552"/>
                <w:tab w:val="left" w:pos="3402"/>
                <w:tab w:val="left" w:pos="4537"/>
                <w:tab w:val="left" w:pos="5387"/>
              </w:tabs>
              <w:spacing w:after="0"/>
              <w:rPr>
                <w:rFonts w:cs="Arial"/>
                <w:lang w:val="de-DE" w:eastAsia="en-US"/>
              </w:rPr>
            </w:pPr>
            <w:r w:rsidRPr="008E7EC4">
              <w:rPr>
                <w:rFonts w:cs="Arial"/>
                <w:lang w:val="de-DE" w:eastAsia="en-US"/>
              </w:rPr>
              <w:t xml:space="preserve">Die/der Projektleiter/in (PL) erklärt, dass die Einwerbung von Drittmitteln im Interesse der oben genannten Forschungseinheit erfolgt. </w:t>
            </w:r>
          </w:p>
          <w:p w14:paraId="52B091EC" w14:textId="77777777" w:rsidR="008E7EC4" w:rsidRPr="008E7EC4" w:rsidRDefault="008E7EC4" w:rsidP="008E7EC4">
            <w:pPr>
              <w:tabs>
                <w:tab w:val="left" w:pos="1701"/>
                <w:tab w:val="left" w:pos="2552"/>
                <w:tab w:val="left" w:pos="3402"/>
                <w:tab w:val="left" w:pos="4537"/>
                <w:tab w:val="left" w:pos="5387"/>
              </w:tabs>
              <w:spacing w:after="0"/>
              <w:rPr>
                <w:rFonts w:cs="Arial"/>
                <w:lang w:val="de-DE" w:eastAsia="en-US"/>
              </w:rPr>
            </w:pPr>
            <w:r w:rsidRPr="008E7EC4">
              <w:rPr>
                <w:rFonts w:cs="Arial"/>
                <w:lang w:val="de-DE" w:eastAsia="en-US"/>
              </w:rPr>
              <w:t>Unabhängig vom/von der PL selbst und dessen/deren unbestrittenen Urheberrechts, erhält die ÖAW das Recht zur Publikation der im Rahmen des Projekts und der Anstellung geschaffenen Forschungsergebnisse ggf. unter Berücksich</w:t>
            </w:r>
            <w:r>
              <w:rPr>
                <w:rFonts w:cs="Arial"/>
                <w:lang w:val="de-DE" w:eastAsia="en-US"/>
              </w:rPr>
              <w:t xml:space="preserve">tigung etwaiger Vereinbarungen </w:t>
            </w:r>
            <w:r w:rsidRPr="008E7EC4">
              <w:rPr>
                <w:rFonts w:cs="Arial"/>
                <w:lang w:val="de-DE" w:eastAsia="en-US"/>
              </w:rPr>
              <w:t xml:space="preserve">des/der PL mit Dritten, welche der ÖAW jedoch im Anhang vollständig offengelegt werden. </w:t>
            </w:r>
          </w:p>
          <w:p w14:paraId="5ADAFAE7" w14:textId="77777777" w:rsidR="00123A72" w:rsidRPr="00310164" w:rsidRDefault="008E7EC4" w:rsidP="00513C78">
            <w:pPr>
              <w:tabs>
                <w:tab w:val="left" w:pos="1701"/>
                <w:tab w:val="left" w:pos="2552"/>
                <w:tab w:val="left" w:pos="3402"/>
                <w:tab w:val="left" w:pos="4537"/>
                <w:tab w:val="left" w:pos="5387"/>
              </w:tabs>
              <w:spacing w:after="0"/>
              <w:rPr>
                <w:sz w:val="12"/>
                <w:lang w:val="de-DE" w:eastAsia="en-US"/>
              </w:rPr>
            </w:pPr>
            <w:r w:rsidRPr="008E7EC4">
              <w:rPr>
                <w:rFonts w:cs="Arial"/>
                <w:lang w:val="de-DE" w:eastAsia="en-US"/>
              </w:rPr>
              <w:t>Publikationen durch den/die PL sind auch nach dem Ende des Beschäftigungsverhältnisses des/der PL weiterhin möglich. Die ÖAW-Affiliation sowie Urheberschaft(en) anderer Mitarbeiter/innen im Projekt sind dabei aber jedenfalls sichtbar zu machen.</w:t>
            </w:r>
          </w:p>
        </w:tc>
      </w:tr>
      <w:tr w:rsidR="00123A72" w:rsidRPr="00123A72" w14:paraId="5BB9FE8D" w14:textId="77777777" w:rsidTr="00FE4731">
        <w:tc>
          <w:tcPr>
            <w:tcW w:w="90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16CEB6" w14:textId="77777777" w:rsidR="00123A72" w:rsidRPr="00513C78" w:rsidRDefault="00123A72" w:rsidP="00123A72">
            <w:pPr>
              <w:spacing w:after="0"/>
              <w:jc w:val="center"/>
              <w:outlineLvl w:val="0"/>
              <w:rPr>
                <w:rFonts w:cs="Arial"/>
                <w:sz w:val="22"/>
                <w:lang w:val="de-DE" w:eastAsia="en-US"/>
              </w:rPr>
            </w:pPr>
          </w:p>
          <w:p w14:paraId="3F04E6E5" w14:textId="77777777" w:rsidR="00123A72" w:rsidRPr="00123A72" w:rsidRDefault="00123A72" w:rsidP="00123A72">
            <w:pPr>
              <w:spacing w:after="0"/>
              <w:jc w:val="left"/>
              <w:outlineLvl w:val="0"/>
              <w:rPr>
                <w:rFonts w:cs="Arial"/>
                <w:lang w:val="de-DE" w:eastAsia="en-US"/>
              </w:rPr>
            </w:pPr>
          </w:p>
          <w:tbl>
            <w:tblPr>
              <w:tblStyle w:val="Tabellenraster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0"/>
              <w:gridCol w:w="3153"/>
              <w:gridCol w:w="993"/>
            </w:tblGrid>
            <w:tr w:rsidR="00513C78" w:rsidRPr="00123A72" w14:paraId="0F7178A2" w14:textId="77777777" w:rsidTr="00513C78">
              <w:trPr>
                <w:gridAfter w:val="1"/>
                <w:wAfter w:w="993" w:type="dxa"/>
              </w:trPr>
              <w:tc>
                <w:tcPr>
                  <w:tcW w:w="4700" w:type="dxa"/>
                </w:tcPr>
                <w:p w14:paraId="3A1AC3AC" w14:textId="77777777" w:rsidR="00513C78" w:rsidRPr="00123A72" w:rsidRDefault="00513C78" w:rsidP="00123A72">
                  <w:pPr>
                    <w:tabs>
                      <w:tab w:val="left" w:pos="1701"/>
                      <w:tab w:val="left" w:pos="2552"/>
                      <w:tab w:val="left" w:pos="3402"/>
                      <w:tab w:val="left" w:pos="4537"/>
                      <w:tab w:val="left" w:pos="5387"/>
                    </w:tabs>
                    <w:spacing w:after="0"/>
                    <w:jc w:val="center"/>
                    <w:rPr>
                      <w:rFonts w:cs="Arial"/>
                      <w:lang w:val="de-DE" w:eastAsia="en-US"/>
                    </w:rPr>
                  </w:pPr>
                  <w:r w:rsidRPr="00123A72">
                    <w:rPr>
                      <w:rFonts w:cs="Arial"/>
                      <w:lang w:val="de-DE"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123A72">
                    <w:rPr>
                      <w:rFonts w:cs="Arial"/>
                      <w:lang w:val="de-DE" w:eastAsia="en-US"/>
                    </w:rPr>
                    <w:instrText xml:space="preserve"> FORMTEXT </w:instrText>
                  </w:r>
                  <w:r w:rsidRPr="00123A72">
                    <w:rPr>
                      <w:rFonts w:cs="Arial"/>
                      <w:lang w:val="de-DE" w:eastAsia="en-US"/>
                    </w:rPr>
                  </w:r>
                  <w:r w:rsidRPr="00123A72">
                    <w:rPr>
                      <w:rFonts w:cs="Arial"/>
                      <w:lang w:val="de-DE" w:eastAsia="en-US"/>
                    </w:rPr>
                    <w:fldChar w:fldCharType="separate"/>
                  </w:r>
                  <w:r w:rsidRPr="00123A72">
                    <w:rPr>
                      <w:rFonts w:cs="Arial"/>
                      <w:lang w:val="de-DE" w:eastAsia="en-US"/>
                    </w:rPr>
                    <w:t> </w:t>
                  </w:r>
                  <w:r w:rsidRPr="00123A72">
                    <w:rPr>
                      <w:rFonts w:cs="Arial"/>
                      <w:lang w:val="de-DE" w:eastAsia="en-US"/>
                    </w:rPr>
                    <w:t> </w:t>
                  </w:r>
                  <w:r w:rsidRPr="00123A72">
                    <w:rPr>
                      <w:rFonts w:cs="Arial"/>
                      <w:lang w:val="de-DE" w:eastAsia="en-US"/>
                    </w:rPr>
                    <w:t> </w:t>
                  </w:r>
                  <w:r w:rsidRPr="00123A72">
                    <w:rPr>
                      <w:rFonts w:cs="Arial"/>
                      <w:lang w:val="de-DE" w:eastAsia="en-US"/>
                    </w:rPr>
                    <w:t> </w:t>
                  </w:r>
                  <w:r w:rsidRPr="00123A72">
                    <w:rPr>
                      <w:rFonts w:cs="Arial"/>
                      <w:lang w:val="de-DE" w:eastAsia="en-US"/>
                    </w:rPr>
                    <w:t> </w:t>
                  </w:r>
                  <w:r w:rsidRPr="00123A72">
                    <w:rPr>
                      <w:rFonts w:cs="Arial"/>
                      <w:lang w:val="de-DE" w:eastAsia="en-US"/>
                    </w:rPr>
                    <w:fldChar w:fldCharType="end"/>
                  </w:r>
                </w:p>
              </w:tc>
              <w:tc>
                <w:tcPr>
                  <w:tcW w:w="3153" w:type="dxa"/>
                  <w:tcBorders>
                    <w:bottom w:val="single" w:sz="4" w:space="0" w:color="auto"/>
                  </w:tcBorders>
                </w:tcPr>
                <w:p w14:paraId="2FD16737" w14:textId="77777777" w:rsidR="00513C78" w:rsidRPr="00123A72" w:rsidRDefault="00513C78" w:rsidP="00123A72">
                  <w:pPr>
                    <w:tabs>
                      <w:tab w:val="left" w:pos="1701"/>
                      <w:tab w:val="left" w:pos="2552"/>
                      <w:tab w:val="left" w:pos="3402"/>
                      <w:tab w:val="left" w:pos="4537"/>
                      <w:tab w:val="left" w:pos="5387"/>
                    </w:tabs>
                    <w:spacing w:after="0"/>
                    <w:rPr>
                      <w:rFonts w:cs="Arial"/>
                      <w:lang w:val="de-DE" w:eastAsia="en-US"/>
                    </w:rPr>
                  </w:pPr>
                </w:p>
              </w:tc>
            </w:tr>
            <w:tr w:rsidR="00513C78" w:rsidRPr="00123A72" w14:paraId="3C243E20" w14:textId="77777777" w:rsidTr="00513C78">
              <w:trPr>
                <w:gridAfter w:val="1"/>
                <w:wAfter w:w="993" w:type="dxa"/>
              </w:trPr>
              <w:tc>
                <w:tcPr>
                  <w:tcW w:w="4700" w:type="dxa"/>
                </w:tcPr>
                <w:p w14:paraId="0F2D958D" w14:textId="77777777" w:rsidR="00513C78" w:rsidRPr="00123A72" w:rsidRDefault="00513C78" w:rsidP="00123A72">
                  <w:pPr>
                    <w:tabs>
                      <w:tab w:val="left" w:pos="1701"/>
                      <w:tab w:val="left" w:pos="2552"/>
                      <w:tab w:val="left" w:pos="3402"/>
                      <w:tab w:val="left" w:pos="4537"/>
                      <w:tab w:val="left" w:pos="5387"/>
                    </w:tabs>
                    <w:spacing w:after="0"/>
                    <w:jc w:val="center"/>
                    <w:rPr>
                      <w:rFonts w:cs="Arial"/>
                      <w:lang w:val="de-DE" w:eastAsia="en-US"/>
                    </w:rPr>
                  </w:pPr>
                  <w:r w:rsidRPr="00123A72">
                    <w:rPr>
                      <w:rFonts w:cs="Arial"/>
                      <w:lang w:val="de-DE" w:eastAsia="en-US"/>
                    </w:rPr>
                    <w:t>Name Projektleiter/in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</w:tcBorders>
                </w:tcPr>
                <w:p w14:paraId="62CF0CA0" w14:textId="77777777" w:rsidR="00513C78" w:rsidRPr="00123A72" w:rsidRDefault="00513C78" w:rsidP="00310164">
                  <w:pPr>
                    <w:tabs>
                      <w:tab w:val="left" w:pos="1701"/>
                      <w:tab w:val="left" w:pos="2552"/>
                      <w:tab w:val="left" w:pos="3402"/>
                      <w:tab w:val="left" w:pos="4537"/>
                      <w:tab w:val="left" w:pos="5387"/>
                    </w:tabs>
                    <w:spacing w:after="0"/>
                    <w:jc w:val="center"/>
                    <w:rPr>
                      <w:rFonts w:cs="Arial"/>
                      <w:lang w:val="de-DE" w:eastAsia="en-US"/>
                    </w:rPr>
                  </w:pPr>
                  <w:r w:rsidRPr="00123A72">
                    <w:rPr>
                      <w:rFonts w:cs="Arial"/>
                      <w:lang w:val="de-DE" w:eastAsia="en-US"/>
                    </w:rPr>
                    <w:t>Unterschrift Projektleiter/in</w:t>
                  </w:r>
                </w:p>
              </w:tc>
            </w:tr>
            <w:tr w:rsidR="00310164" w:rsidRPr="00123A72" w14:paraId="0FF94490" w14:textId="77777777" w:rsidTr="00310164">
              <w:tc>
                <w:tcPr>
                  <w:tcW w:w="8846" w:type="dxa"/>
                  <w:gridSpan w:val="3"/>
                </w:tcPr>
                <w:p w14:paraId="55702FF5" w14:textId="77777777" w:rsidR="00310164" w:rsidRPr="00513C78" w:rsidRDefault="00310164" w:rsidP="00310164">
                  <w:pPr>
                    <w:spacing w:after="0" w:line="259" w:lineRule="auto"/>
                    <w:jc w:val="center"/>
                    <w:rPr>
                      <w:sz w:val="40"/>
                      <w:u w:val="single"/>
                      <w:lang w:val="de-DE" w:eastAsia="en-US"/>
                    </w:rPr>
                  </w:pPr>
                </w:p>
                <w:p w14:paraId="627725FD" w14:textId="77777777" w:rsidR="00513C78" w:rsidRPr="00513C78" w:rsidRDefault="00513C78" w:rsidP="00305F23">
                  <w:pPr>
                    <w:tabs>
                      <w:tab w:val="left" w:pos="1701"/>
                      <w:tab w:val="left" w:pos="2552"/>
                      <w:tab w:val="left" w:pos="3402"/>
                      <w:tab w:val="left" w:pos="4537"/>
                      <w:tab w:val="left" w:pos="5387"/>
                    </w:tabs>
                    <w:spacing w:after="0"/>
                    <w:jc w:val="center"/>
                    <w:rPr>
                      <w:rFonts w:cs="Arial"/>
                      <w:sz w:val="8"/>
                      <w:lang w:val="de-DE" w:eastAsia="en-US"/>
                    </w:rPr>
                  </w:pPr>
                </w:p>
              </w:tc>
            </w:tr>
          </w:tbl>
          <w:p w14:paraId="68C80022" w14:textId="77777777" w:rsidR="00123A72" w:rsidRPr="00123A72" w:rsidRDefault="00123A72" w:rsidP="00123A72">
            <w:pPr>
              <w:spacing w:after="0"/>
              <w:jc w:val="left"/>
              <w:rPr>
                <w:lang w:val="de-DE" w:eastAsia="en-US"/>
              </w:rPr>
            </w:pPr>
          </w:p>
        </w:tc>
      </w:tr>
    </w:tbl>
    <w:p w14:paraId="09675E23" w14:textId="77777777" w:rsidR="009D4C9B" w:rsidRDefault="009D4C9B">
      <w:pPr>
        <w:spacing w:after="0"/>
        <w:jc w:val="left"/>
        <w:rPr>
          <w:rFonts w:eastAsia="Calibri" w:cs="Arial"/>
          <w:b/>
          <w:bCs/>
          <w:smallCaps/>
          <w:color w:val="000000"/>
          <w:sz w:val="24"/>
          <w:szCs w:val="24"/>
          <w:u w:val="single"/>
          <w:lang w:val="de-DE" w:eastAsia="en-US"/>
        </w:rPr>
      </w:pPr>
      <w:r>
        <w:rPr>
          <w:rFonts w:eastAsia="Calibri" w:cs="Arial"/>
          <w:b/>
          <w:bCs/>
          <w:smallCaps/>
          <w:color w:val="000000"/>
          <w:sz w:val="24"/>
          <w:szCs w:val="24"/>
          <w:u w:val="single"/>
          <w:lang w:val="de-DE" w:eastAsia="en-US"/>
        </w:rPr>
        <w:br w:type="page"/>
      </w:r>
    </w:p>
    <w:p w14:paraId="5D93224E" w14:textId="68D77C64" w:rsidR="002467AF" w:rsidRDefault="00D0764F" w:rsidP="009D4C9B">
      <w:pPr>
        <w:spacing w:after="0"/>
        <w:jc w:val="left"/>
        <w:rPr>
          <w:rFonts w:eastAsia="Calibri" w:cs="Arial"/>
          <w:b/>
          <w:bCs/>
          <w:smallCaps/>
          <w:color w:val="000000"/>
          <w:sz w:val="24"/>
          <w:szCs w:val="24"/>
          <w:u w:val="single"/>
          <w:lang w:val="de-DE" w:eastAsia="en-US"/>
        </w:rPr>
      </w:pPr>
      <w:r w:rsidRPr="00FE4731">
        <w:rPr>
          <w:noProof/>
          <w:sz w:val="18"/>
          <w:szCs w:val="16"/>
          <w:u w:val="single"/>
          <w:lang w:val="de-DE"/>
        </w:rPr>
        <w:lastRenderedPageBreak/>
        <w:drawing>
          <wp:anchor distT="0" distB="0" distL="114300" distR="114300" simplePos="0" relativeHeight="251663360" behindDoc="1" locked="0" layoutInCell="1" allowOverlap="1" wp14:anchorId="65D21F9C" wp14:editId="25C583C4">
            <wp:simplePos x="0" y="0"/>
            <wp:positionH relativeFrom="page">
              <wp:posOffset>809625</wp:posOffset>
            </wp:positionH>
            <wp:positionV relativeFrom="topMargin">
              <wp:posOffset>184785</wp:posOffset>
            </wp:positionV>
            <wp:extent cx="1895475" cy="981075"/>
            <wp:effectExtent l="0" t="0" r="0" b="0"/>
            <wp:wrapNone/>
            <wp:docPr id="2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97F003" w14:textId="0D7F5473" w:rsidR="00123A72" w:rsidRPr="00FE4731" w:rsidRDefault="00123A72" w:rsidP="00FE4731">
      <w:pPr>
        <w:tabs>
          <w:tab w:val="center" w:pos="4558"/>
        </w:tabs>
        <w:autoSpaceDE w:val="0"/>
        <w:autoSpaceDN w:val="0"/>
        <w:adjustRightInd w:val="0"/>
        <w:spacing w:after="60"/>
        <w:jc w:val="center"/>
        <w:rPr>
          <w:rFonts w:eastAsia="Calibri" w:cs="Arial"/>
          <w:b/>
          <w:bCs/>
          <w:smallCaps/>
          <w:color w:val="000000"/>
          <w:sz w:val="24"/>
          <w:szCs w:val="24"/>
          <w:u w:val="single"/>
          <w:lang w:val="de-DE" w:eastAsia="en-US"/>
        </w:rPr>
      </w:pPr>
      <w:r w:rsidRPr="00FE4731">
        <w:rPr>
          <w:rFonts w:eastAsia="Calibri" w:cs="Arial"/>
          <w:b/>
          <w:bCs/>
          <w:smallCaps/>
          <w:color w:val="000000"/>
          <w:sz w:val="28"/>
          <w:szCs w:val="24"/>
          <w:u w:val="single"/>
          <w:lang w:val="de-DE" w:eastAsia="en-US"/>
        </w:rPr>
        <w:t>Liste der erforderlichen Neuanstellungsunterlagen</w:t>
      </w:r>
    </w:p>
    <w:p w14:paraId="0FDF8F97" w14:textId="77777777" w:rsidR="00123A72" w:rsidRPr="00123A72" w:rsidRDefault="00123A72" w:rsidP="00123A72">
      <w:pPr>
        <w:autoSpaceDE w:val="0"/>
        <w:autoSpaceDN w:val="0"/>
        <w:adjustRightInd w:val="0"/>
        <w:spacing w:after="60"/>
        <w:jc w:val="center"/>
        <w:rPr>
          <w:rFonts w:eastAsia="Calibri" w:cs="Arial"/>
          <w:b/>
          <w:bCs/>
          <w:color w:val="000000"/>
          <w:u w:val="single"/>
          <w:lang w:val="de-DE" w:eastAsia="en-US"/>
        </w:rPr>
      </w:pPr>
    </w:p>
    <w:p w14:paraId="0E9447EF" w14:textId="77777777" w:rsidR="00123A72" w:rsidRPr="00123A72" w:rsidRDefault="00123A72" w:rsidP="00123A72">
      <w:pPr>
        <w:numPr>
          <w:ilvl w:val="0"/>
          <w:numId w:val="16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 xml:space="preserve">Formular </w:t>
      </w:r>
      <w:r w:rsidRPr="00123A72">
        <w:rPr>
          <w:rFonts w:eastAsia="Calibri" w:cs="Arial"/>
          <w:b/>
          <w:bCs/>
          <w:color w:val="000000"/>
          <w:lang w:val="de-DE" w:eastAsia="en-US"/>
        </w:rPr>
        <w:t xml:space="preserve">NEUANSTELLUNG </w:t>
      </w:r>
      <w:r w:rsidRPr="00123A72">
        <w:rPr>
          <w:rFonts w:eastAsia="Calibri" w:cs="Arial"/>
          <w:color w:val="000000"/>
          <w:lang w:val="de-DE" w:eastAsia="en-US"/>
        </w:rPr>
        <w:t xml:space="preserve">vollständig, elektronisch ausgefüllt und unterfertigt </w:t>
      </w:r>
    </w:p>
    <w:p w14:paraId="69985884" w14:textId="77777777" w:rsidR="00123A72" w:rsidRPr="00FA0D23" w:rsidRDefault="00123A72" w:rsidP="00123A72">
      <w:pPr>
        <w:numPr>
          <w:ilvl w:val="0"/>
          <w:numId w:val="16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lang w:val="de-DE" w:eastAsia="en-US"/>
        </w:rPr>
      </w:pPr>
      <w:r w:rsidRPr="00FA0D23">
        <w:rPr>
          <w:rFonts w:eastAsia="Calibri" w:cs="Arial"/>
          <w:lang w:val="de-DE" w:eastAsia="en-US"/>
        </w:rPr>
        <w:t>Ausschreibungsunterlagen</w:t>
      </w:r>
      <w:r w:rsidR="00201728" w:rsidRPr="00FA0D23">
        <w:rPr>
          <w:rFonts w:eastAsia="Calibri" w:cs="Arial"/>
          <w:lang w:val="de-DE" w:eastAsia="en-US"/>
        </w:rPr>
        <w:t xml:space="preserve"> (samt Nennung der Job-ID)</w:t>
      </w:r>
    </w:p>
    <w:p w14:paraId="14889EBE" w14:textId="77777777" w:rsidR="00123A72" w:rsidRPr="00123A72" w:rsidRDefault="00123A72" w:rsidP="00123A72">
      <w:pPr>
        <w:numPr>
          <w:ilvl w:val="0"/>
          <w:numId w:val="16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 xml:space="preserve">Beiblatt zum Neuanstellungsformular </w:t>
      </w:r>
      <w:r w:rsidRPr="00123A72">
        <w:rPr>
          <w:rFonts w:eastAsia="Calibri" w:cs="Arial"/>
          <w:i/>
          <w:color w:val="808080"/>
          <w:lang w:val="de-DE" w:eastAsia="en-US"/>
        </w:rPr>
        <w:t>(Anhang 1)</w:t>
      </w:r>
    </w:p>
    <w:p w14:paraId="583E89E2" w14:textId="77777777" w:rsidR="00123A72" w:rsidRPr="00123A72" w:rsidRDefault="00123A72" w:rsidP="00123A72">
      <w:pPr>
        <w:numPr>
          <w:ilvl w:val="0"/>
          <w:numId w:val="16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 xml:space="preserve">Lebenslauf </w:t>
      </w:r>
    </w:p>
    <w:p w14:paraId="723C790B" w14:textId="77777777" w:rsidR="00123A72" w:rsidRPr="00123A72" w:rsidRDefault="00123A72" w:rsidP="00123A72">
      <w:pPr>
        <w:numPr>
          <w:ilvl w:val="0"/>
          <w:numId w:val="16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 xml:space="preserve">bei Drittmittelfinanzierung: Kopie der </w:t>
      </w:r>
      <w:r w:rsidRPr="00123A72">
        <w:rPr>
          <w:rFonts w:eastAsia="Calibri" w:cs="Arial"/>
          <w:b/>
          <w:bCs/>
          <w:color w:val="000000"/>
          <w:lang w:val="de-DE" w:eastAsia="en-US"/>
        </w:rPr>
        <w:t xml:space="preserve">schriftlichen </w:t>
      </w:r>
      <w:r w:rsidRPr="00123A72">
        <w:rPr>
          <w:rFonts w:eastAsia="Calibri" w:cs="Arial"/>
          <w:color w:val="000000"/>
          <w:lang w:val="de-DE" w:eastAsia="en-US"/>
        </w:rPr>
        <w:t xml:space="preserve">Finanzierungszusage </w:t>
      </w:r>
    </w:p>
    <w:p w14:paraId="14FC81F3" w14:textId="77777777" w:rsidR="00123A72" w:rsidRPr="00123A72" w:rsidRDefault="00123A72" w:rsidP="00123A72">
      <w:pPr>
        <w:autoSpaceDE w:val="0"/>
        <w:autoSpaceDN w:val="0"/>
        <w:adjustRightInd w:val="0"/>
        <w:spacing w:after="60"/>
        <w:jc w:val="left"/>
        <w:rPr>
          <w:rFonts w:eastAsia="Calibri" w:cs="Arial"/>
          <w:color w:val="000000"/>
          <w:lang w:val="de-DE" w:eastAsia="en-US"/>
        </w:rPr>
      </w:pPr>
    </w:p>
    <w:p w14:paraId="361210EF" w14:textId="77777777" w:rsidR="00123A72" w:rsidRPr="0008672D" w:rsidRDefault="00123A72" w:rsidP="00123A72">
      <w:pPr>
        <w:autoSpaceDE w:val="0"/>
        <w:autoSpaceDN w:val="0"/>
        <w:adjustRightInd w:val="0"/>
        <w:spacing w:after="60"/>
        <w:jc w:val="left"/>
        <w:rPr>
          <w:rFonts w:eastAsia="Calibri" w:cs="Arial"/>
          <w:i/>
          <w:color w:val="808080"/>
          <w:lang w:val="de-DE" w:eastAsia="en-US"/>
        </w:rPr>
      </w:pPr>
      <w:r w:rsidRPr="00123A72">
        <w:rPr>
          <w:rFonts w:eastAsia="Calibri" w:cs="Arial"/>
          <w:b/>
          <w:bCs/>
          <w:color w:val="000000"/>
          <w:sz w:val="20"/>
          <w:szCs w:val="20"/>
          <w:u w:val="single"/>
          <w:lang w:val="de-DE" w:eastAsia="en-US"/>
        </w:rPr>
        <w:t xml:space="preserve">Kopien </w:t>
      </w:r>
      <w:r w:rsidRPr="00123A72">
        <w:rPr>
          <w:rFonts w:eastAsia="Calibri" w:cs="Arial"/>
          <w:b/>
          <w:color w:val="000000"/>
          <w:sz w:val="20"/>
          <w:szCs w:val="20"/>
          <w:u w:val="single"/>
          <w:lang w:val="de-DE" w:eastAsia="en-US"/>
        </w:rPr>
        <w:t xml:space="preserve">der persönlichen Dokumente: </w:t>
      </w:r>
      <w:r w:rsidR="0008672D">
        <w:rPr>
          <w:rFonts w:eastAsia="Calibri" w:cs="Arial"/>
          <w:b/>
          <w:color w:val="000000"/>
          <w:sz w:val="20"/>
          <w:szCs w:val="20"/>
          <w:u w:val="single"/>
          <w:lang w:val="de-DE" w:eastAsia="en-US"/>
        </w:rPr>
        <w:br/>
      </w:r>
      <w:r w:rsidR="0008672D" w:rsidRPr="00FA0D23">
        <w:rPr>
          <w:rFonts w:eastAsia="Calibri" w:cs="Arial"/>
          <w:i/>
          <w:color w:val="808080"/>
          <w:lang w:val="de-DE" w:eastAsia="en-US"/>
        </w:rPr>
        <w:t>(Wir bitten darum sämtliche Dokumente einzeln, gescannt und korrekt bezeichnet zu übermitteln.)</w:t>
      </w:r>
    </w:p>
    <w:p w14:paraId="6E206981" w14:textId="0CB33544" w:rsidR="00123A72" w:rsidRPr="00123A72" w:rsidRDefault="00123A72" w:rsidP="00123A72">
      <w:pPr>
        <w:numPr>
          <w:ilvl w:val="0"/>
          <w:numId w:val="15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>Reisepass</w:t>
      </w:r>
      <w:r w:rsidR="00446DDA">
        <w:rPr>
          <w:rFonts w:eastAsia="Calibri" w:cs="Arial"/>
          <w:color w:val="000000"/>
          <w:lang w:val="de-DE" w:eastAsia="en-US"/>
        </w:rPr>
        <w:t xml:space="preserve"> oder </w:t>
      </w:r>
      <w:r w:rsidRPr="00123A72">
        <w:rPr>
          <w:rFonts w:eastAsia="Calibri" w:cs="Arial"/>
          <w:color w:val="000000"/>
          <w:lang w:val="de-DE" w:eastAsia="en-US"/>
        </w:rPr>
        <w:t>Personalausweis</w:t>
      </w:r>
    </w:p>
    <w:p w14:paraId="7B81926E" w14:textId="4B8A709D" w:rsidR="00123A72" w:rsidRDefault="00123A72" w:rsidP="00390894">
      <w:pPr>
        <w:numPr>
          <w:ilvl w:val="0"/>
          <w:numId w:val="15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 xml:space="preserve">Meldezettel </w:t>
      </w:r>
    </w:p>
    <w:p w14:paraId="190F0929" w14:textId="7A8357F6" w:rsidR="00390894" w:rsidRDefault="00390894" w:rsidP="00390894">
      <w:pPr>
        <w:numPr>
          <w:ilvl w:val="0"/>
          <w:numId w:val="15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>
        <w:rPr>
          <w:rFonts w:eastAsia="Calibri" w:cs="Arial"/>
          <w:color w:val="000000"/>
          <w:lang w:val="de-DE" w:eastAsia="en-US"/>
        </w:rPr>
        <w:t>Bestätigung der Bankdaten: Formular von der Bank „Antrag auf bargeldlose Gehaltszahlung“</w:t>
      </w:r>
    </w:p>
    <w:p w14:paraId="1BD283F6" w14:textId="145DD9DE" w:rsidR="00390894" w:rsidRPr="00390894" w:rsidRDefault="00390894" w:rsidP="00390894">
      <w:pPr>
        <w:numPr>
          <w:ilvl w:val="0"/>
          <w:numId w:val="15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>Nachweis über den Bezug der Familienbeihilfe bzw. einer vergleichbaren ausländischen Beihilfe für die Gewährung der Kinderzulage</w:t>
      </w:r>
    </w:p>
    <w:p w14:paraId="1308D855" w14:textId="77777777" w:rsidR="00123A72" w:rsidRPr="00123A72" w:rsidRDefault="00123A72" w:rsidP="00123A72">
      <w:pPr>
        <w:numPr>
          <w:ilvl w:val="0"/>
          <w:numId w:val="15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 xml:space="preserve">Zeugnisse (Matura, Schulabschluss, Studienabschluss, Diplom, Sponsion, Promotion etc.) </w:t>
      </w:r>
    </w:p>
    <w:p w14:paraId="555FF444" w14:textId="77777777" w:rsidR="00123A72" w:rsidRPr="00123A72" w:rsidRDefault="00123A72" w:rsidP="00123A72">
      <w:pPr>
        <w:numPr>
          <w:ilvl w:val="0"/>
          <w:numId w:val="15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 xml:space="preserve">Dienstzeugnisse </w:t>
      </w:r>
    </w:p>
    <w:p w14:paraId="5D2AC82B" w14:textId="77777777" w:rsidR="00123A72" w:rsidRPr="00123A72" w:rsidRDefault="00123A72" w:rsidP="00123A72">
      <w:pPr>
        <w:numPr>
          <w:ilvl w:val="0"/>
          <w:numId w:val="15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 xml:space="preserve">Bei Vorliegen einer Behinderung: Bescheid des Bundesozialamts über das Ausmaß der Behinderung </w:t>
      </w:r>
    </w:p>
    <w:p w14:paraId="4D4DEFF0" w14:textId="77777777" w:rsidR="00123A72" w:rsidRPr="00123A72" w:rsidRDefault="00123A72" w:rsidP="00123A72">
      <w:pPr>
        <w:numPr>
          <w:ilvl w:val="0"/>
          <w:numId w:val="15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 xml:space="preserve">im Bedarfsfall notariell beglaubigte Übersetzung des Abschlusszeugnisses (Schulabschluss, Matura, Diplom, Sponsion, Promotion etc.) </w:t>
      </w:r>
    </w:p>
    <w:p w14:paraId="41FAAD9E" w14:textId="77777777" w:rsidR="00123A72" w:rsidRPr="00123A72" w:rsidRDefault="00123A72" w:rsidP="00123A72">
      <w:pPr>
        <w:autoSpaceDE w:val="0"/>
        <w:autoSpaceDN w:val="0"/>
        <w:adjustRightInd w:val="0"/>
        <w:spacing w:after="60"/>
        <w:jc w:val="left"/>
        <w:rPr>
          <w:rFonts w:eastAsia="Calibri" w:cs="Arial"/>
          <w:color w:val="000000"/>
          <w:lang w:val="de-DE" w:eastAsia="en-US"/>
        </w:rPr>
      </w:pPr>
    </w:p>
    <w:p w14:paraId="48E361A9" w14:textId="77777777" w:rsidR="00123A72" w:rsidRPr="00123A72" w:rsidRDefault="00123A72" w:rsidP="00123A72">
      <w:pPr>
        <w:autoSpaceDE w:val="0"/>
        <w:autoSpaceDN w:val="0"/>
        <w:adjustRightInd w:val="0"/>
        <w:spacing w:after="60"/>
        <w:jc w:val="left"/>
        <w:rPr>
          <w:rFonts w:eastAsia="Calibri" w:cs="Arial"/>
          <w:color w:val="000000"/>
          <w:sz w:val="20"/>
          <w:szCs w:val="20"/>
          <w:u w:val="single"/>
          <w:lang w:val="de-DE" w:eastAsia="en-US"/>
        </w:rPr>
      </w:pPr>
      <w:r w:rsidRPr="00123A72">
        <w:rPr>
          <w:rFonts w:eastAsia="Calibri" w:cs="Arial"/>
          <w:b/>
          <w:bCs/>
          <w:color w:val="000000"/>
          <w:sz w:val="20"/>
          <w:szCs w:val="20"/>
          <w:u w:val="single"/>
          <w:lang w:val="de-DE" w:eastAsia="en-US"/>
        </w:rPr>
        <w:t xml:space="preserve">Bei Personen aus dem Ausland zusätzlich (gilt nicht für EU-Staatsbürger): </w:t>
      </w:r>
    </w:p>
    <w:p w14:paraId="56267360" w14:textId="77777777" w:rsidR="00123A72" w:rsidRPr="00123A72" w:rsidRDefault="00123A72" w:rsidP="00123A72">
      <w:pPr>
        <w:autoSpaceDE w:val="0"/>
        <w:autoSpaceDN w:val="0"/>
        <w:adjustRightInd w:val="0"/>
        <w:spacing w:after="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b/>
          <w:bCs/>
          <w:color w:val="000000"/>
          <w:lang w:val="de-DE" w:eastAsia="en-US"/>
        </w:rPr>
        <w:t xml:space="preserve">Kopien </w:t>
      </w:r>
      <w:r w:rsidRPr="00123A72">
        <w:rPr>
          <w:rFonts w:eastAsia="Calibri" w:cs="Arial"/>
          <w:color w:val="000000"/>
          <w:lang w:val="de-DE" w:eastAsia="en-US"/>
        </w:rPr>
        <w:t xml:space="preserve">folgender Dokumente: </w:t>
      </w:r>
    </w:p>
    <w:p w14:paraId="1C2501B2" w14:textId="77777777" w:rsidR="00123A72" w:rsidRPr="00123A72" w:rsidRDefault="00123A72" w:rsidP="00123A72">
      <w:pPr>
        <w:numPr>
          <w:ilvl w:val="0"/>
          <w:numId w:val="15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>gültiger Aufenthaltstitel</w:t>
      </w:r>
    </w:p>
    <w:p w14:paraId="52BEB8A5" w14:textId="77777777" w:rsidR="00123A72" w:rsidRPr="00123A72" w:rsidRDefault="00123A72" w:rsidP="00123A72">
      <w:pPr>
        <w:numPr>
          <w:ilvl w:val="0"/>
          <w:numId w:val="15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color w:val="00000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>Visum (Visum C</w:t>
      </w:r>
      <w:r w:rsidR="00E12333" w:rsidRPr="00E12333">
        <w:rPr>
          <w:rFonts w:eastAsia="Calibri" w:cs="Arial"/>
          <w:color w:val="000000"/>
          <w:lang w:val="de-DE" w:eastAsia="en-US"/>
        </w:rPr>
        <w:t xml:space="preserve">/D </w:t>
      </w:r>
      <w:r w:rsidRPr="00E12333">
        <w:rPr>
          <w:rFonts w:eastAsia="Calibri" w:cs="Arial"/>
          <w:color w:val="000000"/>
          <w:lang w:val="de-DE" w:eastAsia="en-US"/>
        </w:rPr>
        <w:t>Erwerb)</w:t>
      </w:r>
    </w:p>
    <w:p w14:paraId="79BE6782" w14:textId="77777777" w:rsidR="00123A72" w:rsidRPr="00123A72" w:rsidRDefault="00123A72" w:rsidP="00123A72">
      <w:pPr>
        <w:autoSpaceDE w:val="0"/>
        <w:autoSpaceDN w:val="0"/>
        <w:adjustRightInd w:val="0"/>
        <w:spacing w:after="60"/>
        <w:jc w:val="left"/>
        <w:rPr>
          <w:rFonts w:eastAsia="Calibri" w:cs="Arial"/>
          <w:color w:val="000000"/>
          <w:u w:val="single"/>
          <w:lang w:val="de-DE" w:eastAsia="en-US"/>
        </w:rPr>
      </w:pPr>
    </w:p>
    <w:p w14:paraId="1895D0B4" w14:textId="77777777" w:rsidR="00123A72" w:rsidRPr="00123A72" w:rsidRDefault="00123A72" w:rsidP="00123A72">
      <w:pPr>
        <w:autoSpaceDE w:val="0"/>
        <w:autoSpaceDN w:val="0"/>
        <w:adjustRightInd w:val="0"/>
        <w:spacing w:after="60"/>
        <w:jc w:val="left"/>
        <w:rPr>
          <w:rFonts w:eastAsia="Calibri" w:cs="Arial"/>
          <w:b/>
          <w:bCs/>
          <w:color w:val="000000"/>
          <w:sz w:val="20"/>
          <w:szCs w:val="20"/>
          <w:u w:val="single"/>
          <w:lang w:val="de-DE" w:eastAsia="en-US"/>
        </w:rPr>
      </w:pPr>
      <w:r w:rsidRPr="00123A72">
        <w:rPr>
          <w:rFonts w:eastAsia="Calibri" w:cs="Arial"/>
          <w:b/>
          <w:bCs/>
          <w:color w:val="000000"/>
          <w:sz w:val="20"/>
          <w:szCs w:val="20"/>
          <w:u w:val="single"/>
          <w:lang w:val="de-DE" w:eastAsia="en-US"/>
        </w:rPr>
        <w:t xml:space="preserve">Bei Personen aus dem EWR-Raum zusätzlich: </w:t>
      </w:r>
    </w:p>
    <w:p w14:paraId="46744136" w14:textId="77777777" w:rsidR="00123A72" w:rsidRPr="00FA0D23" w:rsidRDefault="00123A72" w:rsidP="00123A72">
      <w:pPr>
        <w:numPr>
          <w:ilvl w:val="0"/>
          <w:numId w:val="15"/>
        </w:numPr>
        <w:autoSpaceDE w:val="0"/>
        <w:autoSpaceDN w:val="0"/>
        <w:adjustRightInd w:val="0"/>
        <w:spacing w:after="60" w:line="259" w:lineRule="auto"/>
        <w:ind w:left="360"/>
        <w:jc w:val="left"/>
        <w:rPr>
          <w:rFonts w:eastAsia="Calibri" w:cs="Arial"/>
          <w:i/>
          <w:color w:val="808080"/>
          <w:lang w:val="de-DE" w:eastAsia="en-US"/>
        </w:rPr>
      </w:pPr>
      <w:r w:rsidRPr="00123A72">
        <w:rPr>
          <w:rFonts w:eastAsia="Calibri" w:cs="Arial"/>
          <w:color w:val="000000"/>
          <w:lang w:val="de-DE" w:eastAsia="en-US"/>
        </w:rPr>
        <w:t>Anmeldebescheinigung</w:t>
      </w:r>
      <w:r w:rsidRPr="00123A72">
        <w:rPr>
          <w:rFonts w:eastAsia="Calibri" w:cs="Arial"/>
          <w:noProof/>
          <w:color w:val="808080"/>
          <w:lang w:val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1BF842" wp14:editId="280FA257">
                <wp:simplePos x="0" y="0"/>
                <wp:positionH relativeFrom="column">
                  <wp:posOffset>5153025</wp:posOffset>
                </wp:positionH>
                <wp:positionV relativeFrom="paragraph">
                  <wp:posOffset>9048750</wp:posOffset>
                </wp:positionV>
                <wp:extent cx="1752600" cy="790575"/>
                <wp:effectExtent l="19050" t="19050" r="19050" b="19050"/>
                <wp:wrapNone/>
                <wp:docPr id="7" name="Rechtec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9F9FE" w14:textId="77777777" w:rsidR="002741F5" w:rsidRPr="00F01B07" w:rsidRDefault="002741F5" w:rsidP="00123A7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01B07">
                              <w:rPr>
                                <w:b/>
                                <w:bCs/>
                                <w:lang w:val="en-US"/>
                              </w:rPr>
                              <w:t xml:space="preserve">Attention: </w:t>
                            </w:r>
                            <w:r w:rsidRPr="00975717">
                              <w:rPr>
                                <w:rStyle w:val="hps"/>
                                <w:lang w:val="en-US"/>
                              </w:rPr>
                              <w:t>missing or</w:t>
                            </w:r>
                            <w:r w:rsidRPr="00975717">
                              <w:rPr>
                                <w:lang w:val="en-US"/>
                              </w:rPr>
                              <w:br/>
                            </w:r>
                            <w:r w:rsidRPr="00975717">
                              <w:rPr>
                                <w:rStyle w:val="hps"/>
                                <w:lang w:val="en-US"/>
                              </w:rPr>
                              <w:t>incomplete documents</w:t>
                            </w:r>
                            <w:r w:rsidRPr="00975717">
                              <w:rPr>
                                <w:lang w:val="en-US"/>
                              </w:rPr>
                              <w:br/>
                            </w:r>
                            <w:r w:rsidRPr="00975717">
                              <w:rPr>
                                <w:rStyle w:val="hps"/>
                                <w:lang w:val="en-US"/>
                              </w:rPr>
                              <w:t>delay the processing of employment</w:t>
                            </w:r>
                            <w:r w:rsidRPr="00F01B07">
                              <w:rPr>
                                <w:lang w:val="en-US"/>
                              </w:rPr>
                              <w:t>!</w:t>
                            </w:r>
                          </w:p>
                          <w:p w14:paraId="63C860AF" w14:textId="77777777" w:rsidR="002741F5" w:rsidRPr="0032309B" w:rsidRDefault="002741F5" w:rsidP="00123A7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1BF842" id="Rechteck 7" o:spid="_x0000_s1026" style="position:absolute;left:0;text-align:left;margin-left:405.75pt;margin-top:712.5pt;width:138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" strokecolor="red" strokeweight="3pt">
                <v:textbox>
                  <w:txbxContent>
                    <w:p w14:paraId="5209F9FE" w14:textId="77777777" w:rsidR="002741F5" w:rsidRPr="00F01B07" w:rsidRDefault="002741F5" w:rsidP="00123A72">
                      <w:pPr>
                        <w:autoSpaceDE w:val="0"/>
                        <w:autoSpaceDN w:val="0"/>
                        <w:adjustRightInd w:val="0"/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F01B07">
                        <w:rPr>
                          <w:b/>
                          <w:bCs/>
                          <w:lang w:val="en-US"/>
                        </w:rPr>
                        <w:t xml:space="preserve">Attention: </w:t>
                      </w:r>
                      <w:r w:rsidRPr="00975717">
                        <w:rPr>
                          <w:rStyle w:val="hps"/>
                          <w:lang w:val="en-US"/>
                        </w:rPr>
                        <w:t>missing or</w:t>
                      </w:r>
                      <w:r w:rsidRPr="00975717">
                        <w:rPr>
                          <w:lang w:val="en-US"/>
                        </w:rPr>
                        <w:br/>
                      </w:r>
                      <w:r w:rsidRPr="00975717">
                        <w:rPr>
                          <w:rStyle w:val="hps"/>
                          <w:lang w:val="en-US"/>
                        </w:rPr>
                        <w:t>incomplete documents</w:t>
                      </w:r>
                      <w:r w:rsidRPr="00975717">
                        <w:rPr>
                          <w:lang w:val="en-US"/>
                        </w:rPr>
                        <w:br/>
                      </w:r>
                      <w:r w:rsidRPr="00975717">
                        <w:rPr>
                          <w:rStyle w:val="hps"/>
                          <w:lang w:val="en-US"/>
                        </w:rPr>
                        <w:t>delay the processing of employment</w:t>
                      </w:r>
                      <w:r w:rsidRPr="00F01B07">
                        <w:rPr>
                          <w:lang w:val="en-US"/>
                        </w:rPr>
                        <w:t>!</w:t>
                      </w:r>
                    </w:p>
                    <w:p w14:paraId="63C860AF" w14:textId="77777777" w:rsidR="002741F5" w:rsidRPr="0032309B" w:rsidRDefault="002741F5" w:rsidP="00123A7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23A72">
        <w:rPr>
          <w:rFonts w:eastAsia="Calibri" w:cs="Arial"/>
          <w:color w:val="808080"/>
          <w:lang w:val="de-DE" w:eastAsia="en-US"/>
        </w:rPr>
        <w:t xml:space="preserve"> </w:t>
      </w:r>
      <w:r w:rsidRPr="00FA0D23">
        <w:rPr>
          <w:rFonts w:eastAsia="Calibri" w:cs="Arial"/>
          <w:i/>
          <w:color w:val="808080"/>
          <w:lang w:val="de-DE" w:eastAsia="en-US"/>
        </w:rPr>
        <w:t xml:space="preserve">(muss ab einem Aufenthalt von mehr als 3 Monaten binnen 4 Monaten ab Einreise von </w:t>
      </w:r>
    </w:p>
    <w:p w14:paraId="74F69AD1" w14:textId="77777777" w:rsidR="00123A72" w:rsidRPr="00FA0D23" w:rsidRDefault="00123A72" w:rsidP="00123A72">
      <w:pPr>
        <w:autoSpaceDE w:val="0"/>
        <w:autoSpaceDN w:val="0"/>
        <w:adjustRightInd w:val="0"/>
        <w:spacing w:after="60"/>
        <w:jc w:val="left"/>
        <w:rPr>
          <w:rFonts w:eastAsia="Calibri" w:cs="Arial"/>
          <w:i/>
          <w:color w:val="808080"/>
          <w:lang w:val="de-DE" w:eastAsia="en-US"/>
        </w:rPr>
      </w:pPr>
      <w:r w:rsidRPr="00FA0D23">
        <w:rPr>
          <w:rFonts w:eastAsia="Calibri" w:cs="Arial"/>
          <w:i/>
          <w:color w:val="808080"/>
          <w:lang w:val="de-DE" w:eastAsia="en-US"/>
        </w:rPr>
        <w:t>der/vom Arbeitnehmer/in bei der zuständigen Niederlassungsbehörde beantragt werden)</w:t>
      </w:r>
    </w:p>
    <w:p w14:paraId="339E3AD7" w14:textId="77777777" w:rsidR="00123A72" w:rsidRPr="00123A72" w:rsidRDefault="00123A72" w:rsidP="00123A72">
      <w:pPr>
        <w:autoSpaceDE w:val="0"/>
        <w:autoSpaceDN w:val="0"/>
        <w:adjustRightInd w:val="0"/>
        <w:spacing w:after="60"/>
        <w:jc w:val="left"/>
        <w:rPr>
          <w:rFonts w:eastAsia="Calibri" w:cs="Arial"/>
          <w:i/>
          <w:color w:val="808080"/>
          <w:lang w:val="de-DE" w:eastAsia="en-US"/>
        </w:rPr>
      </w:pPr>
    </w:p>
    <w:p w14:paraId="584407C5" w14:textId="77777777" w:rsidR="00123A72" w:rsidRPr="00123A72" w:rsidRDefault="00123A72" w:rsidP="00123A72">
      <w:pPr>
        <w:autoSpaceDE w:val="0"/>
        <w:autoSpaceDN w:val="0"/>
        <w:adjustRightInd w:val="0"/>
        <w:spacing w:after="60"/>
        <w:jc w:val="left"/>
        <w:rPr>
          <w:rFonts w:eastAsia="Calibri" w:cs="Arial"/>
          <w:i/>
          <w:color w:val="808080"/>
          <w:lang w:val="de-DE" w:eastAsia="en-US"/>
        </w:rPr>
      </w:pPr>
    </w:p>
    <w:p w14:paraId="44EAFD36" w14:textId="77777777" w:rsidR="002467AF" w:rsidRPr="002467AF" w:rsidRDefault="00123A72" w:rsidP="002467AF">
      <w:pPr>
        <w:spacing w:after="160" w:line="259" w:lineRule="auto"/>
        <w:jc w:val="center"/>
        <w:rPr>
          <w:rFonts w:eastAsia="Calibri" w:cs="Arial"/>
          <w:b/>
          <w:color w:val="FF0000"/>
          <w:sz w:val="20"/>
          <w:szCs w:val="20"/>
          <w:u w:val="single"/>
          <w:lang w:val="de-DE" w:eastAsia="en-US"/>
        </w:rPr>
      </w:pPr>
      <w:r w:rsidRPr="00123A72">
        <w:rPr>
          <w:rFonts w:eastAsia="Calibri" w:cs="Arial"/>
          <w:b/>
          <w:color w:val="FF0000"/>
          <w:sz w:val="20"/>
          <w:szCs w:val="20"/>
          <w:u w:val="single"/>
          <w:lang w:val="de-DE" w:eastAsia="en-US"/>
        </w:rPr>
        <w:t>ACHTUNG</w:t>
      </w:r>
      <w:r w:rsidR="00FA0D23">
        <w:rPr>
          <w:rFonts w:eastAsia="Calibri" w:cs="Arial"/>
          <w:b/>
          <w:color w:val="FF0000"/>
          <w:sz w:val="20"/>
          <w:szCs w:val="20"/>
          <w:u w:val="single"/>
          <w:lang w:val="de-DE" w:eastAsia="en-US"/>
        </w:rPr>
        <w:t>:</w:t>
      </w:r>
    </w:p>
    <w:p w14:paraId="0600E8FF" w14:textId="77777777" w:rsidR="00123A72" w:rsidRPr="00FA0D23" w:rsidRDefault="00123A72" w:rsidP="00123A72">
      <w:pPr>
        <w:autoSpaceDE w:val="0"/>
        <w:autoSpaceDN w:val="0"/>
        <w:adjustRightInd w:val="0"/>
        <w:spacing w:after="60"/>
        <w:jc w:val="center"/>
        <w:rPr>
          <w:rFonts w:eastAsia="Calibri" w:cs="Arial"/>
          <w:smallCaps/>
          <w:color w:val="FF0000"/>
          <w:lang w:val="de-DE" w:eastAsia="en-US"/>
        </w:rPr>
      </w:pPr>
      <w:r w:rsidRPr="00FA0D23">
        <w:rPr>
          <w:rFonts w:eastAsia="Calibri" w:cs="Arial"/>
          <w:smallCaps/>
          <w:color w:val="FF0000"/>
          <w:lang w:val="de-DE" w:eastAsia="en-US"/>
        </w:rPr>
        <w:t>Fehlende oder unvollständige Unterlagen verzögern die Bearbeitung der Neuanstellung!</w:t>
      </w:r>
    </w:p>
    <w:p w14:paraId="6BF73316" w14:textId="77777777" w:rsidR="002467AF" w:rsidRDefault="002467AF" w:rsidP="00123A72">
      <w:pPr>
        <w:autoSpaceDE w:val="0"/>
        <w:autoSpaceDN w:val="0"/>
        <w:adjustRightInd w:val="0"/>
        <w:spacing w:after="60"/>
        <w:jc w:val="center"/>
        <w:rPr>
          <w:rFonts w:eastAsia="Calibri" w:cs="Arial"/>
          <w:color w:val="FF0000"/>
          <w:lang w:val="de-DE" w:eastAsia="en-US"/>
        </w:rPr>
      </w:pPr>
    </w:p>
    <w:p w14:paraId="056FB288" w14:textId="77777777" w:rsidR="002467AF" w:rsidRPr="00123A72" w:rsidRDefault="002467AF" w:rsidP="002467AF">
      <w:pPr>
        <w:autoSpaceDE w:val="0"/>
        <w:autoSpaceDN w:val="0"/>
        <w:adjustRightInd w:val="0"/>
        <w:spacing w:after="60"/>
        <w:rPr>
          <w:rFonts w:eastAsia="Calibri" w:cs="Arial"/>
          <w:color w:val="FF0000"/>
          <w:lang w:val="de-DE" w:eastAsia="en-US"/>
        </w:rPr>
      </w:pPr>
    </w:p>
    <w:p w14:paraId="2920AF4C" w14:textId="18026008" w:rsidR="002467AF" w:rsidRDefault="002467AF">
      <w:pPr>
        <w:spacing w:after="0"/>
        <w:jc w:val="left"/>
        <w:rPr>
          <w:rFonts w:eastAsia="Calibri" w:cs="Arial"/>
          <w:color w:val="FF0000"/>
          <w:lang w:val="de-DE" w:eastAsia="en-US"/>
        </w:rPr>
      </w:pPr>
      <w:r>
        <w:rPr>
          <w:rFonts w:eastAsia="Calibri" w:cs="Arial"/>
          <w:color w:val="FF0000"/>
          <w:lang w:val="de-DE" w:eastAsia="en-US"/>
        </w:rPr>
        <w:br w:type="page"/>
      </w:r>
    </w:p>
    <w:p w14:paraId="65F1D0AC" w14:textId="77777777" w:rsidR="00EF611B" w:rsidRPr="00EF611B" w:rsidRDefault="002467AF" w:rsidP="00EF611B">
      <w:pPr>
        <w:spacing w:after="160" w:line="259" w:lineRule="auto"/>
        <w:jc w:val="left"/>
        <w:rPr>
          <w:rFonts w:eastAsia="Calibri" w:cs="Arial"/>
          <w:color w:val="FF0000"/>
          <w:lang w:val="de-DE" w:eastAsia="en-US"/>
        </w:rPr>
      </w:pPr>
      <w:r>
        <w:rPr>
          <w:noProof/>
          <w:sz w:val="16"/>
          <w:szCs w:val="16"/>
          <w:lang w:val="de-DE"/>
        </w:rPr>
        <w:lastRenderedPageBreak/>
        <w:drawing>
          <wp:anchor distT="0" distB="0" distL="114300" distR="114300" simplePos="0" relativeHeight="251665408" behindDoc="1" locked="0" layoutInCell="1" allowOverlap="1" wp14:anchorId="7AD3BD71" wp14:editId="18D41481">
            <wp:simplePos x="0" y="0"/>
            <wp:positionH relativeFrom="page">
              <wp:posOffset>962025</wp:posOffset>
            </wp:positionH>
            <wp:positionV relativeFrom="page">
              <wp:posOffset>447676</wp:posOffset>
            </wp:positionV>
            <wp:extent cx="1905000" cy="1028700"/>
            <wp:effectExtent l="0" t="0" r="0" b="0"/>
            <wp:wrapNone/>
            <wp:docPr id="2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DF3D11" w14:textId="77777777" w:rsidR="00123A72" w:rsidRPr="00123A72" w:rsidRDefault="00123A72" w:rsidP="00123A72">
      <w:pPr>
        <w:autoSpaceDE w:val="0"/>
        <w:autoSpaceDN w:val="0"/>
        <w:adjustRightInd w:val="0"/>
        <w:spacing w:after="0" w:line="360" w:lineRule="auto"/>
        <w:jc w:val="right"/>
        <w:rPr>
          <w:rFonts w:cs="Arial"/>
          <w:b/>
          <w:smallCaps/>
          <w:sz w:val="28"/>
          <w:lang w:val="de-DE"/>
        </w:rPr>
      </w:pPr>
      <w:r w:rsidRPr="00123A72">
        <w:rPr>
          <w:rFonts w:cs="Arial"/>
          <w:b/>
          <w:smallCaps/>
          <w:sz w:val="28"/>
          <w:lang w:val="de-DE"/>
        </w:rPr>
        <w:t>Anhang 1</w:t>
      </w:r>
    </w:p>
    <w:p w14:paraId="77365BD6" w14:textId="77777777" w:rsidR="00123A72" w:rsidRPr="0008672D" w:rsidRDefault="00123A72" w:rsidP="00123A72">
      <w:pPr>
        <w:autoSpaceDE w:val="0"/>
        <w:autoSpaceDN w:val="0"/>
        <w:adjustRightInd w:val="0"/>
        <w:spacing w:after="0" w:line="360" w:lineRule="auto"/>
        <w:jc w:val="center"/>
        <w:rPr>
          <w:rFonts w:eastAsia="Calibri" w:cs="Arial"/>
          <w:b/>
          <w:bCs/>
          <w:smallCaps/>
          <w:color w:val="000000"/>
          <w:sz w:val="28"/>
          <w:szCs w:val="24"/>
          <w:u w:val="single"/>
          <w:lang w:val="de-DE" w:eastAsia="en-US"/>
        </w:rPr>
      </w:pPr>
      <w:r w:rsidRPr="0008672D">
        <w:rPr>
          <w:rFonts w:eastAsia="Calibri" w:cs="Arial"/>
          <w:b/>
          <w:bCs/>
          <w:smallCaps/>
          <w:color w:val="000000"/>
          <w:sz w:val="28"/>
          <w:szCs w:val="24"/>
          <w:u w:val="single"/>
          <w:lang w:val="de-DE" w:eastAsia="en-US"/>
        </w:rPr>
        <w:t>Beiblatt zum Neuanstellungsformular</w:t>
      </w:r>
      <w:r w:rsidR="0008672D" w:rsidRPr="0008672D">
        <w:rPr>
          <w:rFonts w:eastAsia="Calibri" w:cs="Arial"/>
          <w:b/>
          <w:bCs/>
          <w:smallCaps/>
          <w:color w:val="000000"/>
          <w:sz w:val="28"/>
          <w:szCs w:val="24"/>
          <w:u w:val="single"/>
          <w:lang w:val="de-DE" w:eastAsia="en-US"/>
        </w:rPr>
        <w:t xml:space="preserve"> </w:t>
      </w:r>
    </w:p>
    <w:p w14:paraId="7B6E1674" w14:textId="77777777" w:rsidR="00123A72" w:rsidRPr="00123A72" w:rsidRDefault="00123A72" w:rsidP="00123A72">
      <w:pPr>
        <w:autoSpaceDE w:val="0"/>
        <w:autoSpaceDN w:val="0"/>
        <w:adjustRightInd w:val="0"/>
        <w:spacing w:after="0" w:line="360" w:lineRule="auto"/>
        <w:jc w:val="center"/>
        <w:rPr>
          <w:rFonts w:eastAsia="Calibri" w:cs="Arial"/>
          <w:b/>
          <w:bCs/>
          <w:color w:val="000000"/>
          <w:sz w:val="4"/>
          <w:szCs w:val="4"/>
          <w:u w:val="single"/>
          <w:lang w:val="de-DE" w:eastAsia="en-US"/>
        </w:rPr>
      </w:pPr>
    </w:p>
    <w:p w14:paraId="496047C4" w14:textId="7013CB52" w:rsidR="00123A72" w:rsidRPr="00123A72" w:rsidRDefault="00123A72" w:rsidP="00123A72">
      <w:pPr>
        <w:spacing w:after="120"/>
        <w:jc w:val="left"/>
        <w:rPr>
          <w:rFonts w:cs="Arial"/>
          <w:b/>
          <w:lang w:val="de-DE"/>
        </w:rPr>
      </w:pPr>
      <w:r w:rsidRPr="00123A72">
        <w:rPr>
          <w:rFonts w:cs="Arial"/>
          <w:b/>
          <w:lang w:val="de-DE"/>
        </w:rPr>
        <w:t xml:space="preserve">Nachname*: </w:t>
      </w:r>
      <w:r w:rsidRPr="00123A72">
        <w:rPr>
          <w:rFonts w:cs="Arial"/>
          <w:b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cs="Arial"/>
          <w:b/>
          <w:lang w:val="de-DE"/>
        </w:rPr>
        <w:instrText xml:space="preserve"> FORMTEXT </w:instrText>
      </w:r>
      <w:r w:rsidRPr="00123A72">
        <w:rPr>
          <w:rFonts w:cs="Arial"/>
          <w:b/>
          <w:lang w:val="de-DE"/>
        </w:rPr>
      </w:r>
      <w:r w:rsidRPr="00123A72">
        <w:rPr>
          <w:rFonts w:cs="Arial"/>
          <w:b/>
          <w:lang w:val="de-DE"/>
        </w:rPr>
        <w:fldChar w:fldCharType="separate"/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fldChar w:fldCharType="end"/>
      </w:r>
      <w:r w:rsidRPr="00123A72">
        <w:rPr>
          <w:rFonts w:cs="Arial"/>
          <w:b/>
          <w:lang w:val="de-DE"/>
        </w:rPr>
        <w:t xml:space="preserve">  Vorname*: </w:t>
      </w:r>
      <w:r w:rsidRPr="00123A72">
        <w:rPr>
          <w:rFonts w:cs="Arial"/>
          <w:b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cs="Arial"/>
          <w:b/>
          <w:lang w:val="de-DE"/>
        </w:rPr>
        <w:instrText xml:space="preserve"> FORMTEXT </w:instrText>
      </w:r>
      <w:r w:rsidRPr="00123A72">
        <w:rPr>
          <w:rFonts w:cs="Arial"/>
          <w:b/>
          <w:lang w:val="de-DE"/>
        </w:rPr>
      </w:r>
      <w:r w:rsidRPr="00123A72">
        <w:rPr>
          <w:rFonts w:cs="Arial"/>
          <w:b/>
          <w:lang w:val="de-DE"/>
        </w:rPr>
        <w:fldChar w:fldCharType="separate"/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fldChar w:fldCharType="end"/>
      </w:r>
      <w:r w:rsidRPr="00123A72">
        <w:rPr>
          <w:rFonts w:cs="Arial"/>
          <w:b/>
          <w:lang w:val="de-DE"/>
        </w:rPr>
        <w:t xml:space="preserve">  Anstellungsdatum*: </w:t>
      </w:r>
      <w:r w:rsidRPr="00123A72">
        <w:rPr>
          <w:rFonts w:cs="Arial"/>
          <w:b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cs="Arial"/>
          <w:b/>
          <w:lang w:val="de-DE"/>
        </w:rPr>
        <w:instrText xml:space="preserve"> FORMTEXT </w:instrText>
      </w:r>
      <w:r w:rsidRPr="00123A72">
        <w:rPr>
          <w:rFonts w:cs="Arial"/>
          <w:b/>
          <w:lang w:val="de-DE"/>
        </w:rPr>
      </w:r>
      <w:r w:rsidRPr="00123A72">
        <w:rPr>
          <w:rFonts w:cs="Arial"/>
          <w:b/>
          <w:lang w:val="de-DE"/>
        </w:rPr>
        <w:fldChar w:fldCharType="separate"/>
      </w:r>
      <w:r w:rsidR="00BC417B">
        <w:rPr>
          <w:rFonts w:cs="Arial"/>
          <w:b/>
          <w:lang w:val="de-DE"/>
        </w:rPr>
        <w:t> </w:t>
      </w:r>
      <w:r w:rsidR="00BC417B">
        <w:rPr>
          <w:rFonts w:cs="Arial"/>
          <w:b/>
          <w:lang w:val="de-DE"/>
        </w:rPr>
        <w:t> </w:t>
      </w:r>
      <w:r w:rsidR="00BC417B">
        <w:rPr>
          <w:rFonts w:cs="Arial"/>
          <w:b/>
          <w:lang w:val="de-DE"/>
        </w:rPr>
        <w:t> </w:t>
      </w:r>
      <w:r w:rsidR="00BC417B">
        <w:rPr>
          <w:rFonts w:cs="Arial"/>
          <w:b/>
          <w:lang w:val="de-DE"/>
        </w:rPr>
        <w:t> </w:t>
      </w:r>
      <w:r w:rsidR="00BC417B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fldChar w:fldCharType="end"/>
      </w:r>
    </w:p>
    <w:p w14:paraId="0DAE0C23" w14:textId="77777777" w:rsidR="00123A72" w:rsidRPr="00123A72" w:rsidRDefault="00123A72" w:rsidP="00123A72">
      <w:pPr>
        <w:spacing w:after="120"/>
        <w:jc w:val="left"/>
        <w:rPr>
          <w:rFonts w:cs="Arial"/>
          <w:b/>
          <w:lang w:val="de-DE"/>
        </w:rPr>
      </w:pPr>
      <w:r w:rsidRPr="00123A72">
        <w:rPr>
          <w:rFonts w:cs="Arial"/>
          <w:b/>
          <w:lang w:val="de-DE"/>
        </w:rPr>
        <w:t>War die Person bereits an der ÖAW angestellt*:</w:t>
      </w:r>
      <w:r w:rsidRPr="00123A72">
        <w:rPr>
          <w:rFonts w:cs="Arial"/>
          <w:b/>
          <w:lang w:val="de-DE"/>
        </w:rPr>
        <w:tab/>
      </w:r>
      <w:r w:rsidRPr="00123A72">
        <w:rPr>
          <w:rFonts w:cs="Arial"/>
          <w:lang w:val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cs="Arial"/>
          <w:lang w:val="de-DE"/>
        </w:rPr>
        <w:instrText xml:space="preserve"> FORMCHECKBOX </w:instrText>
      </w:r>
      <w:r w:rsidR="00ED57C1">
        <w:rPr>
          <w:rFonts w:cs="Arial"/>
          <w:lang w:val="de-DE"/>
        </w:rPr>
      </w:r>
      <w:r w:rsidR="00ED57C1">
        <w:rPr>
          <w:rFonts w:cs="Arial"/>
          <w:lang w:val="de-DE"/>
        </w:rPr>
        <w:fldChar w:fldCharType="separate"/>
      </w:r>
      <w:r w:rsidRPr="00123A72">
        <w:rPr>
          <w:rFonts w:cs="Arial"/>
          <w:lang w:val="de-DE"/>
        </w:rPr>
        <w:fldChar w:fldCharType="end"/>
      </w:r>
      <w:r w:rsidRPr="00123A72">
        <w:rPr>
          <w:rFonts w:cs="Arial"/>
          <w:lang w:val="de-DE"/>
        </w:rPr>
        <w:t xml:space="preserve"> </w:t>
      </w:r>
      <w:r w:rsidRPr="00123A72">
        <w:rPr>
          <w:rFonts w:cs="Arial"/>
          <w:b/>
          <w:lang w:val="de-DE"/>
        </w:rPr>
        <w:t>ja</w:t>
      </w:r>
      <w:r w:rsidRPr="00123A72">
        <w:rPr>
          <w:rFonts w:cs="Arial"/>
          <w:b/>
          <w:lang w:val="de-DE"/>
        </w:rPr>
        <w:tab/>
        <w:t xml:space="preserve">   </w:t>
      </w:r>
      <w:r w:rsidRPr="00123A72">
        <w:rPr>
          <w:rFonts w:cs="Arial"/>
          <w:lang w:val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cs="Arial"/>
          <w:lang w:val="de-DE"/>
        </w:rPr>
        <w:instrText xml:space="preserve"> FORMCHECKBOX </w:instrText>
      </w:r>
      <w:r w:rsidR="00ED57C1">
        <w:rPr>
          <w:rFonts w:cs="Arial"/>
          <w:lang w:val="de-DE"/>
        </w:rPr>
      </w:r>
      <w:r w:rsidR="00ED57C1">
        <w:rPr>
          <w:rFonts w:cs="Arial"/>
          <w:lang w:val="de-DE"/>
        </w:rPr>
        <w:fldChar w:fldCharType="separate"/>
      </w:r>
      <w:r w:rsidRPr="00123A72">
        <w:rPr>
          <w:rFonts w:cs="Arial"/>
          <w:lang w:val="de-DE"/>
        </w:rPr>
        <w:fldChar w:fldCharType="end"/>
      </w:r>
      <w:r w:rsidRPr="00123A72">
        <w:rPr>
          <w:rFonts w:cs="Arial"/>
          <w:lang w:val="de-DE"/>
        </w:rPr>
        <w:t xml:space="preserve"> </w:t>
      </w:r>
      <w:r w:rsidRPr="00123A72">
        <w:rPr>
          <w:rFonts w:cs="Arial"/>
          <w:b/>
          <w:lang w:val="de-DE"/>
        </w:rPr>
        <w:t>nein</w:t>
      </w:r>
    </w:p>
    <w:p w14:paraId="69145DB3" w14:textId="724D8243" w:rsidR="00123A72" w:rsidRPr="00123A72" w:rsidRDefault="00123A72" w:rsidP="00123A72">
      <w:pPr>
        <w:spacing w:after="120"/>
        <w:jc w:val="left"/>
        <w:rPr>
          <w:rFonts w:cs="Arial"/>
          <w:b/>
          <w:sz w:val="16"/>
          <w:lang w:val="de-DE"/>
        </w:rPr>
      </w:pPr>
      <w:r w:rsidRPr="00123A72">
        <w:rPr>
          <w:rFonts w:cs="Arial"/>
          <w:b/>
          <w:lang w:val="de-DE"/>
        </w:rPr>
        <w:t xml:space="preserve">Verwaltungs- bzw. Forschungseinrichtung* </w:t>
      </w:r>
      <w:r w:rsidRPr="00123A72">
        <w:rPr>
          <w:rFonts w:cs="Arial"/>
          <w:b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cs="Arial"/>
          <w:b/>
          <w:lang w:val="de-DE"/>
        </w:rPr>
        <w:instrText xml:space="preserve"> FORMTEXT </w:instrText>
      </w:r>
      <w:r w:rsidRPr="00123A72">
        <w:rPr>
          <w:rFonts w:cs="Arial"/>
          <w:b/>
          <w:lang w:val="de-DE"/>
        </w:rPr>
      </w:r>
      <w:r w:rsidRPr="00123A72">
        <w:rPr>
          <w:rFonts w:cs="Arial"/>
          <w:b/>
          <w:lang w:val="de-DE"/>
        </w:rPr>
        <w:fldChar w:fldCharType="separate"/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t> </w:t>
      </w:r>
      <w:r w:rsidRPr="00123A72">
        <w:rPr>
          <w:rFonts w:cs="Arial"/>
          <w:b/>
          <w:lang w:val="de-DE"/>
        </w:rPr>
        <w:fldChar w:fldCharType="end"/>
      </w:r>
      <w:r w:rsidR="005946D5" w:rsidRPr="00123A72">
        <w:rPr>
          <w:rFonts w:cs="Arial"/>
          <w:b/>
          <w:sz w:val="16"/>
          <w:lang w:val="de-DE"/>
        </w:rPr>
        <w:t xml:space="preserve"> (</w:t>
      </w:r>
      <w:r w:rsidR="005946D5" w:rsidRPr="00123A72">
        <w:rPr>
          <w:rFonts w:cs="Arial"/>
          <w:b/>
          <w:color w:val="FF0000"/>
          <w:sz w:val="16"/>
          <w:lang w:val="de-DE"/>
        </w:rPr>
        <w:t>Institutsname - bitte keine Institutskürzel)</w:t>
      </w:r>
      <w:r w:rsidRPr="00123A72">
        <w:rPr>
          <w:rFonts w:cs="Arial"/>
          <w:b/>
          <w:lang w:val="de-DE"/>
        </w:rPr>
        <w:br/>
      </w:r>
      <w:r w:rsidRPr="00123A72">
        <w:rPr>
          <w:rFonts w:cs="Arial"/>
          <w:b/>
          <w:sz w:val="16"/>
          <w:lang w:val="de-DE"/>
        </w:rPr>
        <w:t xml:space="preserve">                                                                         </w:t>
      </w:r>
      <w:r w:rsidRPr="00123A72">
        <w:rPr>
          <w:rFonts w:cs="Arial"/>
          <w:b/>
          <w:sz w:val="16"/>
          <w:lang w:val="de-DE"/>
        </w:rPr>
        <w:tab/>
      </w:r>
      <w:r w:rsidRPr="00123A72">
        <w:rPr>
          <w:rFonts w:cs="Arial"/>
          <w:b/>
          <w:sz w:val="16"/>
          <w:lang w:val="de-DE"/>
        </w:rPr>
        <w:tab/>
      </w:r>
    </w:p>
    <w:p w14:paraId="4D5B84B4" w14:textId="77777777" w:rsidR="00123A72" w:rsidRPr="00123A72" w:rsidRDefault="00123A72" w:rsidP="00123A72">
      <w:pPr>
        <w:spacing w:after="0"/>
        <w:jc w:val="left"/>
        <w:rPr>
          <w:rFonts w:cs="Arial"/>
          <w:b/>
          <w:smallCaps/>
          <w:sz w:val="4"/>
          <w:szCs w:val="20"/>
          <w:u w:val="single"/>
          <w:lang w:val="de-DE"/>
        </w:rPr>
      </w:pPr>
    </w:p>
    <w:p w14:paraId="4AFEBDB7" w14:textId="50BC98AC" w:rsidR="00123A72" w:rsidRPr="00123A72" w:rsidRDefault="00123A72" w:rsidP="00123A72">
      <w:pPr>
        <w:spacing w:after="0"/>
        <w:jc w:val="left"/>
        <w:rPr>
          <w:rFonts w:cs="Arial"/>
          <w:b/>
          <w:smallCaps/>
          <w:sz w:val="20"/>
          <w:szCs w:val="20"/>
          <w:u w:val="single"/>
          <w:lang w:val="de-DE"/>
        </w:rPr>
      </w:pPr>
      <w:r w:rsidRPr="00123A72">
        <w:rPr>
          <w:rFonts w:cs="Arial"/>
          <w:b/>
          <w:smallCaps/>
          <w:sz w:val="20"/>
          <w:szCs w:val="20"/>
          <w:highlight w:val="lightGray"/>
          <w:u w:val="single"/>
          <w:lang w:val="de-DE"/>
        </w:rPr>
        <w:t>Informationen für die Zeiterfassung (dpw)*:</w:t>
      </w:r>
    </w:p>
    <w:p w14:paraId="29C0E488" w14:textId="77777777" w:rsidR="00123A72" w:rsidRPr="00123A72" w:rsidRDefault="00123A72" w:rsidP="00123A72">
      <w:pPr>
        <w:spacing w:after="120"/>
        <w:jc w:val="left"/>
        <w:rPr>
          <w:rFonts w:cs="Arial"/>
          <w:b/>
          <w:sz w:val="2"/>
          <w:szCs w:val="4"/>
          <w:lang w:val="de-DE"/>
        </w:rPr>
      </w:pPr>
    </w:p>
    <w:p w14:paraId="680C0115" w14:textId="025BDC9C" w:rsidR="00123A72" w:rsidRPr="00123A72" w:rsidRDefault="00123A72" w:rsidP="00123A72">
      <w:pPr>
        <w:spacing w:after="120"/>
        <w:jc w:val="left"/>
        <w:rPr>
          <w:rFonts w:cs="Arial"/>
          <w:lang w:val="de-DE"/>
        </w:rPr>
      </w:pPr>
      <w:r w:rsidRPr="00123A72">
        <w:rPr>
          <w:rFonts w:cs="Arial"/>
          <w:lang w:val="de-DE"/>
        </w:rPr>
        <w:t>Handelt es sich bei der</w:t>
      </w:r>
      <w:r w:rsidR="00486176">
        <w:rPr>
          <w:rFonts w:cs="Arial"/>
          <w:lang w:val="de-DE"/>
        </w:rPr>
        <w:t>:</w:t>
      </w:r>
      <w:r w:rsidRPr="00123A72">
        <w:rPr>
          <w:rFonts w:cs="Arial"/>
          <w:lang w:val="de-DE"/>
        </w:rPr>
        <w:t xml:space="preserve">dem </w:t>
      </w:r>
      <w:r w:rsidR="00486176">
        <w:rPr>
          <w:rFonts w:cs="Arial"/>
          <w:lang w:val="de-DE"/>
        </w:rPr>
        <w:t>Mitarbeiter:</w:t>
      </w:r>
      <w:r w:rsidRPr="00123A72">
        <w:rPr>
          <w:rFonts w:cs="Arial"/>
          <w:lang w:val="de-DE"/>
        </w:rPr>
        <w:t>in um eine</w:t>
      </w:r>
      <w:r w:rsidR="00486176">
        <w:rPr>
          <w:rFonts w:cs="Arial"/>
          <w:lang w:val="de-DE"/>
        </w:rPr>
        <w:t>:</w:t>
      </w:r>
      <w:r w:rsidRPr="00123A72">
        <w:rPr>
          <w:rFonts w:cs="Arial"/>
          <w:lang w:val="de-DE"/>
        </w:rPr>
        <w:t xml:space="preserve"> Technike</w:t>
      </w:r>
      <w:r w:rsidR="00486176">
        <w:rPr>
          <w:rFonts w:cs="Arial"/>
          <w:lang w:val="de-DE"/>
        </w:rPr>
        <w:t>r:</w:t>
      </w:r>
      <w:r w:rsidRPr="00123A72">
        <w:rPr>
          <w:rFonts w:cs="Arial"/>
          <w:lang w:val="de-DE"/>
        </w:rPr>
        <w:t>in im Sinn der Betriebsvereinbarung über die gleitende Arbeitszeit §2 (2), die im Wesentlichen die wissenschaftlichen Projekte der Einrichtung unterstützt?</w:t>
      </w:r>
    </w:p>
    <w:p w14:paraId="2F926E01" w14:textId="68A1A453" w:rsidR="00123A72" w:rsidRPr="00FE4731" w:rsidRDefault="00123A72" w:rsidP="00B14EE4">
      <w:pPr>
        <w:tabs>
          <w:tab w:val="left" w:pos="2268"/>
          <w:tab w:val="left" w:pos="5610"/>
        </w:tabs>
        <w:spacing w:after="120"/>
        <w:jc w:val="left"/>
        <w:rPr>
          <w:rFonts w:cs="Arial"/>
          <w:b/>
          <w:lang w:val="de-DE"/>
        </w:rPr>
      </w:pPr>
      <w:r w:rsidRPr="00123A72">
        <w:rPr>
          <w:rFonts w:cs="Arial"/>
          <w:lang w:val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cs="Arial"/>
          <w:lang w:val="de-DE"/>
        </w:rPr>
        <w:instrText xml:space="preserve"> FORMCHECKBOX </w:instrText>
      </w:r>
      <w:r w:rsidR="00ED57C1">
        <w:rPr>
          <w:rFonts w:cs="Arial"/>
          <w:lang w:val="de-DE"/>
        </w:rPr>
      </w:r>
      <w:r w:rsidR="00ED57C1">
        <w:rPr>
          <w:rFonts w:cs="Arial"/>
          <w:lang w:val="de-DE"/>
        </w:rPr>
        <w:fldChar w:fldCharType="separate"/>
      </w:r>
      <w:r w:rsidRPr="00123A72">
        <w:rPr>
          <w:rFonts w:cs="Arial"/>
          <w:lang w:val="de-DE"/>
        </w:rPr>
        <w:fldChar w:fldCharType="end"/>
      </w:r>
      <w:r w:rsidRPr="00123A72">
        <w:rPr>
          <w:rFonts w:cs="Arial"/>
          <w:lang w:val="de-DE"/>
        </w:rPr>
        <w:t xml:space="preserve"> </w:t>
      </w:r>
      <w:r w:rsidRPr="00123A72">
        <w:rPr>
          <w:rFonts w:cs="Arial"/>
          <w:b/>
          <w:lang w:val="de-DE"/>
        </w:rPr>
        <w:t>nein</w:t>
      </w:r>
      <w:r w:rsidRPr="00123A72">
        <w:rPr>
          <w:rFonts w:cs="Arial"/>
          <w:b/>
          <w:lang w:val="de-DE"/>
        </w:rPr>
        <w:tab/>
      </w:r>
      <w:r w:rsidRPr="00123A72">
        <w:rPr>
          <w:rFonts w:cs="Arial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cs="Arial"/>
          <w:lang w:val="de-DE"/>
        </w:rPr>
        <w:instrText xml:space="preserve"> FORMCHECKBOX </w:instrText>
      </w:r>
      <w:r w:rsidR="00ED57C1">
        <w:rPr>
          <w:rFonts w:cs="Arial"/>
          <w:lang w:val="de-DE"/>
        </w:rPr>
      </w:r>
      <w:r w:rsidR="00ED57C1">
        <w:rPr>
          <w:rFonts w:cs="Arial"/>
          <w:lang w:val="de-DE"/>
        </w:rPr>
        <w:fldChar w:fldCharType="separate"/>
      </w:r>
      <w:r w:rsidRPr="00123A72">
        <w:rPr>
          <w:rFonts w:cs="Arial"/>
          <w:lang w:val="de-DE"/>
        </w:rPr>
        <w:fldChar w:fldCharType="end"/>
      </w:r>
      <w:r w:rsidRPr="00123A72">
        <w:rPr>
          <w:rFonts w:cs="Arial"/>
          <w:lang w:val="de-DE"/>
        </w:rPr>
        <w:t xml:space="preserve"> </w:t>
      </w:r>
      <w:r w:rsidRPr="00123A72">
        <w:rPr>
          <w:rFonts w:cs="Arial"/>
          <w:b/>
          <w:lang w:val="de-DE"/>
        </w:rPr>
        <w:t>ja</w:t>
      </w:r>
      <w:r w:rsidR="00B14EE4">
        <w:rPr>
          <w:rFonts w:cs="Arial"/>
          <w:b/>
          <w:lang w:val="de-DE"/>
        </w:rPr>
        <w:tab/>
      </w:r>
    </w:p>
    <w:p w14:paraId="1F92DB01" w14:textId="5F273009" w:rsidR="00123A72" w:rsidRPr="00123A72" w:rsidRDefault="00123A72" w:rsidP="00123A72">
      <w:pPr>
        <w:spacing w:after="120"/>
        <w:jc w:val="left"/>
        <w:rPr>
          <w:rFonts w:cs="Arial"/>
          <w:b/>
          <w:smallCaps/>
          <w:sz w:val="20"/>
          <w:szCs w:val="20"/>
          <w:u w:val="single"/>
          <w:lang w:val="de-DE"/>
        </w:rPr>
      </w:pPr>
      <w:r w:rsidRPr="00123A72">
        <w:rPr>
          <w:rFonts w:cs="Arial"/>
          <w:b/>
          <w:smallCaps/>
          <w:sz w:val="20"/>
          <w:szCs w:val="20"/>
          <w:highlight w:val="lightGray"/>
          <w:u w:val="single"/>
          <w:lang w:val="de-DE"/>
        </w:rPr>
        <w:t>verpflichtend*:</w:t>
      </w:r>
      <w:r w:rsidR="00782647" w:rsidRPr="00782647">
        <w:rPr>
          <w:rFonts w:ascii="Arial" w:hAnsi="Arial" w:cs="Arial"/>
          <w:sz w:val="22"/>
          <w:szCs w:val="22"/>
          <w:lang w:val="de-DE"/>
        </w:rPr>
        <w:t xml:space="preserve"> </w:t>
      </w:r>
    </w:p>
    <w:p w14:paraId="0D1976E3" w14:textId="77777777" w:rsidR="00486176" w:rsidRPr="00486176" w:rsidRDefault="00711FBC" w:rsidP="00486176">
      <w:pPr>
        <w:spacing w:after="0"/>
        <w:jc w:val="left"/>
        <w:rPr>
          <w:rFonts w:cs="Arial"/>
          <w:i/>
          <w:color w:val="808080"/>
          <w:sz w:val="18"/>
          <w:lang w:val="de-DE"/>
        </w:rPr>
      </w:pPr>
      <w:r>
        <w:rPr>
          <w:rFonts w:cs="Arial"/>
          <w:b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b/>
          <w:lang w:val="de-DE"/>
        </w:rPr>
        <w:instrText xml:space="preserve"> FORMCHECKBOX </w:instrText>
      </w:r>
      <w:r w:rsidR="00ED57C1">
        <w:rPr>
          <w:rFonts w:cs="Arial"/>
          <w:b/>
          <w:lang w:val="de-DE"/>
        </w:rPr>
      </w:r>
      <w:r w:rsidR="00ED57C1">
        <w:rPr>
          <w:rFonts w:cs="Arial"/>
          <w:b/>
          <w:lang w:val="de-DE"/>
        </w:rPr>
        <w:fldChar w:fldCharType="separate"/>
      </w:r>
      <w:r>
        <w:rPr>
          <w:rFonts w:cs="Arial"/>
          <w:b/>
          <w:lang w:val="de-DE"/>
        </w:rPr>
        <w:fldChar w:fldCharType="end"/>
      </w:r>
      <w:r w:rsidR="00123A72" w:rsidRPr="00123A72">
        <w:rPr>
          <w:rFonts w:cs="Arial"/>
          <w:b/>
          <w:lang w:val="de-DE"/>
        </w:rPr>
        <w:t xml:space="preserve"> Mitarbeiter/in sitzt in der Dienstnehmergruppe</w:t>
      </w:r>
      <w:r w:rsidR="00864412">
        <w:rPr>
          <w:rFonts w:cs="Arial"/>
          <w:b/>
          <w:lang w:val="de-DE"/>
        </w:rPr>
        <w:t>:</w:t>
      </w:r>
      <w:r w:rsidR="00486176" w:rsidRPr="00486176">
        <w:rPr>
          <w:rFonts w:cs="Arial"/>
          <w:b/>
          <w:smallCaps/>
          <w:color w:val="FF0000"/>
          <w:highlight w:val="lightGray"/>
          <w:lang w:val="de-DE"/>
        </w:rPr>
        <w:t xml:space="preserve"> </w:t>
      </w:r>
      <w:sdt>
        <w:sdtPr>
          <w:rPr>
            <w:rFonts w:cs="Arial"/>
            <w:b/>
            <w:smallCaps/>
            <w:color w:val="FF0000"/>
            <w:highlight w:val="lightGray"/>
            <w:lang w:val="de-DE"/>
          </w:rPr>
          <w:alias w:val="Bitte auswählen"/>
          <w:tag w:val="Bitte auswählen"/>
          <w:id w:val="422315696"/>
          <w:placeholder>
            <w:docPart w:val="587200AD4E91485A978309C8BB9DEA02"/>
          </w:placeholder>
          <w15:color w:val="FF0000"/>
          <w:comboBox>
            <w:listItem w:displayText="Wählen Sie ein Element aus" w:value="Wählen Sie ein Element aus"/>
            <w:listItem w:displayText="GG_ITA_MA" w:value="GG_ITA_MA"/>
            <w:listItem w:displayText="GSK_ACDH_BIO" w:value="GSK_ACDH_BIO"/>
            <w:listItem w:displayText="GSK_ACDH_BIO_MA" w:value="GSK_ACDH_BIO_MA"/>
            <w:listItem w:displayText="GSK_ACDH_BOD_MA" w:value="GSK_ACDH_BOD_MA"/>
            <w:listItem w:displayText="GSK_ACDH_CO" w:value="GSK_ACDH_CO"/>
            <w:listItem w:displayText="GSK_ACDH_CO_MA" w:value="GSK_ACDH_CO_MA"/>
            <w:listItem w:displayText="GSK_ACDH_DHRI" w:value="GSK_ACDH_DHRI"/>
            <w:listItem w:displayText="GSK_ACDH_DHRI_MA" w:value="GSK_ACDH_DHRI_MA"/>
            <w:listItem w:displayText="GSK_ACDH_DM" w:value="GSK_ACDH_DM"/>
            <w:listItem w:displayText="GSK_ACDH_DM_MA" w:value="GSK_ACDH_DM_MA"/>
            <w:listItem w:displayText="GSK_ACDH_EE" w:value="GSK_ACDH_EE"/>
            <w:listItem w:displayText="GSK_ACDH_EE_MA" w:value="GSK_ACDH_EE_MA"/>
            <w:listItem w:displayText="GSK_ACDH_FD" w:value="GSK_ACDH_FD"/>
            <w:listItem w:displayText="GSK_ACDH_FD_MA" w:value="GSK_ACDH_FD_MA"/>
            <w:listItem w:displayText="GSK_ACDH_LEX" w:value="GSK_ACDH_LEX"/>
            <w:listItem w:displayText="GSK_ACDH_LEX_MA" w:value="GSK_ACDH_LEX_MA"/>
            <w:listItem w:displayText="GSK_ACDH_LTW" w:value="GSK_ACDH_LTW"/>
            <w:listItem w:displayText="GSK_ACDH_LTW_MA" w:value="GSK_ACDH_LTW_MA"/>
            <w:listItem w:displayText="GSK_ACDH_MUS" w:value="GSK_ACDH_MUS"/>
            <w:listItem w:displayText="GSK_ACDH_MUS_MA" w:value="GSK_ACDH_MUS_MA"/>
            <w:listItem w:displayText="GSK_ACDH_MUS1" w:value="GSK_ACDH_MUS1"/>
            <w:listItem w:displayText=" GSK_ACDH_MUS1_MA" w:value=" GSK_ACDH_MUS1_MA"/>
            <w:listItem w:displayText="GSK_ACDH_OA" w:value="GSK_ACDH_OA"/>
            <w:listItem w:displayText="GSK_ACDH_OA_MA" w:value="GSK_ACDH_OA_MA"/>
            <w:listItem w:displayText="GSK_ACDH_PN" w:value="GSK_ACDH_PN"/>
            <w:listItem w:displayText="GSK_ACDH_PN_MA" w:value="GSK_ACDH_PN_MA"/>
            <w:listItem w:displayText="GSK_ACDH_PMC" w:value="GSK_ACDH_PMC"/>
            <w:listItem w:displayText="GSK_ACDH_PMC_MA" w:value="GSK_ACDH_PMC_MA"/>
            <w:listItem w:displayText="GSK_ACDH_SA" w:value="GSK_ACDH_SA"/>
            <w:listItem w:displayText="GSK_ACDH_SA_MA" w:value="GSK_ACDH_SA_MA"/>
            <w:listItem w:displayText="GSK_ACDH_TTP" w:value="GSK_ACDH_TTP"/>
            <w:listItem w:displayText="GSK_ACDH_TTP_MA" w:value="GSK_ACDH_TTP_MA"/>
            <w:listItem w:displayText="GSK_CMC" w:value="GSK_CMC"/>
            <w:listItem w:displayText="GSK_CMC_MA" w:value="GSK_CMC_MA"/>
            <w:listItem w:displayText="GSK_CMC_MA1" w:value="GSK_CMC_MA1"/>
            <w:listItem w:displayText="GSK_ESR" w:value="GSK_ESR"/>
            <w:listItem w:displayText="GSK_ESR_MA" w:value="GSK_ESR_MA"/>
            <w:listItem w:displayText="GSK_IFI_MA" w:value="GSK_IFI_MA"/>
            <w:listItem w:displayText="GSK_IFI_START" w:value="GSK_IFI_START"/>
            <w:listItem w:displayText="GSK_IFI_START_MA" w:value="GSK_IFI_START_MA"/>
            <w:listItem w:displayText="GSK_IGF_MA" w:value="GSK_IGF_MA"/>
            <w:listItem w:displayText="GSK_IGF_DL" w:value="GSK_IGF_DL"/>
            <w:listItem w:displayText="GSK_IGF_DL_MA" w:value="GSK_IGF_DL_MA"/>
            <w:listItem w:displayText="GSK_IGF_GLW" w:value="GSK_IGF_GLW"/>
            <w:listItem w:displayText="GSK_IGF_GLW_MA" w:value="GSK_IGF_GLW_MA"/>
            <w:listItem w:displayText=" GSK_IGF_HG" w:value=" GSK_IGF_HG"/>
            <w:listItem w:displayText=" GSK_IGF_HG_MA" w:value=" GSK_IGF_HG_MA"/>
            <w:listItem w:displayText="GSK_IGF_RR" w:value="GSK_IGF_RR"/>
            <w:listItem w:displayText="GSK_IGF_RR_MA" w:value="GSK_IGF_RR_MA"/>
            <w:listItem w:displayText="GSK_IGF_S" w:value="GSK_IGF_S"/>
            <w:listItem w:displayText="GSK_IGF_S_MA" w:value="GSK_IGF_S_MA"/>
            <w:listItem w:displayText="GSK_IGF_S1" w:value="GSK_IGF_S1"/>
            <w:listItem w:displayText="GSK_IGF_S1_MA" w:value="GSK_IGF_S1_MA"/>
            <w:listItem w:displayText="GSK_IGF_SET" w:value="GSK_IGF_SET"/>
            <w:listItem w:displayText="GSK_IGF_SET_MA" w:value="GSK_IGF_SET_MA"/>
            <w:listItem w:displayText="GSK_IHB_ADMIN" w:value="GSK_IHB_ADMIN"/>
            <w:listItem w:displayText="GSK_IHB_ADMIN_MA" w:value="GSK_IHB_ADMIN_MA"/>
            <w:listItem w:displayText="GSK_IHB_BF" w:value="GSK_IHB_BF"/>
            <w:listItem w:displayText="GSK_IHB_BF_MA" w:value="GSK_IHB_BF_MA"/>
            <w:listItem w:displayText="GSK_IHB_DHE" w:value="GSK_IHB_DHE"/>
            <w:listItem w:displayText="GSK_IHB_DHE_MA" w:value="GSK_IHB_DHE_MA"/>
            <w:listItem w:displayText="GSK_IHB_HM" w:value="GSK_IHB_HM"/>
            <w:listItem w:displayText="GSK_IHB_HM_MA" w:value="GSK_IHB_HM_MA"/>
            <w:listItem w:displayText="GSK_IHB_KU" w:value="GSK_IHB_KU"/>
            <w:listItem w:displayText="GSK_IHB_KU_MA" w:value="GSK_IHB_KU_MA"/>
            <w:listItem w:displayText="GSK_IKGA_MA" w:value="GSK_IKGA_MA"/>
            <w:listItem w:displayText="GSK_IKGA_ERC" w:value="GSK_IKGA_ERC"/>
            <w:listItem w:displayText="GSK_IKGA_ERC_MA" w:value="GSK_IKGA_ERC_MA"/>
            <w:listItem w:displayText="GSK_IKGA_ERC_RS" w:value="GSK_IKGA_ERC_RS"/>
            <w:listItem w:displayText="GSK_IKGA_ERC_RS_MA" w:value="GSK_IKGA_ERC_RS_MA"/>
            <w:listItem w:displayText="GSK_IKW" w:value="GSK_IKW"/>
            <w:listItem w:displayText="GSK_IKW_MA" w:value="GSK_IKW_MA"/>
            <w:listItem w:displayText="GSK_IKW_ASF" w:value="GSK_IKW_ASF"/>
            <w:listItem w:displayText="GSK_IKW_ASF_MA" w:value="GSK_IKW_ASF_MA"/>
            <w:listItem w:displayText="GSK_IKW_ERC" w:value="GSK_IKW_ERC"/>
            <w:listItem w:displayText="GSK_IKW_ERC_MA" w:value="GSK_IKW_ERC_MA"/>
            <w:listItem w:displayText="GSK_IMAFO" w:value="GSK_IMAFO"/>
            <w:listItem w:displayText="GSK_IMAFO_MA" w:value="GSK_IMAFO_MA"/>
            <w:listItem w:displayText="GSK_IMAFO_BYZANZ" w:value="GSK_IMAFO_BYZANZ"/>
            <w:listItem w:displayText="GSK_IMAFO_BYZANZ_MA" w:value="GSK_IMAFO_BYZANZ_MA"/>
            <w:listItem w:displayText="GSK_IMAFO_BYZAN_MA1" w:value="GSK_IMAFO_BYZAN_MA1"/>
            <w:listItem w:displayText="GSK_IMAFO_HI" w:value="GSK_IMAFO_HI"/>
            <w:listItem w:displayText="GSK_IMAFO_HI_MA" w:value="GSK_IMAFO_HI_MA"/>
            <w:listItem w:displayText="GSK_IMAFO_MIR" w:value="GSK_IMAFO_MIR"/>
            <w:listItem w:displayText="GSK_IMAFO_MIR_MA" w:value="GSK_IMAFO_MIR_MA"/>
            <w:listItem w:displayText="GSK_IMAFO_MIR_MA1" w:value="GSK_IMAFO_MIR_MA1"/>
            <w:listItem w:displayText="GSK_IMAFO_SCHRIFT" w:value="GSK_IMAFO_SCHRIFT"/>
            <w:listItem w:displayText="GSK_IMAFO_SCHRIFT_MA" w:value="GSK_IMAFO_SCHRIFT_MA"/>
            <w:listItem w:displayText="GSK_ISA_MA" w:value="GSK_ISA_MA"/>
            <w:listItem w:displayText="GSK_ISA_ADMIN" w:value="GSK_ISA_ADMIN"/>
            <w:listItem w:displayText="GSK_ISA_ADMIN_MA" w:value="GSK_ISA_ADMIN_MA"/>
            <w:listItem w:displayText="GSK_ISR_MA" w:value="GSK_ISR_MA"/>
            <w:listItem w:displayText="GSK_OEAI_ANCMU" w:value="GSK_OEAI_ANCMU"/>
            <w:listItem w:displayText="GSK_OEAI_ANCMU_MA" w:value="GSK_OEAI_ANCMU_MA"/>
            <w:listItem w:displayText="GSK_OEAI_ARCHIE" w:value="GSK_OEAI_ARCHIE"/>
            <w:listItem w:displayText="GSK_OEAI_ARCHIE_MA" w:value="GSK_OEAI_ARCHIE_MA"/>
            <w:listItem w:displayText="GSK_OEAI_ARP" w:value="GSK_OEAI_ARP"/>
            <w:listItem w:displayText="GSK_OEAI_ARP_MA" w:value="GSK_OEAI_ARP_MA"/>
            <w:listItem w:displayText="GSK_OEAI_ARSC" w:value="GSK_OEAI_ARSC"/>
            <w:listItem w:displayText="GSK_OEAI_ARSC_MA" w:value="GSK_OEAI_ARSC_MA"/>
            <w:listItem w:displayText="GSK_OEAI_BALAB" w:value="GSK_OEAI_BALAB"/>
            <w:listItem w:displayText="GSK_OEAI_BALAB_MA" w:value="GSK_OEAI_BALAB_MA"/>
            <w:listItem w:displayText="GSK_OEAI_BF" w:value="GSK_OEAI_BF"/>
            <w:listItem w:displayText="GSK_OEAI_BF_MA" w:value="GSK_OEAI_BF_MA"/>
            <w:listItem w:displayText="GSK_OEAI_BIBLI" w:value="GSK_OEAI_BIBLI"/>
            <w:listItem w:displayText="GSK_OEAI_BIBLI_MA" w:value="GSK_OEAI_BIBLI_MA"/>
            <w:listItem w:displayText="GSK_OEAI_CLAS" w:value="GSK_OEAI_CLAS"/>
            <w:listItem w:displayText="GSK_OEAI_CLAS_MA" w:value="GSK_OEAI_CLAS_MA"/>
            <w:listItem w:displayText="GSK_OEAI_DigAr" w:value="GSK_OEAI_DigAr"/>
            <w:listItem w:displayText="GSK_OEAI_DigAr_MA" w:value="GSK_OEAI_DigAr_MA"/>
            <w:listItem w:displayText="GSK_OEAI_EG" w:value="GSK_OEAI_EG"/>
            <w:listItem w:displayText="GSK_OEAI_EG_MA" w:value="GSK_OEAI_EG_MA"/>
            <w:listItem w:displayText="GSK_OEAI_EPI" w:value="GSK_OEAI_EPI"/>
            <w:listItem w:displayText="GSK_OEAI_EPI_MA" w:value="GSK_OEAI_EPI_MA"/>
            <w:listItem w:displayText="GSK_OEAI_GCHLAB" w:value="GSK_OEAI_GCHLAB"/>
            <w:listItem w:displayText="GSK_OEAI_GCHLAB_MA" w:value="GSK_OEAI_GCHLAB_MA"/>
            <w:listItem w:displayText="GSK_OEAI_HAM" w:value="GSK_OEAI_HAM"/>
            <w:listItem w:displayText="GSK_OEAI_HAM_MA" w:value="GSK_OEAI_HAM_MA"/>
            <w:listItem w:displayText="GSK_OEAI_HerSc" w:value="GSK_OEAI_HerSc"/>
            <w:listItem w:displayText="GSK_OEAI_HerSc_MA" w:value="GSK_OEAI_HerSc_MA"/>
            <w:listItem w:displayText="GSK_OEAI_HISO" w:value="GSK_OEAI_HISO"/>
            <w:listItem w:displayText="GSK_OEAI_HISO_MA" w:value="GSK_OEAI_HISO_MA"/>
            <w:listItem w:displayText="GSK_OEAI_LEVAR" w:value="GSK_OEAI_LEVAR"/>
            <w:listItem w:displayText="GSK_OEAI_LEVAR_MA" w:value="GSK_OEAI_LEVAR_MA"/>
            <w:listItem w:displayText="GSK_OEAI_MEDECO" w:value="GSK_OEAI_MEDECO"/>
            <w:listItem w:displayText="GSK_OEAI_MEDECO_MA" w:value="GSK_OEAI_MEDECO_MA"/>
            <w:listItem w:displayText="GSK_OEAI_NUM" w:value="GSK_OEAI_NUM"/>
            <w:listItem w:displayText="GSK_OEAI_NUM_MA" w:value="GSK_OEAI_NUM_MA"/>
            <w:listItem w:displayText="GSK_OEAI_OI" w:value="GSK_OEAI_OI"/>
            <w:listItem w:displayText="GSK_OEAI_OI_MA" w:value="GSK_OEAI_OI_MA"/>
            <w:listItem w:displayText="GSK_OEAI_PREHII" w:value="GSK_OEAI_PREHII"/>
            <w:listItem w:displayText="GSK_OEAI_PREHII_MA" w:value="GSK_OEAI_PREHII_MA"/>
            <w:listItem w:displayText="GSK_OEAI_PREHIP" w:value="GSK_OEAI_PREHIP"/>
            <w:listItem w:displayText="GSK_OEAI_PREHIP_MA" w:value="GSK_OEAI_PREHIP_MA"/>
            <w:listItem w:displayText="GSK_OEAI_PUB_MA" w:value="GSK_OEAI_PUB_MA"/>
            <w:listItem w:displayText="GSK_OEAI_QUA_MA" w:value="GSK_OEAI_QUA_MA"/>
            <w:listItem w:displayText="GSK_OEAI_RELI" w:value="GSK_OEAI_RELI"/>
            <w:listItem w:displayText="GSK_OEAI_RELI_MA" w:value="GSK_OEAI_RELI_MA"/>
            <w:listItem w:displayText="GSK_OEAI_TECH" w:value="GSK_OEAI_TECH"/>
            <w:listItem w:displayText="GSK_OEAI_TECH_MA" w:value="GSK_OEAI_TECH_MA"/>
            <w:listItem w:displayText="GSK_OEAI_URNF" w:value="GSK_OEAI_URNF"/>
            <w:listItem w:displayText="GSK_OEAI_URNF_MA" w:value="GSK_OEAI_URNF_MA"/>
            <w:listItem w:displayText="GSK_OEAI_VERWA" w:value="GSK_OEAI_VERWA"/>
            <w:listItem w:displayText="GSK_OEAI_VERWA_MA" w:value="GSK_OEAI_VERWA_MA"/>
            <w:listItem w:displayText="GSK_VID_MA" w:value="GSK_VID_MA"/>
            <w:listItem w:displayText="MNT_ESI_MA" w:value="MNT_ESI_MA"/>
            <w:listItem w:displayText="MNT_ESI_MUL_MA" w:value="MNT_ESI_MUL_MA"/>
            <w:listItem w:displayText="MNT_MBI_ADMIN" w:value="MNT_MBI_ADMIN"/>
            <w:listItem w:displayText="MNT_MBI_ADMIN_MA" w:value="MNT_MBI_ADMIN_MA"/>
            <w:listItem w:displayText="MNT_MBI_ALICE" w:value="MNT_MBI_ALICE"/>
            <w:listItem w:displayText="MNT_MBI_ALICE_MA" w:value="MNT_MBI_ALICE_MA"/>
            <w:listItem w:displayText="MNT_MBI_BELLE" w:value="MNT_MBI_BELLE"/>
            <w:listItem w:displayText="MNT_MBI_BELLE_MA" w:value="MNT_MBI_BELLE_MA"/>
            <w:listItem w:displayText="MNT_MBI_CMS" w:value="MNT_MBI_CMS"/>
            <w:listItem w:displayText="MNT_MBI_CMS_MA" w:value="MNT_MBI_CMS_MA"/>
            <w:listItem w:displayText="MNT_MBI_CMSTRI" w:value="MNT_MBI_CMSTRI"/>
            <w:listItem w:displayText="MNT_MBI_CMSTRI_MA" w:value="MNT_MBI_CMSTRI_MA"/>
            <w:listItem w:displayText="MNT_MBI_DD" w:value="MNT_MBI_DD"/>
            <w:listItem w:displayText="MNT_MBI_DD_MA" w:value="MNT_MBI_DD_MA"/>
            <w:listItem w:displayText="MNT_MBI_ELE" w:value="MNT_MBI_ELE"/>
            <w:listItem w:displayText="MNT_MBI_ELE_MA" w:value="MNT_MBI_ELE_MA"/>
            <w:listItem w:displayText="MNT_MBI_ELE1" w:value="MNT_MBI_ELE1"/>
            <w:listItem w:displayText="MNT_MBI_ELE1_MA" w:value="MNT_MBI_ELE1_MA"/>
            <w:listItem w:displayText="MNT_MBI_EXAT" w:value="MNT_MBI_EXAT"/>
            <w:listItem w:displayText="MNT_MBI_EXAT_MA" w:value="MNT_MBI_EXAT_MA"/>
            <w:listItem w:displayText="MNT_MBI_GW" w:value="MNT_MBI_GW"/>
            <w:listItem w:displayText="MNT_MBI_GW_MA" w:value="MNT_MBI_GW_MA"/>
            <w:listItem w:displayText="MNT_MBI_IT" w:value="MNT_MBI_IT"/>
            <w:listItem w:displayText="MNT_MBI_IT_MA" w:value="MNT_MBI_IT_MA"/>
            <w:listItem w:displayText="MNT_MBI_ML" w:value="MNT_MBI_ML"/>
            <w:listItem w:displayText="MNT_MBI_ML_MA" w:value="MNT_MBI_ML_MA"/>
            <w:listItem w:displayText="MNT_MBI_MSDE" w:value="MNT_MBI_MSDE"/>
            <w:listItem w:displayText="MNT_MBI_MSDE_MA" w:value="MNT_MBI_MSDE_MA"/>
            <w:listItem w:displayText="MNT_MBI_PREC" w:value="MNT_MBI_PREC"/>
            <w:listItem w:displayText="MNT_MBI_PREC_MA" w:value="MNT_MBI_PREC_MA"/>
            <w:listItem w:displayText="MNT_MBI_RES" w:value="MNT_MBI_RES"/>
            <w:listItem w:displayText="MNT_MBI_RES_MA" w:value="MNT_MBI_RES_MA"/>
            <w:listItem w:displayText="MNT_MBI_TH" w:value="MNT_MBI_TH"/>
            <w:listItem w:displayText="MNT_MBI_TH_MA" w:value="MNT_MBI_TH_MA"/>
            <w:listItem w:displayText="MNT_MBI_WERK" w:value="MNT_MBI_WERK"/>
            <w:listItem w:displayText="MNT_MBI_WERK_MA" w:value="MNT_MBI_WERK_MA"/>
            <w:listItem w:displayText="MNT_IQOQIIBK_ALL" w:value="MNT_IQOQIIBK_ALL"/>
            <w:listItem w:displayText="MNT_IQOQIIBK_ALL_MA" w:value="MNT_IQOQIIBK_ALL_MA"/>
            <w:listItem w:displayText="MNT_IQOQIIBK_BER" w:value="MNT_IQOQIIBK_BER"/>
            <w:listItem w:displayText="MNT_IQOQIIBK_BER_MA" w:value="MNT_IQOQIIBK_BER_MA"/>
            <w:listItem w:displayText="MNT_IQOQIIBK_BLA" w:value="MNT_IQOQIIBK_BLA"/>
            <w:listItem w:displayText="MNT_IQOQIIBK_BLA_MA" w:value="MNT_IQOQIIBK_BLA_MA"/>
            <w:listItem w:displayText="MNT_IQOQIIBK_FER" w:value="MNT_IQOQIIBK_FER"/>
            <w:listItem w:displayText="MNT_IQOQIIBK_FER_MA" w:value="MNT_IQOQIIBK_FER_MA"/>
            <w:listItem w:displayText="MNT_IQOQIIBK_GRI" w:value="MNT_IQOQIIBK_GRI"/>
            <w:listItem w:displayText="MNT_IQOQIIBK_GRI_MA" w:value="MNT_IQOQIIBK_GRI_MA"/>
            <w:listItem w:displayText="MNT_IQOQIIBK_KIR" w:value="MNT_IQOQIIBK_KIR"/>
            <w:listItem w:displayText="MNT_IQOQIIBK_KIR_MA" w:value="MNT_IQOQIIBK_KIR_MA"/>
            <w:listItem w:displayText="MNT_IQOQIIBK_PIC" w:value="MNT_IQOQIIBK_PIC"/>
            <w:listItem w:displayText="MNT_IQOQIIBK_PIC_MA" w:value="MNT_IQOQIIBK_PIC_MA"/>
            <w:listItem w:displayText="MNT_IQOQIIBK_ROM" w:value="MNT_IQOQIIBK_ROM"/>
            <w:listItem w:displayText="MNT_IQOQIIBK_ROM_MA" w:value="MNT_IQOQIIBK_ROM_MA"/>
            <w:listItem w:displayText="MNT_IQOQIWIEN_AD" w:value="MNT_IQOQIWIEN_AD"/>
            <w:listItem w:displayText="MNT_IQOQIWIEN_AD_MA" w:value="MNT_IQOQIWIEN_AD_MA"/>
            <w:listItem w:displayText="MNT_IQOQIWIEN_AM" w:value="MNT_IQOQIWIEN_AM"/>
            <w:listItem w:displayText="MNT_IQOQIWIEN_AM_MA" w:value="MNT_IQOQIWIEN_AM_MA"/>
            <w:listItem w:displayText="MNT_IQOQIWIEN_AZ" w:value="MNT_IQOQIWIEN_AZ"/>
            <w:listItem w:displayText="MNT_IQOQIWIEN_AZ_MA" w:value="MNT_IQOQIWIEN_AZ_MA"/>
            <w:listItem w:displayText="MNT_IQOQIWIEN_CB" w:value="MNT_IQOQIWIEN_CB"/>
            <w:listItem w:displayText="MNT_IQOQIWIEN_CB_MA" w:value="MNT_IQOQIWIEN_CB_MA"/>
            <w:listItem w:displayText="MNT_IQOQIWIEN_MH" w:value="MNT_IQOQIWIEN_MH"/>
            <w:listItem w:displayText="MNT_IQOQIWIEN_MH_MA" w:value="MNT_IQOQIWIEN_MH_MA"/>
            <w:listItem w:displayText="MNT_IQOQIWIEN_MM" w:value="MNT_IQOQIWIEN_MM"/>
            <w:listItem w:displayText="MNT_IQOQIWIEN_MM_MA" w:value="MNT_IQOQIWIEN_MM_MA"/>
            <w:listItem w:displayText="MNT_IQOQIWIEN_NM" w:value="MNT_IQOQIWIEN_NM"/>
            <w:listItem w:displayText="MNT_IQOQIWIEN_NM_MA" w:value="MNT_IQOQIWIEN_NM_MA"/>
            <w:listItem w:displayText="MNT_IQOQIWIEN_RU" w:value="MNT_IQOQIWIEN_RU"/>
            <w:listItem w:displayText="MNT_IQOQIWIEN_RU_MA" w:value="MNT_IQOQIWIEN_RU_MA"/>
            <w:listItem w:displayText="MNT_IQOQIIBK_ZAC" w:value="MNT_IQOQIIBK_ZAC"/>
            <w:listItem w:displayText="MNT_IQOQIIBK_ZAC_MA" w:value="MNT_IQOQIIBK_ZAC_MA"/>
            <w:listItem w:displayText="MNT_ISF_ADMIN_MA" w:value="MNT_ISF_ADMIN_MA"/>
            <w:listItem w:displayText="MNT_ISF_BIO" w:value="MNT_ISF_BIO"/>
            <w:listItem w:displayText="MNT_ISF_BIO_MA" w:value="MNT_ISF_BIO_MA"/>
            <w:listItem w:displayText="MNT_ISF_HOER" w:value="MNT_ISF_HOER"/>
            <w:listItem w:displayText="MNT_ISF_HOER_MA" w:value="MNT_ISF_HOER_MA"/>
            <w:listItem w:displayText="MNT_ISF_MATH" w:value="MNT_ISF_MATH"/>
            <w:listItem w:displayText="MNT_ISF_MATH_MA" w:value="MNT_ISF_MATH_MA"/>
            <w:listItem w:displayText="MNT_ISF_NUM" w:value="MNT_ISF_NUM"/>
            <w:listItem w:displayText="MNT_ISF_NUM_MA" w:value="MNT_ISF_NUM_MA"/>
            <w:listItem w:displayText="MNT_ISF_PHON" w:value="MNT_ISF_PHON"/>
            <w:listItem w:displayText="MNT_ISF_PHON_MA" w:value="MNT_ISF_PHON_MA"/>
            <w:listItem w:displayText="MNT_ISF_IT" w:value="MNT_ISF_IT"/>
            <w:listItem w:displayText="MNT_ISF_IT_MA" w:value="MNT_ISF_IT_MA"/>
            <w:listItem w:displayText="MNT_IWF_MA" w:value="MNT_IWF_MA"/>
            <w:listItem w:displayText="MNT_IWF_AGHELL" w:value="MNT_IWF_AGHELL"/>
            <w:listItem w:displayText="MNT_IWF_AGHELL_MA" w:value="MNT_IWF_AGHELL_MA"/>
            <w:listItem w:displayText="MNT_IWF_AGWOI" w:value="MNT_IWF_AGWOI"/>
            <w:listItem w:displayText="MNT_IWF_AGWOI_MA" w:value="MNT_IWF_AGWOI_MA"/>
            <w:listItem w:displayText="MNT_IWF_FI" w:value="MNT_IWF_FI"/>
            <w:listItem w:displayText="MNT_IWF_FI_MA" w:value="MNT_IWF_FI_MA"/>
            <w:listItem w:displayText="MNT_IWF_PG" w:value="MNT_IWF_PG"/>
            <w:listItem w:displayText="MNT_IWF_PG_MA" w:value="MNT_IWF_PG_MA"/>
            <w:listItem w:displayText="MNT_IWF_PP" w:value="MNT_IWF_PP"/>
            <w:listItem w:displayText="MNT_IWF_PP_MA" w:value="MNT_IWF_PP_MA"/>
            <w:listItem w:displayText="MNT_IWF_WP" w:value="MNT_IWF_WP"/>
            <w:listItem w:displayText="MNT_IWF_WP_MA" w:value="MNT_IWF_WP_MA"/>
            <w:listItem w:displayText="MNT_RICAM_MA" w:value="MNT_RICAM_MA"/>
            <w:listItem w:displayText="BIBL_BASIS_MA" w:value="BIBL_BASIS_MA"/>
            <w:listItem w:displayText="S_FUSION" w:value="S_FUSION"/>
            <w:listItem w:displayText="S_FUSION_MA" w:value="S_FUSION_MA"/>
            <w:listItem w:displayText="S_IFAC" w:value="S_IFAC"/>
            <w:listItem w:displayText="S_IFAC_MA" w:value="S_IFAC_MA"/>
            <w:listItem w:displayText="S_IFIP" w:value="S_IFIP"/>
            <w:listItem w:displayText="S_IFIP_MA" w:value="S_IFIP_MA"/>
            <w:listItem w:displayText="S_ZUSATZ_MA" w:value="S_ZUSATZ_MA"/>
            <w:listItem w:displayText="VERLAG_MA" w:value="VERLAG_MA"/>
            <w:listItem w:displayText="VERLAG_MA1" w:value="VERLAG_MA1"/>
            <w:listItem w:displayText="ZV_AG" w:value="ZV_AG"/>
            <w:listItem w:displayText="ZV_AG_MA" w:value="ZV_AG_MA"/>
            <w:listItem w:displayText="ZV_AI_MA" w:value="ZV_AI_MA"/>
            <w:listItem w:displayText="ZV_AI_ARZ" w:value="ZV_AI_ARZ"/>
            <w:listItem w:displayText="ZV_AI_ARZ_MA" w:value="ZV_AI_ARZ_MA"/>
            <w:listItem w:displayText="ZV_AI_GB" w:value="ZV_AI_GB"/>
            <w:listItem w:displayText="ZV_AI_GB_MA" w:value="ZV_AI_GB_MA"/>
            <w:listItem w:displayText="ZV_AI_FM" w:value="ZV_AI_FM"/>
            <w:listItem w:displayText="ZV_AI_FM_MA" w:value="ZV_AI_FM_MA"/>
            <w:listItem w:displayText="ZV_AI_FS" w:value="ZV_AI_FS"/>
            <w:listItem w:displayText="ZV_AI_FS_MA" w:value="ZV_AI_FS_MA"/>
            <w:listItem w:displayText="ZV_DINF_MA" w:value="ZV_DINF_MA"/>
            <w:listItem w:displayText="ZV_DINF_IB" w:value="ZV_DINF_IB"/>
            <w:listItem w:displayText="ZV_DINF_IB_MA" w:value="ZV_DINF_IB_MA"/>
            <w:listItem w:displayText="ZV_DINF_PHA" w:value="ZV_DINF_PHA"/>
            <w:listItem w:displayText="ZV_DINF_PHA_MA" w:value="ZV_DINF_PHA_MA"/>
            <w:listItem w:displayText="ZV_DINF_SP" w:value="ZV_DINF_SP"/>
            <w:listItem w:displayText="ZV_DINF_SP_MA" w:value="ZV_DINF_SP_MA"/>
            <w:listItem w:displayText="ZV_DINF_STIP" w:value="ZV_DINF_STIP"/>
            <w:listItem w:displayText="ZV_DINF_STIP_MA" w:value="ZV_DINF_STIP_MA"/>
            <w:listItem w:displayText="ZV_FA_MA" w:value="ZV_FA_MA"/>
            <w:listItem w:displayText="ZV_FA_CONT" w:value="ZV_FA_CONT"/>
            <w:listItem w:displayText="ZV_FA_CONT_MA" w:value="ZV_FA_CONT_MA"/>
            <w:listItem w:displayText="ZV_FA_CONT_DMMNGT_MA" w:value="ZV_FA_CONT_DMMNGT_MA"/>
            <w:listItem w:displayText="ZV_FA_RECH" w:value="ZV_FA_RECH"/>
            <w:listItem w:displayText="ZV_FA_RECH_MA" w:value="ZV_FA_RECH_MA"/>
            <w:listItem w:displayText="ZV_FA_ZE" w:value="ZV_FA_ZE"/>
            <w:listItem w:displayText="ZV_FA_ZE_MA" w:value="ZV_FA_ZE_MA"/>
            <w:listItem w:displayText="ZV_PB_MA" w:value="ZV_PB_MA"/>
            <w:listItem w:displayText="ZV_PB_PSEK" w:value="ZV_PB_PSEK"/>
            <w:listItem w:displayText="ZV_PB_PSEK_MA" w:value="ZV_PB_PSEK_MA"/>
            <w:listItem w:displayText="ZV_PB_PS" w:value="ZV_PB_PS"/>
            <w:listItem w:displayText="ZV_PB_PS_MA" w:value="ZV_PB_PS_MA"/>
            <w:listItem w:displayText="ZV_PB_OEK" w:value="ZV_PB_OEK"/>
            <w:listItem w:displayText="ZV_PB_OEK_EVENT" w:value="ZV_PB_OEK_EVENT"/>
            <w:listItem w:displayText="ZV_PB_OEK_MA" w:value="ZV_PB_OEK_MA"/>
            <w:listItem w:displayText="ZV_PB_OEK_EVENT_MA" w:value="ZV_PB_OEK_EVENT_MA"/>
            <w:listItem w:displayText="ZV_PB_OEK_EVENT_S" w:value="ZV_PB_OEK_EVENT_S"/>
            <w:listItem w:displayText="ZV_PB_OEK_EVENT_S_MA" w:value="ZV_PB_OEK_EVENT_S_MA"/>
            <w:listItem w:displayText="ZV_PB_OEK_OEFF" w:value="ZV_PB_OEK_OEFF"/>
            <w:listItem w:displayText="ZV_PB_OEK_OEFF_MA" w:value="ZV_PB_OEK_OEFF_MA"/>
            <w:listItem w:displayText="ZV_PB_PERS" w:value="ZV_PB_PERS"/>
            <w:listItem w:displayText="ZV_PB_PERS_MA" w:value="ZV_PB_PERS_MA"/>
            <w:listItem w:displayText="ZV_PB_PERS_GEZE" w:value="ZV_PB_PERS_GEZE"/>
            <w:listItem w:displayText="ZV_PB_PERS_GEZE_MA" w:value="ZV_PB_PERS_GEZE_MA"/>
            <w:listItem w:displayText="ZV_PB_QS" w:value="ZV_PB_QS"/>
            <w:listItem w:displayText="ZV_PB_QS_MA" w:value="ZV_PB_QS_MA"/>
            <w:listItem w:displayText="ZV_PB_STR_SAPEA" w:value="ZV_PB_STR_SAPEA"/>
            <w:listItem w:displayText="ZV_PB_STR_SAPEA_MA" w:value="ZV_PB_STR_SAPEA_MA"/>
            <w:listItem w:displayText="ZV_PB_STRATEGIE" w:value="ZV_PB_STRATEGIE"/>
            <w:listItem w:displayText="ZV_PB_STRATEGIE_MA" w:value="ZV_PB_STRATEGIE_MA"/>
            <w:listItem w:displayText="ZV_RECHT_MA" w:value="ZV_RECHT_MA"/>
            <w:listItem w:displayText="ZV_RECHT_AKG" w:value="ZV_RECHT_AKG"/>
            <w:listItem w:displayText="ZV_RECHT_AKG_MA" w:value="ZV_RECHT_AKG_MA"/>
            <w:listItem w:displayText="ZV_WEITERE_BR_MA" w:value="ZV_WEITERE_BR_MA"/>
          </w:comboBox>
        </w:sdtPr>
        <w:sdtEndPr/>
        <w:sdtContent>
          <w:r w:rsidR="00486176">
            <w:rPr>
              <w:rFonts w:cs="Arial"/>
              <w:b/>
              <w:smallCaps/>
              <w:color w:val="FF0000"/>
              <w:highlight w:val="lightGray"/>
              <w:lang w:val="de-DE"/>
            </w:rPr>
            <w:t xml:space="preserve">Wählen Sie ein Element aus </w:t>
          </w:r>
        </w:sdtContent>
      </w:sdt>
      <w:r w:rsidR="00486176" w:rsidRPr="00486176">
        <w:rPr>
          <w:rFonts w:cs="Arial"/>
          <w:i/>
          <w:color w:val="808080"/>
          <w:sz w:val="18"/>
          <w:lang w:val="de-DE"/>
        </w:rPr>
        <w:t xml:space="preserve"> (</w:t>
      </w:r>
      <w:r w:rsidR="00486176" w:rsidRPr="00123A72">
        <w:rPr>
          <w:rFonts w:cs="Arial"/>
          <w:i/>
          <w:color w:val="808080"/>
          <w:sz w:val="18"/>
          <w:lang w:val="de-DE"/>
        </w:rPr>
        <w:t>max. 1 DN-Gruppe)</w:t>
      </w:r>
    </w:p>
    <w:p w14:paraId="76F01963" w14:textId="77777777" w:rsidR="00123A72" w:rsidRPr="00123A72" w:rsidRDefault="00123A72" w:rsidP="00123A72">
      <w:pPr>
        <w:spacing w:after="120"/>
        <w:jc w:val="left"/>
        <w:rPr>
          <w:rFonts w:cs="Arial"/>
          <w:b/>
          <w:sz w:val="10"/>
          <w:szCs w:val="10"/>
          <w:lang w:val="de-DE"/>
        </w:rPr>
      </w:pPr>
      <w:r w:rsidRPr="00123A72">
        <w:rPr>
          <w:rFonts w:cs="Arial"/>
          <w:b/>
          <w:noProof/>
          <w:sz w:val="10"/>
          <w:szCs w:val="10"/>
          <w:lang w:val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F7588" wp14:editId="254CBE92">
                <wp:simplePos x="0" y="0"/>
                <wp:positionH relativeFrom="margin">
                  <wp:posOffset>635</wp:posOffset>
                </wp:positionH>
                <wp:positionV relativeFrom="paragraph">
                  <wp:posOffset>92549</wp:posOffset>
                </wp:positionV>
                <wp:extent cx="6188407" cy="6350"/>
                <wp:effectExtent l="0" t="0" r="22225" b="317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8407" cy="63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4E9C5D" id="Gerader Verbinde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7.3pt" to="487.3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740AF102" w14:textId="2A580B11" w:rsidR="00123A72" w:rsidRPr="00123A72" w:rsidRDefault="00123A72" w:rsidP="00123A72">
      <w:pPr>
        <w:spacing w:after="120"/>
        <w:jc w:val="left"/>
        <w:rPr>
          <w:rFonts w:cs="Arial"/>
          <w:lang w:val="de-DE"/>
        </w:rPr>
      </w:pPr>
      <w:r w:rsidRPr="00123A72">
        <w:rPr>
          <w:rFonts w:cs="Arial"/>
          <w:b/>
          <w:lang w:val="de-DE"/>
        </w:rPr>
        <w:t>optional</w:t>
      </w:r>
    </w:p>
    <w:p w14:paraId="494148C3" w14:textId="45C503B3" w:rsidR="00486176" w:rsidRPr="00486176" w:rsidRDefault="00D51210" w:rsidP="00486176">
      <w:pPr>
        <w:spacing w:after="0"/>
        <w:jc w:val="left"/>
        <w:rPr>
          <w:rFonts w:cs="Arial"/>
          <w:i/>
          <w:color w:val="808080"/>
          <w:sz w:val="18"/>
          <w:lang w:val="de-DE"/>
        </w:rPr>
      </w:pPr>
      <w:r>
        <w:rPr>
          <w:rFonts w:cs="Arial"/>
          <w:lang w:val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Kontrollkästchen5"/>
      <w:r>
        <w:rPr>
          <w:rFonts w:cs="Arial"/>
          <w:lang w:val="de-DE"/>
        </w:rPr>
        <w:instrText xml:space="preserve"> FORMCHECKBOX </w:instrText>
      </w:r>
      <w:r w:rsidR="00ED57C1">
        <w:rPr>
          <w:rFonts w:cs="Arial"/>
          <w:lang w:val="de-DE"/>
        </w:rPr>
      </w:r>
      <w:r w:rsidR="00ED57C1">
        <w:rPr>
          <w:rFonts w:cs="Arial"/>
          <w:lang w:val="de-DE"/>
        </w:rPr>
        <w:fldChar w:fldCharType="separate"/>
      </w:r>
      <w:r>
        <w:rPr>
          <w:rFonts w:cs="Arial"/>
          <w:lang w:val="de-DE"/>
        </w:rPr>
        <w:fldChar w:fldCharType="end"/>
      </w:r>
      <w:bookmarkEnd w:id="4"/>
      <w:r w:rsidR="00123A72" w:rsidRPr="00123A72">
        <w:rPr>
          <w:rFonts w:cs="Arial"/>
          <w:lang w:val="de-DE"/>
        </w:rPr>
        <w:t xml:space="preserve"> Mitarbeiter/in hat eine </w:t>
      </w:r>
      <w:r w:rsidR="00123A72" w:rsidRPr="00123A72">
        <w:rPr>
          <w:rFonts w:cs="Arial"/>
          <w:b/>
          <w:lang w:val="de-DE"/>
        </w:rPr>
        <w:t>Vorgesetzten-</w:t>
      </w:r>
      <w:r w:rsidR="00422DF4">
        <w:rPr>
          <w:rFonts w:cs="Arial"/>
          <w:b/>
          <w:lang w:val="de-DE"/>
        </w:rPr>
        <w:t>Rolle</w:t>
      </w:r>
      <w:r w:rsidR="00486176">
        <w:rPr>
          <w:rFonts w:cs="Arial"/>
          <w:b/>
          <w:lang w:val="de-DE"/>
        </w:rPr>
        <w:t xml:space="preserve"> </w:t>
      </w:r>
      <w:sdt>
        <w:sdtPr>
          <w:rPr>
            <w:rFonts w:cs="Arial"/>
            <w:b/>
            <w:smallCaps/>
            <w:color w:val="FF0000"/>
            <w:highlight w:val="lightGray"/>
            <w:lang w:val="de-DE"/>
          </w:rPr>
          <w:alias w:val="Bitte auswählen"/>
          <w:tag w:val="Bitte auswählen"/>
          <w:id w:val="-885095709"/>
          <w:placeholder>
            <w:docPart w:val="0AB1BD49A5234F1F8568E59C505DBDF5"/>
          </w:placeholder>
          <w15:color w:val="FF0000"/>
          <w:comboBox>
            <w:listItem w:displayText="Wählen Sie ein Element aus" w:value="Wählen Sie ein Element aus"/>
            <w:listItem w:displayText="GG_ITA_MA" w:value="GG_ITA_MA"/>
            <w:listItem w:displayText="GSK_ACDH_BIO" w:value="GSK_ACDH_BIO"/>
            <w:listItem w:displayText="GSK_ACDH_BIO_MA" w:value="GSK_ACDH_BIO_MA"/>
            <w:listItem w:displayText="GSK_ACDH_BOD_MA" w:value="GSK_ACDH_BOD_MA"/>
            <w:listItem w:displayText="GSK_ACDH_CO" w:value="GSK_ACDH_CO"/>
            <w:listItem w:displayText="GSK_ACDH_CO_MA" w:value="GSK_ACDH_CO_MA"/>
            <w:listItem w:displayText="GSK_ACDH_DHRI" w:value="GSK_ACDH_DHRI"/>
            <w:listItem w:displayText="GSK_ACDH_DHRI_MA" w:value="GSK_ACDH_DHRI_MA"/>
            <w:listItem w:displayText="GSK_ACDH_DM" w:value="GSK_ACDH_DM"/>
            <w:listItem w:displayText="GSK_ACDH_DM_MA" w:value="GSK_ACDH_DM_MA"/>
            <w:listItem w:displayText="GSK_ACDH_EE" w:value="GSK_ACDH_EE"/>
            <w:listItem w:displayText="GSK_ACDH_EE_MA" w:value="GSK_ACDH_EE_MA"/>
            <w:listItem w:displayText="GSK_ACDH_FD" w:value="GSK_ACDH_FD"/>
            <w:listItem w:displayText="GSK_ACDH_FD_MA" w:value="GSK_ACDH_FD_MA"/>
            <w:listItem w:displayText="GSK_ACDH_LEX" w:value="GSK_ACDH_LEX"/>
            <w:listItem w:displayText="GSK_ACDH_LEX_MA" w:value="GSK_ACDH_LEX_MA"/>
            <w:listItem w:displayText="GSK_ACDH_LTW" w:value="GSK_ACDH_LTW"/>
            <w:listItem w:displayText="GSK_ACDH_LTW_MA" w:value="GSK_ACDH_LTW_MA"/>
            <w:listItem w:displayText="GSK_ACDH_MUS" w:value="GSK_ACDH_MUS"/>
            <w:listItem w:displayText="GSK_ACDH_MUS_MA" w:value="GSK_ACDH_MUS_MA"/>
            <w:listItem w:displayText="GSK_ACDH_MUS1" w:value="GSK_ACDH_MUS1"/>
            <w:listItem w:displayText=" GSK_ACDH_MUS1_MA" w:value=" GSK_ACDH_MUS1_MA"/>
            <w:listItem w:displayText="GSK_ACDH_OA" w:value="GSK_ACDH_OA"/>
            <w:listItem w:displayText="GSK_ACDH_OA_MA" w:value="GSK_ACDH_OA_MA"/>
            <w:listItem w:displayText="GSK_ACDH_PN" w:value="GSK_ACDH_PN"/>
            <w:listItem w:displayText="GSK_ACDH_PN_MA" w:value="GSK_ACDH_PN_MA"/>
            <w:listItem w:displayText="GSK_ACDH_PMC" w:value="GSK_ACDH_PMC"/>
            <w:listItem w:displayText="GSK_ACDH_PMC_MA" w:value="GSK_ACDH_PMC_MA"/>
            <w:listItem w:displayText="GSK_ACDH_SA" w:value="GSK_ACDH_SA"/>
            <w:listItem w:displayText="GSK_ACDH_SA_MA" w:value="GSK_ACDH_SA_MA"/>
            <w:listItem w:displayText="GSK_ACDH_TTP" w:value="GSK_ACDH_TTP"/>
            <w:listItem w:displayText="GSK_ACDH_TTP_MA" w:value="GSK_ACDH_TTP_MA"/>
            <w:listItem w:displayText="GSK_CMC" w:value="GSK_CMC"/>
            <w:listItem w:displayText="GSK_CMC_MA" w:value="GSK_CMC_MA"/>
            <w:listItem w:displayText="GSK_CMC_MA1" w:value="GSK_CMC_MA1"/>
            <w:listItem w:displayText="GSK_ESR" w:value="GSK_ESR"/>
            <w:listItem w:displayText="GSK_ESR_MA" w:value="GSK_ESR_MA"/>
            <w:listItem w:displayText="GSK_IFI_MA" w:value="GSK_IFI_MA"/>
            <w:listItem w:displayText="GSK_IFI_START" w:value="GSK_IFI_START"/>
            <w:listItem w:displayText="GSK_IFI_START_MA" w:value="GSK_IFI_START_MA"/>
            <w:listItem w:displayText="GSK_IGF_MA" w:value="GSK_IGF_MA"/>
            <w:listItem w:displayText="GSK_IGF_DL" w:value="GSK_IGF_DL"/>
            <w:listItem w:displayText="GSK_IGF_DL_MA" w:value="GSK_IGF_DL_MA"/>
            <w:listItem w:displayText="GSK_IGF_GLW" w:value="GSK_IGF_GLW"/>
            <w:listItem w:displayText="GSK_IGF_GLW_MA" w:value="GSK_IGF_GLW_MA"/>
            <w:listItem w:displayText=" GSK_IGF_HG" w:value=" GSK_IGF_HG"/>
            <w:listItem w:displayText=" GSK_IGF_HG_MA" w:value=" GSK_IGF_HG_MA"/>
            <w:listItem w:displayText="GSK_IGF_RR" w:value="GSK_IGF_RR"/>
            <w:listItem w:displayText="GSK_IGF_RR_MA" w:value="GSK_IGF_RR_MA"/>
            <w:listItem w:displayText="GSK_IGF_S" w:value="GSK_IGF_S"/>
            <w:listItem w:displayText="GSK_IGF_S_MA" w:value="GSK_IGF_S_MA"/>
            <w:listItem w:displayText="GSK_IGF_S1" w:value="GSK_IGF_S1"/>
            <w:listItem w:displayText="GSK_IGF_S1_MA" w:value="GSK_IGF_S1_MA"/>
            <w:listItem w:displayText="GSK_IGF_SET" w:value="GSK_IGF_SET"/>
            <w:listItem w:displayText="GSK_IGF_SET_MA" w:value="GSK_IGF_SET_MA"/>
            <w:listItem w:displayText="GSK_IHB_ADMIN" w:value="GSK_IHB_ADMIN"/>
            <w:listItem w:displayText="GSK_IHB_ADMIN_MA" w:value="GSK_IHB_ADMIN_MA"/>
            <w:listItem w:displayText="GSK_IHB_BF" w:value="GSK_IHB_BF"/>
            <w:listItem w:displayText="GSK_IHB_BF_MA" w:value="GSK_IHB_BF_MA"/>
            <w:listItem w:displayText="GSK_IHB_DHE" w:value="GSK_IHB_DHE"/>
            <w:listItem w:displayText="GSK_IHB_DHE_MA" w:value="GSK_IHB_DHE_MA"/>
            <w:listItem w:displayText="GSK_IHB_HM" w:value="GSK_IHB_HM"/>
            <w:listItem w:displayText="GSK_IHB_HM_MA" w:value="GSK_IHB_HM_MA"/>
            <w:listItem w:displayText="GSK_IHB_KU" w:value="GSK_IHB_KU"/>
            <w:listItem w:displayText="GSK_IHB_KU_MA" w:value="GSK_IHB_KU_MA"/>
            <w:listItem w:displayText="GSK_IKGA_MA" w:value="GSK_IKGA_MA"/>
            <w:listItem w:displayText="GSK_IKGA_ERC" w:value="GSK_IKGA_ERC"/>
            <w:listItem w:displayText="GSK_IKGA_ERC_MA" w:value="GSK_IKGA_ERC_MA"/>
            <w:listItem w:displayText="GSK_IKGA_ERC_RS" w:value="GSK_IKGA_ERC_RS"/>
            <w:listItem w:displayText="GSK_IKGA_ERC_RS_MA" w:value="GSK_IKGA_ERC_RS_MA"/>
            <w:listItem w:displayText="GSK_IKW" w:value="GSK_IKW"/>
            <w:listItem w:displayText="GSK_IKW_MA" w:value="GSK_IKW_MA"/>
            <w:listItem w:displayText="GSK_IKW_ASF" w:value="GSK_IKW_ASF"/>
            <w:listItem w:displayText="GSK_IKW_ASF_MA" w:value="GSK_IKW_ASF_MA"/>
            <w:listItem w:displayText="GSK_IKW_ERC" w:value="GSK_IKW_ERC"/>
            <w:listItem w:displayText="GSK_IKW_ERC_MA" w:value="GSK_IKW_ERC_MA"/>
            <w:listItem w:displayText="GSK_IMAFO" w:value="GSK_IMAFO"/>
            <w:listItem w:displayText="GSK_IMAFO_MA" w:value="GSK_IMAFO_MA"/>
            <w:listItem w:displayText="GSK_IMAFO_BYZANZ" w:value="GSK_IMAFO_BYZANZ"/>
            <w:listItem w:displayText="GSK_IMAFO_BYZANZ_MA" w:value="GSK_IMAFO_BYZANZ_MA"/>
            <w:listItem w:displayText="GSK_IMAFO_BYZAN_MA1" w:value="GSK_IMAFO_BYZAN_MA1"/>
            <w:listItem w:displayText="GSK_IMAFO_HI" w:value="GSK_IMAFO_HI"/>
            <w:listItem w:displayText="GSK_IMAFO_HI_MA" w:value="GSK_IMAFO_HI_MA"/>
            <w:listItem w:displayText="GSK_IMAFO_MIR" w:value="GSK_IMAFO_MIR"/>
            <w:listItem w:displayText="GSK_IMAFO_MIR_MA" w:value="GSK_IMAFO_MIR_MA"/>
            <w:listItem w:displayText="GSK_IMAFO_MIR_MA1" w:value="GSK_IMAFO_MIR_MA1"/>
            <w:listItem w:displayText="GSK_IMAFO_SCHRIFT" w:value="GSK_IMAFO_SCHRIFT"/>
            <w:listItem w:displayText="GSK_IMAFO_SCHRIFT_MA" w:value="GSK_IMAFO_SCHRIFT_MA"/>
            <w:listItem w:displayText="GSK_ISA_MA" w:value="GSK_ISA_MA"/>
            <w:listItem w:displayText="GSK_ISA_ADMIN" w:value="GSK_ISA_ADMIN"/>
            <w:listItem w:displayText="GSK_ISA_ADMIN_MA" w:value="GSK_ISA_ADMIN_MA"/>
            <w:listItem w:displayText="GSK_ISR_MA" w:value="GSK_ISR_MA"/>
            <w:listItem w:displayText="GSK_OEAI_ANCMU" w:value="GSK_OEAI_ANCMU"/>
            <w:listItem w:displayText="GSK_OEAI_ANCMU_MA" w:value="GSK_OEAI_ANCMU_MA"/>
            <w:listItem w:displayText="GSK_OEAI_ARCHIE" w:value="GSK_OEAI_ARCHIE"/>
            <w:listItem w:displayText="GSK_OEAI_ARCHIE_MA" w:value="GSK_OEAI_ARCHIE_MA"/>
            <w:listItem w:displayText="GSK_OEAI_ARP" w:value="GSK_OEAI_ARP"/>
            <w:listItem w:displayText="GSK_OEAI_ARP_MA" w:value="GSK_OEAI_ARP_MA"/>
            <w:listItem w:displayText="GSK_OEAI_ARSC" w:value="GSK_OEAI_ARSC"/>
            <w:listItem w:displayText="GSK_OEAI_ARSC_MA" w:value="GSK_OEAI_ARSC_MA"/>
            <w:listItem w:displayText="GSK_OEAI_BALAB" w:value="GSK_OEAI_BALAB"/>
            <w:listItem w:displayText="GSK_OEAI_BALAB_MA" w:value="GSK_OEAI_BALAB_MA"/>
            <w:listItem w:displayText="GSK_OEAI_BF" w:value="GSK_OEAI_BF"/>
            <w:listItem w:displayText="GSK_OEAI_BF_MA" w:value="GSK_OEAI_BF_MA"/>
            <w:listItem w:displayText="GSK_OEAI_BIBLI" w:value="GSK_OEAI_BIBLI"/>
            <w:listItem w:displayText="GSK_OEAI_BIBLI_MA" w:value="GSK_OEAI_BIBLI_MA"/>
            <w:listItem w:displayText="GSK_OEAI_CLAS" w:value="GSK_OEAI_CLAS"/>
            <w:listItem w:displayText="GSK_OEAI_CLAS_MA" w:value="GSK_OEAI_CLAS_MA"/>
            <w:listItem w:displayText="GSK_OEAI_DigAr" w:value="GSK_OEAI_DigAr"/>
            <w:listItem w:displayText="GSK_OEAI_DigAr_MA" w:value="GSK_OEAI_DigAr_MA"/>
            <w:listItem w:displayText="GSK_OEAI_EG" w:value="GSK_OEAI_EG"/>
            <w:listItem w:displayText="GSK_OEAI_EG_MA" w:value="GSK_OEAI_EG_MA"/>
            <w:listItem w:displayText="GSK_OEAI_EPI" w:value="GSK_OEAI_EPI"/>
            <w:listItem w:displayText="GSK_OEAI_EPI_MA" w:value="GSK_OEAI_EPI_MA"/>
            <w:listItem w:displayText="GSK_OEAI_GCHLAB" w:value="GSK_OEAI_GCHLAB"/>
            <w:listItem w:displayText="GSK_OEAI_GCHLAB_MA" w:value="GSK_OEAI_GCHLAB_MA"/>
            <w:listItem w:displayText="GSK_OEAI_HAM" w:value="GSK_OEAI_HAM"/>
            <w:listItem w:displayText="GSK_OEAI_HAM_MA" w:value="GSK_OEAI_HAM_MA"/>
            <w:listItem w:displayText="GSK_OEAI_HerSc" w:value="GSK_OEAI_HerSc"/>
            <w:listItem w:displayText="GSK_OEAI_HerSc_MA" w:value="GSK_OEAI_HerSc_MA"/>
            <w:listItem w:displayText="GSK_OEAI_HISO" w:value="GSK_OEAI_HISO"/>
            <w:listItem w:displayText="GSK_OEAI_HISO_MA" w:value="GSK_OEAI_HISO_MA"/>
            <w:listItem w:displayText="GSK_OEAI_LEVAR" w:value="GSK_OEAI_LEVAR"/>
            <w:listItem w:displayText="GSK_OEAI_LEVAR_MA" w:value="GSK_OEAI_LEVAR_MA"/>
            <w:listItem w:displayText="GSK_OEAI_MEDECO" w:value="GSK_OEAI_MEDECO"/>
            <w:listItem w:displayText="GSK_OEAI_MEDECO_MA" w:value="GSK_OEAI_MEDECO_MA"/>
            <w:listItem w:displayText="GSK_OEAI_NUM" w:value="GSK_OEAI_NUM"/>
            <w:listItem w:displayText="GSK_OEAI_NUM_MA" w:value="GSK_OEAI_NUM_MA"/>
            <w:listItem w:displayText="GSK_OEAI_OI" w:value="GSK_OEAI_OI"/>
            <w:listItem w:displayText="GSK_OEAI_OI_MA" w:value="GSK_OEAI_OI_MA"/>
            <w:listItem w:displayText="GSK_OEAI_PREHII" w:value="GSK_OEAI_PREHII"/>
            <w:listItem w:displayText="GSK_OEAI_PREHII_MA" w:value="GSK_OEAI_PREHII_MA"/>
            <w:listItem w:displayText="GSK_OEAI_PREHIP" w:value="GSK_OEAI_PREHIP"/>
            <w:listItem w:displayText="GSK_OEAI_PREHIP_MA" w:value="GSK_OEAI_PREHIP_MA"/>
            <w:listItem w:displayText="GSK_OEAI_PUB_MA" w:value="GSK_OEAI_PUB_MA"/>
            <w:listItem w:displayText="GSK_OEAI_QUA_MA" w:value="GSK_OEAI_QUA_MA"/>
            <w:listItem w:displayText="GSK_OEAI_RELI" w:value="GSK_OEAI_RELI"/>
            <w:listItem w:displayText="GSK_OEAI_RELI_MA" w:value="GSK_OEAI_RELI_MA"/>
            <w:listItem w:displayText="GSK_OEAI_TECH" w:value="GSK_OEAI_TECH"/>
            <w:listItem w:displayText="GSK_OEAI_TECH_MA" w:value="GSK_OEAI_TECH_MA"/>
            <w:listItem w:displayText="GSK_OEAI_URNF" w:value="GSK_OEAI_URNF"/>
            <w:listItem w:displayText="GSK_OEAI_URNF_MA" w:value="GSK_OEAI_URNF_MA"/>
            <w:listItem w:displayText="GSK_OEAI_VERWA" w:value="GSK_OEAI_VERWA"/>
            <w:listItem w:displayText="GSK_OEAI_VERWA_MA" w:value="GSK_OEAI_VERWA_MA"/>
            <w:listItem w:displayText="GSK_VID_MA" w:value="GSK_VID_MA"/>
            <w:listItem w:displayText="MNT_ESI_MA" w:value="MNT_ESI_MA"/>
            <w:listItem w:displayText="MNT_ESI_MUL_MA" w:value="MNT_ESI_MUL_MA"/>
            <w:listItem w:displayText="MNT_MBI_ADMIN" w:value="MNT_MBI_ADMIN"/>
            <w:listItem w:displayText="MNT_MBI_ADMIN_MA" w:value="MNT_MBI_ADMIN_MA"/>
            <w:listItem w:displayText="MNT_MBI_ALICE" w:value="MNT_MBI_ALICE"/>
            <w:listItem w:displayText="MNT_MBI_ALICE_MA" w:value="MNT_MBI_ALICE_MA"/>
            <w:listItem w:displayText="MNT_MBI_BELLE" w:value="MNT_MBI_BELLE"/>
            <w:listItem w:displayText="MNT_MBI_BELLE_MA" w:value="MNT_MBI_BELLE_MA"/>
            <w:listItem w:displayText="MNT_MBI_CMS" w:value="MNT_MBI_CMS"/>
            <w:listItem w:displayText="MNT_MBI_CMS_MA" w:value="MNT_MBI_CMS_MA"/>
            <w:listItem w:displayText="MNT_MBI_CMSTRI" w:value="MNT_MBI_CMSTRI"/>
            <w:listItem w:displayText="MNT_MBI_CMSTRI_MA" w:value="MNT_MBI_CMSTRI_MA"/>
            <w:listItem w:displayText="MNT_MBI_DD" w:value="MNT_MBI_DD"/>
            <w:listItem w:displayText="MNT_MBI_DD_MA" w:value="MNT_MBI_DD_MA"/>
            <w:listItem w:displayText="MNT_MBI_ELE" w:value="MNT_MBI_ELE"/>
            <w:listItem w:displayText="MNT_MBI_ELE_MA" w:value="MNT_MBI_ELE_MA"/>
            <w:listItem w:displayText="MNT_MBI_ELE1" w:value="MNT_MBI_ELE1"/>
            <w:listItem w:displayText="MNT_MBI_ELE1_MA" w:value="MNT_MBI_ELE1_MA"/>
            <w:listItem w:displayText="MNT_MBI_EXAT" w:value="MNT_MBI_EXAT"/>
            <w:listItem w:displayText="MNT_MBI_EXAT_MA" w:value="MNT_MBI_EXAT_MA"/>
            <w:listItem w:displayText="MNT_MBI_GW" w:value="MNT_MBI_GW"/>
            <w:listItem w:displayText="MNT_MBI_GW_MA" w:value="MNT_MBI_GW_MA"/>
            <w:listItem w:displayText="MNT_MBI_IT" w:value="MNT_MBI_IT"/>
            <w:listItem w:displayText="MNT_MBI_IT_MA" w:value="MNT_MBI_IT_MA"/>
            <w:listItem w:displayText="MNT_MBI_ML" w:value="MNT_MBI_ML"/>
            <w:listItem w:displayText="MNT_MBI_ML_MA" w:value="MNT_MBI_ML_MA"/>
            <w:listItem w:displayText="MNT_MBI_MSDE" w:value="MNT_MBI_MSDE"/>
            <w:listItem w:displayText="MNT_MBI_MSDE_MA" w:value="MNT_MBI_MSDE_MA"/>
            <w:listItem w:displayText="MNT_MBI_PREC" w:value="MNT_MBI_PREC"/>
            <w:listItem w:displayText="MNT_MBI_PREC_MA" w:value="MNT_MBI_PREC_MA"/>
            <w:listItem w:displayText="MNT_MBI_RES" w:value="MNT_MBI_RES"/>
            <w:listItem w:displayText="MNT_MBI_RES_MA" w:value="MNT_MBI_RES_MA"/>
            <w:listItem w:displayText="MNT_MBI_TH" w:value="MNT_MBI_TH"/>
            <w:listItem w:displayText="MNT_MBI_TH_MA" w:value="MNT_MBI_TH_MA"/>
            <w:listItem w:displayText="MNT_MBI_WERK" w:value="MNT_MBI_WERK"/>
            <w:listItem w:displayText="MNT_MBI_WERK_MA" w:value="MNT_MBI_WERK_MA"/>
            <w:listItem w:displayText="MNT_IQOQIIBK_ALL" w:value="MNT_IQOQIIBK_ALL"/>
            <w:listItem w:displayText="MNT_IQOQIIBK_ALL_MA" w:value="MNT_IQOQIIBK_ALL_MA"/>
            <w:listItem w:displayText="MNT_IQOQIIBK_BER" w:value="MNT_IQOQIIBK_BER"/>
            <w:listItem w:displayText="MNT_IQOQIIBK_BER_MA" w:value="MNT_IQOQIIBK_BER_MA"/>
            <w:listItem w:displayText="MNT_IQOQIIBK_BLA" w:value="MNT_IQOQIIBK_BLA"/>
            <w:listItem w:displayText="MNT_IQOQIIBK_BLA_MA" w:value="MNT_IQOQIIBK_BLA_MA"/>
            <w:listItem w:displayText="MNT_IQOQIIBK_FER" w:value="MNT_IQOQIIBK_FER"/>
            <w:listItem w:displayText="MNT_IQOQIIBK_FER_MA" w:value="MNT_IQOQIIBK_FER_MA"/>
            <w:listItem w:displayText="MNT_IQOQIIBK_GRI" w:value="MNT_IQOQIIBK_GRI"/>
            <w:listItem w:displayText="MNT_IQOQIIBK_GRI_MA" w:value="MNT_IQOQIIBK_GRI_MA"/>
            <w:listItem w:displayText="MNT_IQOQIIBK_KIR" w:value="MNT_IQOQIIBK_KIR"/>
            <w:listItem w:displayText="MNT_IQOQIIBK_KIR_MA" w:value="MNT_IQOQIIBK_KIR_MA"/>
            <w:listItem w:displayText="MNT_IQOQIIBK_PIC" w:value="MNT_IQOQIIBK_PIC"/>
            <w:listItem w:displayText="MNT_IQOQIIBK_PIC_MA" w:value="MNT_IQOQIIBK_PIC_MA"/>
            <w:listItem w:displayText="MNT_IQOQIIBK_ROM" w:value="MNT_IQOQIIBK_ROM"/>
            <w:listItem w:displayText="MNT_IQOQIIBK_ROM_MA" w:value="MNT_IQOQIIBK_ROM_MA"/>
            <w:listItem w:displayText="MNT_IQOQIWIEN_AD" w:value="MNT_IQOQIWIEN_AD"/>
            <w:listItem w:displayText="MNT_IQOQIWIEN_AD_MA" w:value="MNT_IQOQIWIEN_AD_MA"/>
            <w:listItem w:displayText="MNT_IQOQIWIEN_AM" w:value="MNT_IQOQIWIEN_AM"/>
            <w:listItem w:displayText="MNT_IQOQIWIEN_AM_MA" w:value="MNT_IQOQIWIEN_AM_MA"/>
            <w:listItem w:displayText="MNT_IQOQIWIEN_AZ" w:value="MNT_IQOQIWIEN_AZ"/>
            <w:listItem w:displayText="MNT_IQOQIWIEN_AZ_MA" w:value="MNT_IQOQIWIEN_AZ_MA"/>
            <w:listItem w:displayText="MNT_IQOQIWIEN_CB" w:value="MNT_IQOQIWIEN_CB"/>
            <w:listItem w:displayText="MNT_IQOQIWIEN_CB_MA" w:value="MNT_IQOQIWIEN_CB_MA"/>
            <w:listItem w:displayText="MNT_IQOQIWIEN_MH" w:value="MNT_IQOQIWIEN_MH"/>
            <w:listItem w:displayText="MNT_IQOQIWIEN_MH_MA" w:value="MNT_IQOQIWIEN_MH_MA"/>
            <w:listItem w:displayText="MNT_IQOQIWIEN_MM" w:value="MNT_IQOQIWIEN_MM"/>
            <w:listItem w:displayText="MNT_IQOQIWIEN_MM_MA" w:value="MNT_IQOQIWIEN_MM_MA"/>
            <w:listItem w:displayText="MNT_IQOQIWIEN_NM" w:value="MNT_IQOQIWIEN_NM"/>
            <w:listItem w:displayText="MNT_IQOQIWIEN_NM_MA" w:value="MNT_IQOQIWIEN_NM_MA"/>
            <w:listItem w:displayText="MNT_IQOQIWIEN_RU" w:value="MNT_IQOQIWIEN_RU"/>
            <w:listItem w:displayText="MNT_IQOQIWIEN_RU_MA" w:value="MNT_IQOQIWIEN_RU_MA"/>
            <w:listItem w:displayText="MNT_ISF_ADMIN_MA" w:value="MNT_ISF_ADMIN_MA"/>
            <w:listItem w:displayText="MNT_ISF_BIO" w:value="MNT_ISF_BIO"/>
            <w:listItem w:displayText="MNT_ISF_BIO_MA" w:value="MNT_ISF_BIO_MA"/>
            <w:listItem w:displayText="MNT_ISF_HOER" w:value="MNT_ISF_HOER"/>
            <w:listItem w:displayText="MNT_ISF_HOER_MA" w:value="MNT_ISF_HOER_MA"/>
            <w:listItem w:displayText="MNT_ISF_MATH" w:value="MNT_ISF_MATH"/>
            <w:listItem w:displayText="MNT_ISF_MATH_MA" w:value="MNT_ISF_MATH_MA"/>
            <w:listItem w:displayText="MNT_ISF_NUM" w:value="MNT_ISF_NUM"/>
            <w:listItem w:displayText="MNT_ISF_NUM_MA" w:value="MNT_ISF_NUM_MA"/>
            <w:listItem w:displayText="MNT_ISF_PHON" w:value="MNT_ISF_PHON"/>
            <w:listItem w:displayText="MNT_ISF_PHON_MA" w:value="MNT_ISF_PHON_MA"/>
            <w:listItem w:displayText="MNT_ISF_IT" w:value="MNT_ISF_IT"/>
            <w:listItem w:displayText="MNT_ISF_IT_MA" w:value="MNT_ISF_IT_MA"/>
            <w:listItem w:displayText="MNT_IWF_MA" w:value="MNT_IWF_MA"/>
            <w:listItem w:displayText="MNT_IWF_AGHELL" w:value="MNT_IWF_AGHELL"/>
            <w:listItem w:displayText="MNT_IWF_AGHELL_MA" w:value="MNT_IWF_AGHELL_MA"/>
            <w:listItem w:displayText="MNT_IWF_AGWOI" w:value="MNT_IWF_AGWOI"/>
            <w:listItem w:displayText="MNT_IWF_AGWOI_MA" w:value="MNT_IWF_AGWOI_MA"/>
            <w:listItem w:displayText="MNT_IWF_FI" w:value="MNT_IWF_FI"/>
            <w:listItem w:displayText="MNT_IWF_FI_MA" w:value="MNT_IWF_FI_MA"/>
            <w:listItem w:displayText="MNT_IWF_PG" w:value="MNT_IWF_PG"/>
            <w:listItem w:displayText="MNT_IWF_PG_MA" w:value="MNT_IWF_PG_MA"/>
            <w:listItem w:displayText="MNT_IWF_PP" w:value="MNT_IWF_PP"/>
            <w:listItem w:displayText="MNT_IWF_PP_MA" w:value="MNT_IWF_PP_MA"/>
            <w:listItem w:displayText="MNT_IWF_WP" w:value="MNT_IWF_WP"/>
            <w:listItem w:displayText="MNT_IWF_WP_MA" w:value="MNT_IWF_WP_MA"/>
            <w:listItem w:displayText="MNT_RICAM_MA" w:value="MNT_RICAM_MA"/>
            <w:listItem w:displayText="BIBL_BASIS_MA" w:value="BIBL_BASIS_MA"/>
            <w:listItem w:displayText="S_FUSION" w:value="S_FUSION"/>
            <w:listItem w:displayText="S_FUSION_MA" w:value="S_FUSION_MA"/>
            <w:listItem w:displayText="S_IFAC" w:value="S_IFAC"/>
            <w:listItem w:displayText="S_IFAC_MA" w:value="S_IFAC_MA"/>
            <w:listItem w:displayText="S_IFIP" w:value="S_IFIP"/>
            <w:listItem w:displayText="S_IFIP_MA" w:value="S_IFIP_MA"/>
            <w:listItem w:displayText="S_ZUSATZ_MA" w:value="S_ZUSATZ_MA"/>
            <w:listItem w:displayText="VERLAG_MA" w:value="VERLAG_MA"/>
            <w:listItem w:displayText="VERLAG_MA1" w:value="VERLAG_MA1"/>
            <w:listItem w:displayText="ZV_AG" w:value="ZV_AG"/>
            <w:listItem w:displayText="ZV_AG_MA" w:value="ZV_AG_MA"/>
            <w:listItem w:displayText="ZV_AI_MA" w:value="ZV_AI_MA"/>
            <w:listItem w:displayText="ZV_AI_ARZ" w:value="ZV_AI_ARZ"/>
            <w:listItem w:displayText="ZV_AI_ARZ_MA" w:value="ZV_AI_ARZ_MA"/>
            <w:listItem w:displayText="ZV_AI_GB" w:value="ZV_AI_GB"/>
            <w:listItem w:displayText="ZV_AI_GB_MA" w:value="ZV_AI_GB_MA"/>
            <w:listItem w:displayText="ZV_AI_FM" w:value="ZV_AI_FM"/>
            <w:listItem w:displayText="ZV_AI_FM_MA" w:value="ZV_AI_FM_MA"/>
            <w:listItem w:displayText="ZV_AI_FS" w:value="ZV_AI_FS"/>
            <w:listItem w:displayText="ZV_AI_FS_MA" w:value="ZV_AI_FS_MA"/>
            <w:listItem w:displayText="ZV_DINF_MA" w:value="ZV_DINF_MA"/>
            <w:listItem w:displayText="ZV_DINF_IB" w:value="ZV_DINF_IB"/>
            <w:listItem w:displayText="ZV_DINF_IB_MA" w:value="ZV_DINF_IB_MA"/>
            <w:listItem w:displayText="ZV_DINF_PHA" w:value="ZV_DINF_PHA"/>
            <w:listItem w:displayText="ZV_DINF_PHA_MA" w:value="ZV_DINF_PHA_MA"/>
            <w:listItem w:displayText="ZV_DINF_SP" w:value="ZV_DINF_SP"/>
            <w:listItem w:displayText="ZV_DINF_SP_MA" w:value="ZV_DINF_SP_MA"/>
            <w:listItem w:displayText="ZV_DINF_STIP" w:value="ZV_DINF_STIP"/>
            <w:listItem w:displayText="ZV_DINF_STIP_MA" w:value="ZV_DINF_STIP_MA"/>
            <w:listItem w:displayText="ZV_FA_MA" w:value="ZV_FA_MA"/>
            <w:listItem w:displayText="ZV_FA_CONT" w:value="ZV_FA_CONT"/>
            <w:listItem w:displayText="ZV_FA_CONT_MA" w:value="ZV_FA_CONT_MA"/>
            <w:listItem w:displayText="ZV_FA_CONT_DMMNGT_MA" w:value="ZV_FA_CONT_DMMNGT_MA"/>
            <w:listItem w:displayText="ZV_FA_RECH" w:value="ZV_FA_RECH"/>
            <w:listItem w:displayText="ZV_FA_RECH_MA" w:value="ZV_FA_RECH_MA"/>
            <w:listItem w:displayText="ZV_FA_ZE" w:value="ZV_FA_ZE"/>
            <w:listItem w:displayText="ZV_FA_ZE_MA" w:value="ZV_FA_ZE_MA"/>
            <w:listItem w:displayText="ZV_PB_MA" w:value="ZV_PB_MA"/>
            <w:listItem w:displayText="ZV_PB_PSEK" w:value="ZV_PB_PSEK"/>
            <w:listItem w:displayText="ZV_PB_PSEK_MA" w:value="ZV_PB_PSEK_MA"/>
            <w:listItem w:displayText="ZV_PB_PS" w:value="ZV_PB_PS"/>
            <w:listItem w:displayText="ZV_PB_PS_MA" w:value="ZV_PB_PS_MA"/>
            <w:listItem w:displayText="ZV_PB_OEK" w:value="ZV_PB_OEK"/>
            <w:listItem w:displayText="ZV_PB_OEK_EVENT" w:value="ZV_PB_OEK_EVENT"/>
            <w:listItem w:displayText="ZV_PB_OEK_MA" w:value="ZV_PB_OEK_MA"/>
            <w:listItem w:displayText="ZV_PB_OEK_EVENT_MA" w:value="ZV_PB_OEK_EVENT_MA"/>
            <w:listItem w:displayText="ZV_PB_OEK_EVENT_S" w:value="ZV_PB_OEK_EVENT_S"/>
            <w:listItem w:displayText="ZV_PB_OEK_EVENT_S_MA" w:value="ZV_PB_OEK_EVENT_S_MA"/>
            <w:listItem w:displayText="ZV_PB_OEK_OEFF" w:value="ZV_PB_OEK_OEFF"/>
            <w:listItem w:displayText="ZV_PB_OEK_OEFF_MA" w:value="ZV_PB_OEK_OEFF_MA"/>
            <w:listItem w:displayText="ZV_PB_PERS" w:value="ZV_PB_PERS"/>
            <w:listItem w:displayText="ZV_PB_PERS_MA" w:value="ZV_PB_PERS_MA"/>
            <w:listItem w:displayText="ZV_PB_PERS_GEZE" w:value="ZV_PB_PERS_GEZE"/>
            <w:listItem w:displayText="ZV_PB_PERS_GEZE_MA" w:value="ZV_PB_PERS_GEZE_MA"/>
            <w:listItem w:displayText="ZV_PB_QS" w:value="ZV_PB_QS"/>
            <w:listItem w:displayText="ZV_PB_QS_MA" w:value="ZV_PB_QS_MA"/>
            <w:listItem w:displayText="ZV_PB_STR_SAPEA" w:value="ZV_PB_STR_SAPEA"/>
            <w:listItem w:displayText="ZV_PB_STR_SAPEA_MA" w:value="ZV_PB_STR_SAPEA_MA"/>
            <w:listItem w:displayText="ZV_PB_STRATEGIE" w:value="ZV_PB_STRATEGIE"/>
            <w:listItem w:displayText="ZV_PB_STRATEGIE_MA" w:value="ZV_PB_STRATEGIE_MA"/>
            <w:listItem w:displayText="ZV_RECHT_MA" w:value="ZV_RECHT_MA"/>
            <w:listItem w:displayText="ZV_RECHT_AKG" w:value="ZV_RECHT_AKG"/>
            <w:listItem w:displayText="ZV_RECHT_AKG_MA" w:value="ZV_RECHT_AKG_MA"/>
            <w:listItem w:displayText="ZV_WEITERE_BR_MA" w:value="ZV_WEITERE_BR_MA"/>
          </w:comboBox>
        </w:sdtPr>
        <w:sdtEndPr/>
        <w:sdtContent>
          <w:r w:rsidR="00486176">
            <w:rPr>
              <w:rFonts w:cs="Arial"/>
              <w:b/>
              <w:smallCaps/>
              <w:color w:val="FF0000"/>
              <w:highlight w:val="lightGray"/>
              <w:lang w:val="de-DE"/>
            </w:rPr>
            <w:t xml:space="preserve">Wählen Sie ein Element aus </w:t>
          </w:r>
        </w:sdtContent>
      </w:sdt>
      <w:r w:rsidR="00486176" w:rsidRPr="00486176">
        <w:rPr>
          <w:rFonts w:cs="Arial"/>
          <w:i/>
          <w:color w:val="808080"/>
          <w:sz w:val="18"/>
          <w:lang w:val="de-DE"/>
        </w:rPr>
        <w:t xml:space="preserve"> </w:t>
      </w:r>
    </w:p>
    <w:p w14:paraId="6792140D" w14:textId="77777777" w:rsidR="002925F8" w:rsidRPr="009142DF" w:rsidRDefault="00CA0D9D" w:rsidP="009F0CC8">
      <w:pPr>
        <w:spacing w:after="0"/>
        <w:jc w:val="left"/>
        <w:rPr>
          <w:sz w:val="12"/>
          <w:szCs w:val="12"/>
          <w:lang w:val="de-DE"/>
        </w:rPr>
      </w:pPr>
      <w:r w:rsidRPr="00CA0D9D">
        <w:rPr>
          <w:rFonts w:cs="Arial"/>
          <w:b/>
          <w:smallCaps/>
          <w:color w:val="FF0000"/>
          <w:highlight w:val="lightGray"/>
          <w:lang w:val="de-DE"/>
        </w:rPr>
        <w:t xml:space="preserve"> </w:t>
      </w:r>
    </w:p>
    <w:p w14:paraId="6A182504" w14:textId="2E036EC6" w:rsidR="002925F8" w:rsidRDefault="00123A72" w:rsidP="002925F8">
      <w:pPr>
        <w:spacing w:after="0"/>
        <w:jc w:val="left"/>
        <w:rPr>
          <w:lang w:val="de-DE"/>
        </w:rPr>
      </w:pPr>
      <w:r w:rsidRPr="00123A72">
        <w:rPr>
          <w:rFonts w:cs="Arial"/>
          <w:lang w:val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cs="Arial"/>
          <w:lang w:val="de-DE"/>
        </w:rPr>
        <w:instrText xml:space="preserve"> FORMCHECKBOX </w:instrText>
      </w:r>
      <w:r w:rsidR="00ED57C1">
        <w:rPr>
          <w:rFonts w:cs="Arial"/>
          <w:lang w:val="de-DE"/>
        </w:rPr>
      </w:r>
      <w:r w:rsidR="00ED57C1">
        <w:rPr>
          <w:rFonts w:cs="Arial"/>
          <w:lang w:val="de-DE"/>
        </w:rPr>
        <w:fldChar w:fldCharType="separate"/>
      </w:r>
      <w:r w:rsidRPr="00123A72">
        <w:rPr>
          <w:rFonts w:cs="Arial"/>
          <w:lang w:val="de-DE"/>
        </w:rPr>
        <w:fldChar w:fldCharType="end"/>
      </w:r>
      <w:r w:rsidRPr="00123A72">
        <w:rPr>
          <w:rFonts w:cs="Arial"/>
          <w:lang w:val="de-DE"/>
        </w:rPr>
        <w:t xml:space="preserve"> Mitarbeiter/in hat eine </w:t>
      </w:r>
      <w:r w:rsidRPr="00123A72">
        <w:rPr>
          <w:rFonts w:cs="Arial"/>
          <w:b/>
          <w:lang w:val="de-DE"/>
        </w:rPr>
        <w:t>Vorgesetztenvertretungs-Rolle</w:t>
      </w:r>
      <w:r w:rsidR="00CA0D9D" w:rsidRPr="00CA0D9D">
        <w:rPr>
          <w:rFonts w:cs="Arial"/>
          <w:b/>
          <w:smallCaps/>
          <w:color w:val="FF0000"/>
          <w:highlight w:val="lightGray"/>
          <w:lang w:val="de-DE"/>
        </w:rPr>
        <w:t xml:space="preserve"> </w:t>
      </w:r>
      <w:sdt>
        <w:sdtPr>
          <w:rPr>
            <w:rFonts w:cs="Arial"/>
            <w:b/>
            <w:smallCaps/>
            <w:color w:val="FF0000"/>
            <w:highlight w:val="lightGray"/>
            <w:lang w:val="de-DE"/>
          </w:rPr>
          <w:alias w:val="Bitte auswählen"/>
          <w:tag w:val="Bitte auswählen"/>
          <w:id w:val="-250270773"/>
          <w:placeholder>
            <w:docPart w:val="4D052FEF6EE1493B938BCD2F98AF632C"/>
          </w:placeholder>
          <w15:color w:val="FF0000"/>
          <w:comboBox>
            <w:listItem w:displayText="Wählen Sie ein Element aus" w:value="Wählen Sie ein Element aus"/>
            <w:listItem w:displayText="GG_ITA_MA" w:value="GG_ITA_MA"/>
            <w:listItem w:displayText="GSK_ACDH_BIO" w:value="GSK_ACDH_BIO"/>
            <w:listItem w:displayText="GSK_ACDH_BIO_MA" w:value="GSK_ACDH_BIO_MA"/>
            <w:listItem w:displayText="GSK_ACDH_BOD_MA" w:value="GSK_ACDH_BOD_MA"/>
            <w:listItem w:displayText="GSK_ACDH_CO" w:value="GSK_ACDH_CO"/>
            <w:listItem w:displayText="GSK_ACDH_CO_MA" w:value="GSK_ACDH_CO_MA"/>
            <w:listItem w:displayText="GSK_ACDH_DHRI" w:value="GSK_ACDH_DHRI"/>
            <w:listItem w:displayText="GSK_ACDH_DHRI_MA" w:value="GSK_ACDH_DHRI_MA"/>
            <w:listItem w:displayText="GSK_ACDH_DM" w:value="GSK_ACDH_DM"/>
            <w:listItem w:displayText="GSK_ACDH_DM_MA" w:value="GSK_ACDH_DM_MA"/>
            <w:listItem w:displayText="GSK_ACDH_EE" w:value="GSK_ACDH_EE"/>
            <w:listItem w:displayText="GSK_ACDH_EE_MA" w:value="GSK_ACDH_EE_MA"/>
            <w:listItem w:displayText="GSK_ACDH_FD" w:value="GSK_ACDH_FD"/>
            <w:listItem w:displayText="GSK_ACDH_FD_MA" w:value="GSK_ACDH_FD_MA"/>
            <w:listItem w:displayText="GSK_ACDH_LEX" w:value="GSK_ACDH_LEX"/>
            <w:listItem w:displayText="GSK_ACDH_LEX_MA" w:value="GSK_ACDH_LEX_MA"/>
            <w:listItem w:displayText="GSK_ACDH_LTW" w:value="GSK_ACDH_LTW"/>
            <w:listItem w:displayText="GSK_ACDH_LTW_MA" w:value="GSK_ACDH_LTW_MA"/>
            <w:listItem w:displayText="GSK_ACDH_MUS" w:value="GSK_ACDH_MUS"/>
            <w:listItem w:displayText="GSK_ACDH_MUS_MA" w:value="GSK_ACDH_MUS_MA"/>
            <w:listItem w:displayText="GSK_ACDH_MUS1" w:value="GSK_ACDH_MUS1"/>
            <w:listItem w:displayText=" GSK_ACDH_MUS1_MA" w:value=" GSK_ACDH_MUS1_MA"/>
            <w:listItem w:displayText="GSK_ACDH_OA" w:value="GSK_ACDH_OA"/>
            <w:listItem w:displayText="GSK_ACDH_OA_MA" w:value="GSK_ACDH_OA_MA"/>
            <w:listItem w:displayText="GSK_ACDH_PN" w:value="GSK_ACDH_PN"/>
            <w:listItem w:displayText="GSK_ACDH_PN_MA" w:value="GSK_ACDH_PN_MA"/>
            <w:listItem w:displayText="GSK_ACDH_PMC" w:value="GSK_ACDH_PMC"/>
            <w:listItem w:displayText="GSK_ACDH_PMC_MA" w:value="GSK_ACDH_PMC_MA"/>
            <w:listItem w:displayText="GSK_ACDH_SA" w:value="GSK_ACDH_SA"/>
            <w:listItem w:displayText="GSK_ACDH_SA_MA" w:value="GSK_ACDH_SA_MA"/>
            <w:listItem w:displayText="GSK_ACDH_TTP" w:value="GSK_ACDH_TTP"/>
            <w:listItem w:displayText="GSK_ACDH_TTP_MA" w:value="GSK_ACDH_TTP_MA"/>
            <w:listItem w:displayText="GSK_CMC" w:value="GSK_CMC"/>
            <w:listItem w:displayText="GSK_CMC_MA" w:value="GSK_CMC_MA"/>
            <w:listItem w:displayText="GSK_CMC_MA1" w:value="GSK_CMC_MA1"/>
            <w:listItem w:displayText="GSK_ESR" w:value="GSK_ESR"/>
            <w:listItem w:displayText="GSK_ESR_MA" w:value="GSK_ESR_MA"/>
            <w:listItem w:displayText="GSK_IFI_MA" w:value="GSK_IFI_MA"/>
            <w:listItem w:displayText="GSK_IFI_START" w:value="GSK_IFI_START"/>
            <w:listItem w:displayText="GSK_IFI_START_MA" w:value="GSK_IFI_START_MA"/>
            <w:listItem w:displayText="GSK_IGF_MA" w:value="GSK_IGF_MA"/>
            <w:listItem w:displayText="GSK_IGF_DL" w:value="GSK_IGF_DL"/>
            <w:listItem w:displayText="GSK_IGF_DL_MA" w:value="GSK_IGF_DL_MA"/>
            <w:listItem w:displayText="GSK_IGF_GLW" w:value="GSK_IGF_GLW"/>
            <w:listItem w:displayText="GSK_IGF_GLW_MA" w:value="GSK_IGF_GLW_MA"/>
            <w:listItem w:displayText=" GSK_IGF_HG" w:value=" GSK_IGF_HG"/>
            <w:listItem w:displayText=" GSK_IGF_HG_MA" w:value=" GSK_IGF_HG_MA"/>
            <w:listItem w:displayText="GSK_IGF_RR" w:value="GSK_IGF_RR"/>
            <w:listItem w:displayText="GSK_IGF_RR_MA" w:value="GSK_IGF_RR_MA"/>
            <w:listItem w:displayText="GSK_IGF_S" w:value="GSK_IGF_S"/>
            <w:listItem w:displayText="GSK_IGF_S_MA" w:value="GSK_IGF_S_MA"/>
            <w:listItem w:displayText="GSK_IGF_S1" w:value="GSK_IGF_S1"/>
            <w:listItem w:displayText="GSK_IGF_S1_MA" w:value="GSK_IGF_S1_MA"/>
            <w:listItem w:displayText="GSK_IGF_SET" w:value="GSK_IGF_SET"/>
            <w:listItem w:displayText="GSK_IGF_SET_MA" w:value="GSK_IGF_SET_MA"/>
            <w:listItem w:displayText="GSK_IHB_ADMIN" w:value="GSK_IHB_ADMIN"/>
            <w:listItem w:displayText="GSK_IHB_ADMIN_MA" w:value="GSK_IHB_ADMIN_MA"/>
            <w:listItem w:displayText="GSK_IHB_BF" w:value="GSK_IHB_BF"/>
            <w:listItem w:displayText="GSK_IHB_BF_MA" w:value="GSK_IHB_BF_MA"/>
            <w:listItem w:displayText="GSK_IHB_DHE" w:value="GSK_IHB_DHE"/>
            <w:listItem w:displayText="GSK_IHB_DHE_MA" w:value="GSK_IHB_DHE_MA"/>
            <w:listItem w:displayText="GSK_IHB_HM" w:value="GSK_IHB_HM"/>
            <w:listItem w:displayText="GSK_IHB_HM_MA" w:value="GSK_IHB_HM_MA"/>
            <w:listItem w:displayText="GSK_IHB_KU" w:value="GSK_IHB_KU"/>
            <w:listItem w:displayText="GSK_IHB_KU_MA" w:value="GSK_IHB_KU_MA"/>
            <w:listItem w:displayText="GSK_IKGA_MA" w:value="GSK_IKGA_MA"/>
            <w:listItem w:displayText="GSK_IKGA_ERC" w:value="GSK_IKGA_ERC"/>
            <w:listItem w:displayText="GSK_IKGA_ERC_MA" w:value="GSK_IKGA_ERC_MA"/>
            <w:listItem w:displayText="GSK_IKGA_ERC_RS" w:value="GSK_IKGA_ERC_RS"/>
            <w:listItem w:displayText="GSK_IKGA_ERC_RS_MA" w:value="GSK_IKGA_ERC_RS_MA"/>
            <w:listItem w:displayText="GSK_IKW" w:value="GSK_IKW"/>
            <w:listItem w:displayText="GSK_IKW_MA" w:value="GSK_IKW_MA"/>
            <w:listItem w:displayText="GSK_IKW_ASF" w:value="GSK_IKW_ASF"/>
            <w:listItem w:displayText="GSK_IKW_ASF_MA" w:value="GSK_IKW_ASF_MA"/>
            <w:listItem w:displayText="GSK_IKW_ERC" w:value="GSK_IKW_ERC"/>
            <w:listItem w:displayText="GSK_IKW_ERC_MA" w:value="GSK_IKW_ERC_MA"/>
            <w:listItem w:displayText="GSK_IMAFO" w:value="GSK_IMAFO"/>
            <w:listItem w:displayText="GSK_IMAFO_MA" w:value="GSK_IMAFO_MA"/>
            <w:listItem w:displayText="GSK_IMAFO_BYZANZ" w:value="GSK_IMAFO_BYZANZ"/>
            <w:listItem w:displayText="GSK_IMAFO_BYZANZ_MA" w:value="GSK_IMAFO_BYZANZ_MA"/>
            <w:listItem w:displayText="GSK_IMAFO_BYZAN_MA1" w:value="GSK_IMAFO_BYZAN_MA1"/>
            <w:listItem w:displayText="GSK_IMAFO_HI" w:value="GSK_IMAFO_HI"/>
            <w:listItem w:displayText="GSK_IMAFO_HI_MA" w:value="GSK_IMAFO_HI_MA"/>
            <w:listItem w:displayText="GSK_IMAFO_MIR" w:value="GSK_IMAFO_MIR"/>
            <w:listItem w:displayText="GSK_IMAFO_MIR_MA" w:value="GSK_IMAFO_MIR_MA"/>
            <w:listItem w:displayText="GSK_IMAFO_MIR_MA1" w:value="GSK_IMAFO_MIR_MA1"/>
            <w:listItem w:displayText="GSK_IMAFO_SCHRIFT" w:value="GSK_IMAFO_SCHRIFT"/>
            <w:listItem w:displayText="GSK_IMAFO_SCHRIFT_MA" w:value="GSK_IMAFO_SCHRIFT_MA"/>
            <w:listItem w:displayText="GSK_ISA_MA" w:value="GSK_ISA_MA"/>
            <w:listItem w:displayText="GSK_ISA_ADMIN" w:value="GSK_ISA_ADMIN"/>
            <w:listItem w:displayText="GSK_ISA_ADMIN_MA" w:value="GSK_ISA_ADMIN_MA"/>
            <w:listItem w:displayText="GSK_ISR_MA" w:value="GSK_ISR_MA"/>
            <w:listItem w:displayText="GSK_OEAI_ANCMU" w:value="GSK_OEAI_ANCMU"/>
            <w:listItem w:displayText="GSK_OEAI_ANCMU_MA" w:value="GSK_OEAI_ANCMU_MA"/>
            <w:listItem w:displayText="GSK_OEAI_ARCHIE" w:value="GSK_OEAI_ARCHIE"/>
            <w:listItem w:displayText="GSK_OEAI_ARCHIE_MA" w:value="GSK_OEAI_ARCHIE_MA"/>
            <w:listItem w:displayText="GSK_OEAI_ARP" w:value="GSK_OEAI_ARP"/>
            <w:listItem w:displayText="GSK_OEAI_ARP_MA" w:value="GSK_OEAI_ARP_MA"/>
            <w:listItem w:displayText="GSK_OEAI_ARSC" w:value="GSK_OEAI_ARSC"/>
            <w:listItem w:displayText="GSK_OEAI_ARSC_MA" w:value="GSK_OEAI_ARSC_MA"/>
            <w:listItem w:displayText="GSK_OEAI_BALAB" w:value="GSK_OEAI_BALAB"/>
            <w:listItem w:displayText="GSK_OEAI_BALAB_MA" w:value="GSK_OEAI_BALAB_MA"/>
            <w:listItem w:displayText="GSK_OEAI_BF" w:value="GSK_OEAI_BF"/>
            <w:listItem w:displayText="GSK_OEAI_BF_MA" w:value="GSK_OEAI_BF_MA"/>
            <w:listItem w:displayText="GSK_OEAI_BIBLI" w:value="GSK_OEAI_BIBLI"/>
            <w:listItem w:displayText="GSK_OEAI_BIBLI_MA" w:value="GSK_OEAI_BIBLI_MA"/>
            <w:listItem w:displayText="GSK_OEAI_CLAS" w:value="GSK_OEAI_CLAS"/>
            <w:listItem w:displayText="GSK_OEAI_CLAS_MA" w:value="GSK_OEAI_CLAS_MA"/>
            <w:listItem w:displayText="GSK_OEAI_DigAr" w:value="GSK_OEAI_DigAr"/>
            <w:listItem w:displayText="GSK_OEAI_DigAr_MA" w:value="GSK_OEAI_DigAr_MA"/>
            <w:listItem w:displayText="GSK_OEAI_EG" w:value="GSK_OEAI_EG"/>
            <w:listItem w:displayText="GSK_OEAI_EG_MA" w:value="GSK_OEAI_EG_MA"/>
            <w:listItem w:displayText="GSK_OEAI_EPI" w:value="GSK_OEAI_EPI"/>
            <w:listItem w:displayText="GSK_OEAI_EPI_MA" w:value="GSK_OEAI_EPI_MA"/>
            <w:listItem w:displayText="GSK_OEAI_GCHLAB" w:value="GSK_OEAI_GCHLAB"/>
            <w:listItem w:displayText="GSK_OEAI_GCHLAB_MA" w:value="GSK_OEAI_GCHLAB_MA"/>
            <w:listItem w:displayText="GSK_OEAI_HAM" w:value="GSK_OEAI_HAM"/>
            <w:listItem w:displayText="GSK_OEAI_HAM_MA" w:value="GSK_OEAI_HAM_MA"/>
            <w:listItem w:displayText="GSK_OEAI_HerSc" w:value="GSK_OEAI_HerSc"/>
            <w:listItem w:displayText="GSK_OEAI_HerSc_MA" w:value="GSK_OEAI_HerSc_MA"/>
            <w:listItem w:displayText="GSK_OEAI_HISO" w:value="GSK_OEAI_HISO"/>
            <w:listItem w:displayText="GSK_OEAI_HISO_MA" w:value="GSK_OEAI_HISO_MA"/>
            <w:listItem w:displayText="GSK_OEAI_LEVAR" w:value="GSK_OEAI_LEVAR"/>
            <w:listItem w:displayText="GSK_OEAI_LEVAR_MA" w:value="GSK_OEAI_LEVAR_MA"/>
            <w:listItem w:displayText="GSK_OEAI_MEDECO" w:value="GSK_OEAI_MEDECO"/>
            <w:listItem w:displayText="GSK_OEAI_MEDECO_MA" w:value="GSK_OEAI_MEDECO_MA"/>
            <w:listItem w:displayText="GSK_OEAI_NUM" w:value="GSK_OEAI_NUM"/>
            <w:listItem w:displayText="GSK_OEAI_NUM_MA" w:value="GSK_OEAI_NUM_MA"/>
            <w:listItem w:displayText="GSK_OEAI_OI" w:value="GSK_OEAI_OI"/>
            <w:listItem w:displayText="GSK_OEAI_OI_MA" w:value="GSK_OEAI_OI_MA"/>
            <w:listItem w:displayText="GSK_OEAI_PREHII" w:value="GSK_OEAI_PREHII"/>
            <w:listItem w:displayText="GSK_OEAI_PREHII_MA" w:value="GSK_OEAI_PREHII_MA"/>
            <w:listItem w:displayText="GSK_OEAI_PREHIP" w:value="GSK_OEAI_PREHIP"/>
            <w:listItem w:displayText="GSK_OEAI_PREHIP_MA" w:value="GSK_OEAI_PREHIP_MA"/>
            <w:listItem w:displayText="GSK_OEAI_PUB_MA" w:value="GSK_OEAI_PUB_MA"/>
            <w:listItem w:displayText="GSK_OEAI_QUA_MA" w:value="GSK_OEAI_QUA_MA"/>
            <w:listItem w:displayText="GSK_OEAI_RELI" w:value="GSK_OEAI_RELI"/>
            <w:listItem w:displayText="GSK_OEAI_RELI_MA" w:value="GSK_OEAI_RELI_MA"/>
            <w:listItem w:displayText="GSK_OEAI_TECH" w:value="GSK_OEAI_TECH"/>
            <w:listItem w:displayText="GSK_OEAI_TECH_MA" w:value="GSK_OEAI_TECH_MA"/>
            <w:listItem w:displayText="GSK_OEAI_URNF" w:value="GSK_OEAI_URNF"/>
            <w:listItem w:displayText="GSK_OEAI_URNF_MA" w:value="GSK_OEAI_URNF_MA"/>
            <w:listItem w:displayText="GSK_OEAI_VERWA" w:value="GSK_OEAI_VERWA"/>
            <w:listItem w:displayText="GSK_OEAI_VERWA_MA" w:value="GSK_OEAI_VERWA_MA"/>
            <w:listItem w:displayText="GSK_VID_MA" w:value="GSK_VID_MA"/>
            <w:listItem w:displayText="MNT_ESI_MA" w:value="MNT_ESI_MA"/>
            <w:listItem w:displayText="MNT_ESI_MUL_MA" w:value="MNT_ESI_MUL_MA"/>
            <w:listItem w:displayText="MNT_MBI_ADMIN" w:value="MNT_MBI_ADMIN"/>
            <w:listItem w:displayText="MNT_MBI_ADMIN_MA" w:value="MNT_MBI_ADMIN_MA"/>
            <w:listItem w:displayText="MNT_MBI_ALICE" w:value="MNT_MBI_ALICE"/>
            <w:listItem w:displayText="MNT_MBI_ALICE_MA" w:value="MNT_MBI_ALICE_MA"/>
            <w:listItem w:displayText="MNT_MBI_BELLE" w:value="MNT_MBI_BELLE"/>
            <w:listItem w:displayText="MNT_MBI_BELLE_MA" w:value="MNT_MBI_BELLE_MA"/>
            <w:listItem w:displayText="MNT_MBI_CMS" w:value="MNT_MBI_CMS"/>
            <w:listItem w:displayText="MNT_MBI_CMS_MA" w:value="MNT_MBI_CMS_MA"/>
            <w:listItem w:displayText="MNT_MBI_CMSTRI" w:value="MNT_MBI_CMSTRI"/>
            <w:listItem w:displayText="MNT_MBI_CMSTRI_MA" w:value="MNT_MBI_CMSTRI_MA"/>
            <w:listItem w:displayText="MNT_MBI_DD" w:value="MNT_MBI_DD"/>
            <w:listItem w:displayText="MNT_MBI_DD_MA" w:value="MNT_MBI_DD_MA"/>
            <w:listItem w:displayText="MNT_MBI_ELE" w:value="MNT_MBI_ELE"/>
            <w:listItem w:displayText="MNT_MBI_ELE_MA" w:value="MNT_MBI_ELE_MA"/>
            <w:listItem w:displayText="MNT_MBI_ELE1" w:value="MNT_MBI_ELE1"/>
            <w:listItem w:displayText="MNT_MBI_ELE1_MA" w:value="MNT_MBI_ELE1_MA"/>
            <w:listItem w:displayText="MNT_MBI_EXAT" w:value="MNT_MBI_EXAT"/>
            <w:listItem w:displayText="MNT_MBI_EXAT_MA" w:value="MNT_MBI_EXAT_MA"/>
            <w:listItem w:displayText="MNT_MBI_GW" w:value="MNT_MBI_GW"/>
            <w:listItem w:displayText="MNT_MBI_GW_MA" w:value="MNT_MBI_GW_MA"/>
            <w:listItem w:displayText="MNT_MBI_IT" w:value="MNT_MBI_IT"/>
            <w:listItem w:displayText="MNT_MBI_IT_MA" w:value="MNT_MBI_IT_MA"/>
            <w:listItem w:displayText="MNT_MBI_ML" w:value="MNT_MBI_ML"/>
            <w:listItem w:displayText="MNT_MBI_ML_MA" w:value="MNT_MBI_ML_MA"/>
            <w:listItem w:displayText="MNT_MBI_MSDE" w:value="MNT_MBI_MSDE"/>
            <w:listItem w:displayText="MNT_MBI_MSDE_MA" w:value="MNT_MBI_MSDE_MA"/>
            <w:listItem w:displayText="MNT_MBI_PREC" w:value="MNT_MBI_PREC"/>
            <w:listItem w:displayText="MNT_MBI_PREC_MA" w:value="MNT_MBI_PREC_MA"/>
            <w:listItem w:displayText="MNT_MBI_RES" w:value="MNT_MBI_RES"/>
            <w:listItem w:displayText="MNT_MBI_RES_MA" w:value="MNT_MBI_RES_MA"/>
            <w:listItem w:displayText="MNT_MBI_TH" w:value="MNT_MBI_TH"/>
            <w:listItem w:displayText="MNT_MBI_TH_MA" w:value="MNT_MBI_TH_MA"/>
            <w:listItem w:displayText="MNT_MBI_WERK" w:value="MNT_MBI_WERK"/>
            <w:listItem w:displayText="MNT_MBI_WERK_MA" w:value="MNT_MBI_WERK_MA"/>
            <w:listItem w:displayText="MNT_IQOQIIBK_ALL" w:value="MNT_IQOQIIBK_ALL"/>
            <w:listItem w:displayText="MNT_IQOQIIBK_ALL_MA" w:value="MNT_IQOQIIBK_ALL_MA"/>
            <w:listItem w:displayText="MNT_IQOQIIBK_BER" w:value="MNT_IQOQIIBK_BER"/>
            <w:listItem w:displayText="MNT_IQOQIIBK_BER_MA" w:value="MNT_IQOQIIBK_BER_MA"/>
            <w:listItem w:displayText="MNT_IQOQIIBK_BLA" w:value="MNT_IQOQIIBK_BLA"/>
            <w:listItem w:displayText="MNT_IQOQIIBK_BLA_MA" w:value="MNT_IQOQIIBK_BLA_MA"/>
            <w:listItem w:displayText="MNT_IQOQIIBK_FER" w:value="MNT_IQOQIIBK_FER"/>
            <w:listItem w:displayText="MNT_IQOQIIBK_FER_MA" w:value="MNT_IQOQIIBK_FER_MA"/>
            <w:listItem w:displayText="MNT_IQOQIIBK_GRI" w:value="MNT_IQOQIIBK_GRI"/>
            <w:listItem w:displayText="MNT_IQOQIIBK_GRI_MA" w:value="MNT_IQOQIIBK_GRI_MA"/>
            <w:listItem w:displayText="MNT_IQOQIIBK_KIR" w:value="MNT_IQOQIIBK_KIR"/>
            <w:listItem w:displayText="MNT_IQOQIIBK_KIR_MA" w:value="MNT_IQOQIIBK_KIR_MA"/>
            <w:listItem w:displayText="MNT_IQOQIIBK_PIC" w:value="MNT_IQOQIIBK_PIC"/>
            <w:listItem w:displayText="MNT_IQOQIIBK_PIC_MA" w:value="MNT_IQOQIIBK_PIC_MA"/>
            <w:listItem w:displayText="MNT_IQOQIIBK_ROM" w:value="MNT_IQOQIIBK_ROM"/>
            <w:listItem w:displayText="MNT_IQOQIIBK_ROM_MA" w:value="MNT_IQOQIIBK_ROM_MA"/>
            <w:listItem w:displayText="MNT_IQOQIWIEN_AD" w:value="MNT_IQOQIWIEN_AD"/>
            <w:listItem w:displayText="MNT_IQOQIWIEN_AD_MA" w:value="MNT_IQOQIWIEN_AD_MA"/>
            <w:listItem w:displayText="MNT_IQOQIWIEN_AM" w:value="MNT_IQOQIWIEN_AM"/>
            <w:listItem w:displayText="MNT_IQOQIWIEN_AM_MA" w:value="MNT_IQOQIWIEN_AM_MA"/>
            <w:listItem w:displayText="MNT_IQOQIWIEN_AZ" w:value="MNT_IQOQIWIEN_AZ"/>
            <w:listItem w:displayText="MNT_IQOQIWIEN_AZ_MA" w:value="MNT_IQOQIWIEN_AZ_MA"/>
            <w:listItem w:displayText="MNT_IQOQIWIEN_CB" w:value="MNT_IQOQIWIEN_CB"/>
            <w:listItem w:displayText="MNT_IQOQIWIEN_CB_MA" w:value="MNT_IQOQIWIEN_CB_MA"/>
            <w:listItem w:displayText="MNT_IQOQIWIEN_MH" w:value="MNT_IQOQIWIEN_MH"/>
            <w:listItem w:displayText="MNT_IQOQIWIEN_MH_MA" w:value="MNT_IQOQIWIEN_MH_MA"/>
            <w:listItem w:displayText="MNT_IQOQIWIEN_MM" w:value="MNT_IQOQIWIEN_MM"/>
            <w:listItem w:displayText="MNT_IQOQIWIEN_MM_MA" w:value="MNT_IQOQIWIEN_MM_MA"/>
            <w:listItem w:displayText="MNT_IQOQIWIEN_NM" w:value="MNT_IQOQIWIEN_NM"/>
            <w:listItem w:displayText="MNT_IQOQIWIEN_NM_MA" w:value="MNT_IQOQIWIEN_NM_MA"/>
            <w:listItem w:displayText="MNT_IQOQIWIEN_RU" w:value="MNT_IQOQIWIEN_RU"/>
            <w:listItem w:displayText="MNT_IQOQIWIEN_RU_MA" w:value="MNT_IQOQIWIEN_RU_MA"/>
            <w:listItem w:displayText="MNT_ISF_ADMIN_MA" w:value="MNT_ISF_ADMIN_MA"/>
            <w:listItem w:displayText="MNT_ISF_BIO" w:value="MNT_ISF_BIO"/>
            <w:listItem w:displayText="MNT_ISF_BIO_MA" w:value="MNT_ISF_BIO_MA"/>
            <w:listItem w:displayText="MNT_ISF_HOER" w:value="MNT_ISF_HOER"/>
            <w:listItem w:displayText="MNT_ISF_HOER_MA" w:value="MNT_ISF_HOER_MA"/>
            <w:listItem w:displayText="MNT_ISF_MATH" w:value="MNT_ISF_MATH"/>
            <w:listItem w:displayText="MNT_ISF_MATH_MA" w:value="MNT_ISF_MATH_MA"/>
            <w:listItem w:displayText="MNT_ISF_NUM" w:value="MNT_ISF_NUM"/>
            <w:listItem w:displayText="MNT_ISF_NUM_MA" w:value="MNT_ISF_NUM_MA"/>
            <w:listItem w:displayText="MNT_ISF_PHON" w:value="MNT_ISF_PHON"/>
            <w:listItem w:displayText="MNT_ISF_PHON_MA" w:value="MNT_ISF_PHON_MA"/>
            <w:listItem w:displayText="MNT_ISF_IT" w:value="MNT_ISF_IT"/>
            <w:listItem w:displayText="MNT_ISF_IT_MA" w:value="MNT_ISF_IT_MA"/>
            <w:listItem w:displayText="MNT_IWF_MA" w:value="MNT_IWF_MA"/>
            <w:listItem w:displayText="MNT_IWF_AGHELL" w:value="MNT_IWF_AGHELL"/>
            <w:listItem w:displayText="MNT_IWF_AGHELL_MA" w:value="MNT_IWF_AGHELL_MA"/>
            <w:listItem w:displayText="MNT_IWF_AGWOI" w:value="MNT_IWF_AGWOI"/>
            <w:listItem w:displayText="MNT_IWF_AGWOI_MA" w:value="MNT_IWF_AGWOI_MA"/>
            <w:listItem w:displayText="MNT_IWF_FI" w:value="MNT_IWF_FI"/>
            <w:listItem w:displayText="MNT_IWF_FI_MA" w:value="MNT_IWF_FI_MA"/>
            <w:listItem w:displayText="MNT_IWF_PG" w:value="MNT_IWF_PG"/>
            <w:listItem w:displayText="MNT_IWF_PG_MA" w:value="MNT_IWF_PG_MA"/>
            <w:listItem w:displayText="MNT_IWF_PP" w:value="MNT_IWF_PP"/>
            <w:listItem w:displayText="MNT_IWF_PP_MA" w:value="MNT_IWF_PP_MA"/>
            <w:listItem w:displayText="MNT_IWF_WP" w:value="MNT_IWF_WP"/>
            <w:listItem w:displayText="MNT_IWF_WP_MA" w:value="MNT_IWF_WP_MA"/>
            <w:listItem w:displayText="MNT_RICAM_MA" w:value="MNT_RICAM_MA"/>
            <w:listItem w:displayText="BIBL_BASIS_MA" w:value="BIBL_BASIS_MA"/>
            <w:listItem w:displayText="S_FUSION" w:value="S_FUSION"/>
            <w:listItem w:displayText="S_FUSION_MA" w:value="S_FUSION_MA"/>
            <w:listItem w:displayText="S_IFAC" w:value="S_IFAC"/>
            <w:listItem w:displayText="S_IFAC_MA" w:value="S_IFAC_MA"/>
            <w:listItem w:displayText="S_IFIP" w:value="S_IFIP"/>
            <w:listItem w:displayText="S_IFIP_MA" w:value="S_IFIP_MA"/>
            <w:listItem w:displayText="S_ZUSATZ_MA" w:value="S_ZUSATZ_MA"/>
            <w:listItem w:displayText="VERLAG_MA" w:value="VERLAG_MA"/>
            <w:listItem w:displayText="VERLAG_MA1" w:value="VERLAG_MA1"/>
            <w:listItem w:displayText="ZV_AG" w:value="ZV_AG"/>
            <w:listItem w:displayText="ZV_AG_MA" w:value="ZV_AG_MA"/>
            <w:listItem w:displayText="ZV_AI_MA" w:value="ZV_AI_MA"/>
            <w:listItem w:displayText="ZV_AI_ARZ" w:value="ZV_AI_ARZ"/>
            <w:listItem w:displayText="ZV_AI_ARZ_MA" w:value="ZV_AI_ARZ_MA"/>
            <w:listItem w:displayText="ZV_AI_GB" w:value="ZV_AI_GB"/>
            <w:listItem w:displayText="ZV_AI_GB_MA" w:value="ZV_AI_GB_MA"/>
            <w:listItem w:displayText="ZV_AI_FM" w:value="ZV_AI_FM"/>
            <w:listItem w:displayText="ZV_AI_FM_MA" w:value="ZV_AI_FM_MA"/>
            <w:listItem w:displayText="ZV_AI_FS" w:value="ZV_AI_FS"/>
            <w:listItem w:displayText="ZV_AI_FS_MA" w:value="ZV_AI_FS_MA"/>
            <w:listItem w:displayText="ZV_DINF_MA" w:value="ZV_DINF_MA"/>
            <w:listItem w:displayText="ZV_DINF_IB" w:value="ZV_DINF_IB"/>
            <w:listItem w:displayText="ZV_DINF_IB_MA" w:value="ZV_DINF_IB_MA"/>
            <w:listItem w:displayText="ZV_DINF_PHA" w:value="ZV_DINF_PHA"/>
            <w:listItem w:displayText="ZV_DINF_PHA_MA" w:value="ZV_DINF_PHA_MA"/>
            <w:listItem w:displayText="ZV_DINF_SP" w:value="ZV_DINF_SP"/>
            <w:listItem w:displayText="ZV_DINF_SP_MA" w:value="ZV_DINF_SP_MA"/>
            <w:listItem w:displayText="ZV_DINF_STIP" w:value="ZV_DINF_STIP"/>
            <w:listItem w:displayText="ZV_DINF_STIP_MA" w:value="ZV_DINF_STIP_MA"/>
            <w:listItem w:displayText="ZV_FA_MA" w:value="ZV_FA_MA"/>
            <w:listItem w:displayText="ZV_FA_CONT" w:value="ZV_FA_CONT"/>
            <w:listItem w:displayText="ZV_FA_CONT_MA" w:value="ZV_FA_CONT_MA"/>
            <w:listItem w:displayText="ZV_FA_CONT_DMMNGT_MA" w:value="ZV_FA_CONT_DMMNGT_MA"/>
            <w:listItem w:displayText="ZV_FA_RECH" w:value="ZV_FA_RECH"/>
            <w:listItem w:displayText="ZV_FA_RECH_MA" w:value="ZV_FA_RECH_MA"/>
            <w:listItem w:displayText="ZV_FA_ZE" w:value="ZV_FA_ZE"/>
            <w:listItem w:displayText="ZV_FA_ZE_MA" w:value="ZV_FA_ZE_MA"/>
            <w:listItem w:displayText="ZV_PB_MA" w:value="ZV_PB_MA"/>
            <w:listItem w:displayText="ZV_PB_PSEK" w:value="ZV_PB_PSEK"/>
            <w:listItem w:displayText="ZV_PB_PSEK_MA" w:value="ZV_PB_PSEK_MA"/>
            <w:listItem w:displayText="ZV_PB_PS" w:value="ZV_PB_PS"/>
            <w:listItem w:displayText="ZV_PB_PS_MA" w:value="ZV_PB_PS_MA"/>
            <w:listItem w:displayText="ZV_PB_OEK" w:value="ZV_PB_OEK"/>
            <w:listItem w:displayText="ZV_PB_OEK_EVENT" w:value="ZV_PB_OEK_EVENT"/>
            <w:listItem w:displayText="ZV_PB_OEK_MA" w:value="ZV_PB_OEK_MA"/>
            <w:listItem w:displayText="ZV_PB_OEK_EVENT_MA" w:value="ZV_PB_OEK_EVENT_MA"/>
            <w:listItem w:displayText="ZV_PB_OEK_EVENT_S" w:value="ZV_PB_OEK_EVENT_S"/>
            <w:listItem w:displayText="ZV_PB_OEK_EVENT_S_MA" w:value="ZV_PB_OEK_EVENT_S_MA"/>
            <w:listItem w:displayText="ZV_PB_OEK_OEFF" w:value="ZV_PB_OEK_OEFF"/>
            <w:listItem w:displayText="ZV_PB_OEK_OEFF_MA" w:value="ZV_PB_OEK_OEFF_MA"/>
            <w:listItem w:displayText="ZV_PB_PERS" w:value="ZV_PB_PERS"/>
            <w:listItem w:displayText="ZV_PB_PERS_MA" w:value="ZV_PB_PERS_MA"/>
            <w:listItem w:displayText="ZV_PB_PERS_GEZE" w:value="ZV_PB_PERS_GEZE"/>
            <w:listItem w:displayText="ZV_PB_PERS_GEZE_MA" w:value="ZV_PB_PERS_GEZE_MA"/>
            <w:listItem w:displayText="ZV_PB_QS" w:value="ZV_PB_QS"/>
            <w:listItem w:displayText="ZV_PB_QS_MA" w:value="ZV_PB_QS_MA"/>
            <w:listItem w:displayText="ZV_PB_STR_SAPEA" w:value="ZV_PB_STR_SAPEA"/>
            <w:listItem w:displayText="ZV_PB_STR_SAPEA_MA" w:value="ZV_PB_STR_SAPEA_MA"/>
            <w:listItem w:displayText="ZV_PB_STRATEGIE" w:value="ZV_PB_STRATEGIE"/>
            <w:listItem w:displayText="ZV_PB_STRATEGIE_MA" w:value="ZV_PB_STRATEGIE_MA"/>
            <w:listItem w:displayText="ZV_RECHT_MA" w:value="ZV_RECHT_MA"/>
            <w:listItem w:displayText="ZV_RECHT_AKG" w:value="ZV_RECHT_AKG"/>
            <w:listItem w:displayText="ZV_RECHT_AKG_MA" w:value="ZV_RECHT_AKG_MA"/>
            <w:listItem w:displayText="ZV_WEITERE_BR_MA" w:value="ZV_WEITERE_BR_MA"/>
          </w:comboBox>
        </w:sdtPr>
        <w:sdtEndPr/>
        <w:sdtContent>
          <w:r w:rsidR="00486176">
            <w:rPr>
              <w:rFonts w:cs="Arial"/>
              <w:b/>
              <w:smallCaps/>
              <w:color w:val="FF0000"/>
              <w:highlight w:val="lightGray"/>
              <w:lang w:val="de-DE"/>
            </w:rPr>
            <w:t xml:space="preserve">Wählen Sie ein Element aus </w:t>
          </w:r>
        </w:sdtContent>
      </w:sdt>
      <w:r w:rsidR="009F7119" w:rsidRPr="009F7119">
        <w:rPr>
          <w:rFonts w:cs="Arial"/>
          <w:b/>
          <w:smallCaps/>
          <w:color w:val="FF0000"/>
          <w:highlight w:val="lightGray"/>
          <w:lang w:val="de-DE"/>
        </w:rPr>
        <w:t xml:space="preserve">  </w:t>
      </w:r>
    </w:p>
    <w:p w14:paraId="3B50F2AE" w14:textId="77777777" w:rsidR="002925F8" w:rsidRPr="009142DF" w:rsidRDefault="002925F8" w:rsidP="002925F8">
      <w:pPr>
        <w:spacing w:after="0"/>
        <w:jc w:val="left"/>
        <w:rPr>
          <w:sz w:val="12"/>
          <w:szCs w:val="12"/>
          <w:lang w:val="de-DE"/>
        </w:rPr>
      </w:pPr>
    </w:p>
    <w:p w14:paraId="2B7ACA17" w14:textId="20D45C7E" w:rsidR="002925F8" w:rsidRDefault="00123A72" w:rsidP="002925F8">
      <w:pPr>
        <w:spacing w:after="0"/>
        <w:jc w:val="left"/>
        <w:rPr>
          <w:lang w:val="de-DE"/>
        </w:rPr>
      </w:pPr>
      <w:r w:rsidRPr="00DF54E2">
        <w:rPr>
          <w:rFonts w:cs="Arial"/>
          <w:lang w:val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F54E2">
        <w:rPr>
          <w:rFonts w:cs="Arial"/>
          <w:lang w:val="de-DE"/>
        </w:rPr>
        <w:instrText xml:space="preserve"> FORMCHECKBOX </w:instrText>
      </w:r>
      <w:r w:rsidR="00ED57C1">
        <w:rPr>
          <w:rFonts w:cs="Arial"/>
          <w:lang w:val="de-DE"/>
        </w:rPr>
      </w:r>
      <w:r w:rsidR="00ED57C1">
        <w:rPr>
          <w:rFonts w:cs="Arial"/>
          <w:lang w:val="de-DE"/>
        </w:rPr>
        <w:fldChar w:fldCharType="separate"/>
      </w:r>
      <w:r w:rsidRPr="00DF54E2">
        <w:rPr>
          <w:rFonts w:cs="Arial"/>
          <w:lang w:val="de-DE"/>
        </w:rPr>
        <w:fldChar w:fldCharType="end"/>
      </w:r>
      <w:r w:rsidRPr="00DF54E2">
        <w:rPr>
          <w:rFonts w:cs="Arial"/>
          <w:lang w:val="de-DE"/>
        </w:rPr>
        <w:t xml:space="preserve"> </w:t>
      </w:r>
      <w:r w:rsidRPr="00123A72">
        <w:rPr>
          <w:rFonts w:cs="Arial"/>
          <w:lang w:val="de-DE"/>
        </w:rPr>
        <w:t xml:space="preserve">Mitarbeiter/in hat eine </w:t>
      </w:r>
      <w:r w:rsidRPr="002925F8">
        <w:rPr>
          <w:rFonts w:cs="Arial"/>
          <w:b/>
          <w:lang w:val="de-DE"/>
        </w:rPr>
        <w:t>Keyuser Leistungserfassungs-Rolle</w:t>
      </w:r>
      <w:r w:rsidR="009F7119" w:rsidRPr="009F7119">
        <w:rPr>
          <w:rFonts w:cs="Arial"/>
          <w:b/>
          <w:smallCaps/>
          <w:color w:val="FF0000"/>
          <w:highlight w:val="lightGray"/>
          <w:lang w:val="de-DE"/>
        </w:rPr>
        <w:t xml:space="preserve">  </w:t>
      </w:r>
      <w:sdt>
        <w:sdtPr>
          <w:rPr>
            <w:rFonts w:cs="Arial"/>
            <w:b/>
            <w:smallCaps/>
            <w:color w:val="FF0000"/>
            <w:highlight w:val="lightGray"/>
            <w:lang w:val="de-DE"/>
          </w:rPr>
          <w:alias w:val="Bitte auswählen"/>
          <w:tag w:val="Bitte auswählen"/>
          <w:id w:val="2125879002"/>
          <w:placeholder>
            <w:docPart w:val="D02DE98F50DE49119B754C931B3D9C2E"/>
          </w:placeholder>
          <w15:color w:val="FF0000"/>
          <w:comboBox>
            <w:listItem w:displayText="Wählen Sie ein Element aus" w:value="Wählen Sie ein Element aus"/>
            <w:listItem w:displayText="GG_ITA_MA" w:value="GG_ITA_MA"/>
            <w:listItem w:displayText="GSK_ACDH_BIO" w:value="GSK_ACDH_BIO"/>
            <w:listItem w:displayText="GSK_ACDH_BIO_MA" w:value="GSK_ACDH_BIO_MA"/>
            <w:listItem w:displayText="GSK_ACDH_BOD_MA" w:value="GSK_ACDH_BOD_MA"/>
            <w:listItem w:displayText="GSK_ACDH_CO" w:value="GSK_ACDH_CO"/>
            <w:listItem w:displayText="GSK_ACDH_CO_MA" w:value="GSK_ACDH_CO_MA"/>
            <w:listItem w:displayText="GSK_ACDH_DHRI" w:value="GSK_ACDH_DHRI"/>
            <w:listItem w:displayText="GSK_ACDH_DHRI_MA" w:value="GSK_ACDH_DHRI_MA"/>
            <w:listItem w:displayText="GSK_ACDH_DM" w:value="GSK_ACDH_DM"/>
            <w:listItem w:displayText="GSK_ACDH_DM_MA" w:value="GSK_ACDH_DM_MA"/>
            <w:listItem w:displayText="GSK_ACDH_EE" w:value="GSK_ACDH_EE"/>
            <w:listItem w:displayText="GSK_ACDH_EE_MA" w:value="GSK_ACDH_EE_MA"/>
            <w:listItem w:displayText="GSK_ACDH_FD" w:value="GSK_ACDH_FD"/>
            <w:listItem w:displayText="GSK_ACDH_FD_MA" w:value="GSK_ACDH_FD_MA"/>
            <w:listItem w:displayText="GSK_ACDH_LEX" w:value="GSK_ACDH_LEX"/>
            <w:listItem w:displayText="GSK_ACDH_LEX_MA" w:value="GSK_ACDH_LEX_MA"/>
            <w:listItem w:displayText="GSK_ACDH_LTW" w:value="GSK_ACDH_LTW"/>
            <w:listItem w:displayText="GSK_ACDH_LTW_MA" w:value="GSK_ACDH_LTW_MA"/>
            <w:listItem w:displayText="GSK_ACDH_MUS" w:value="GSK_ACDH_MUS"/>
            <w:listItem w:displayText="GSK_ACDH_MUS_MA" w:value="GSK_ACDH_MUS_MA"/>
            <w:listItem w:displayText="GSK_ACDH_MUS1" w:value="GSK_ACDH_MUS1"/>
            <w:listItem w:displayText=" GSK_ACDH_MUS1_MA" w:value=" GSK_ACDH_MUS1_MA"/>
            <w:listItem w:displayText="GSK_ACDH_OA" w:value="GSK_ACDH_OA"/>
            <w:listItem w:displayText="GSK_ACDH_OA_MA" w:value="GSK_ACDH_OA_MA"/>
            <w:listItem w:displayText="GSK_ACDH_PN" w:value="GSK_ACDH_PN"/>
            <w:listItem w:displayText="GSK_ACDH_PN_MA" w:value="GSK_ACDH_PN_MA"/>
            <w:listItem w:displayText="GSK_ACDH_PMC" w:value="GSK_ACDH_PMC"/>
            <w:listItem w:displayText="GSK_ACDH_PMC_MA" w:value="GSK_ACDH_PMC_MA"/>
            <w:listItem w:displayText="GSK_ACDH_SA" w:value="GSK_ACDH_SA"/>
            <w:listItem w:displayText="GSK_ACDH_SA_MA" w:value="GSK_ACDH_SA_MA"/>
            <w:listItem w:displayText="GSK_ACDH_TTP" w:value="GSK_ACDH_TTP"/>
            <w:listItem w:displayText="GSK_ACDH_TTP_MA" w:value="GSK_ACDH_TTP_MA"/>
            <w:listItem w:displayText="GSK_CMC" w:value="GSK_CMC"/>
            <w:listItem w:displayText="GSK_CMC_MA" w:value="GSK_CMC_MA"/>
            <w:listItem w:displayText="GSK_CMC_MA1" w:value="GSK_CMC_MA1"/>
            <w:listItem w:displayText="GSK_ESR" w:value="GSK_ESR"/>
            <w:listItem w:displayText="GSK_ESR_MA" w:value="GSK_ESR_MA"/>
            <w:listItem w:displayText="GSK_IFI_MA" w:value="GSK_IFI_MA"/>
            <w:listItem w:displayText="GSK_IFI_START" w:value="GSK_IFI_START"/>
            <w:listItem w:displayText="GSK_IFI_START_MA" w:value="GSK_IFI_START_MA"/>
            <w:listItem w:displayText="GSK_IGF_MA" w:value="GSK_IGF_MA"/>
            <w:listItem w:displayText="GSK_IGF_DL" w:value="GSK_IGF_DL"/>
            <w:listItem w:displayText="GSK_IGF_DL_MA" w:value="GSK_IGF_DL_MA"/>
            <w:listItem w:displayText="GSK_IGF_GLW" w:value="GSK_IGF_GLW"/>
            <w:listItem w:displayText="GSK_IGF_GLW_MA" w:value="GSK_IGF_GLW_MA"/>
            <w:listItem w:displayText=" GSK_IGF_HG" w:value=" GSK_IGF_HG"/>
            <w:listItem w:displayText=" GSK_IGF_HG_MA" w:value=" GSK_IGF_HG_MA"/>
            <w:listItem w:displayText="GSK_IGF_RR" w:value="GSK_IGF_RR"/>
            <w:listItem w:displayText="GSK_IGF_RR_MA" w:value="GSK_IGF_RR_MA"/>
            <w:listItem w:displayText="GSK_IGF_S" w:value="GSK_IGF_S"/>
            <w:listItem w:displayText="GSK_IGF_S_MA" w:value="GSK_IGF_S_MA"/>
            <w:listItem w:displayText="GSK_IGF_S1" w:value="GSK_IGF_S1"/>
            <w:listItem w:displayText="GSK_IGF_S1_MA" w:value="GSK_IGF_S1_MA"/>
            <w:listItem w:displayText="GSK_IGF_SET" w:value="GSK_IGF_SET"/>
            <w:listItem w:displayText="GSK_IGF_SET_MA" w:value="GSK_IGF_SET_MA"/>
            <w:listItem w:displayText="GSK_IHB_ADMIN" w:value="GSK_IHB_ADMIN"/>
            <w:listItem w:displayText="GSK_IHB_ADMIN_MA" w:value="GSK_IHB_ADMIN_MA"/>
            <w:listItem w:displayText="GSK_IHB_BF" w:value="GSK_IHB_BF"/>
            <w:listItem w:displayText="GSK_IHB_BF_MA" w:value="GSK_IHB_BF_MA"/>
            <w:listItem w:displayText="GSK_IHB_DHE" w:value="GSK_IHB_DHE"/>
            <w:listItem w:displayText="GSK_IHB_DHE_MA" w:value="GSK_IHB_DHE_MA"/>
            <w:listItem w:displayText="GSK_IHB_HM" w:value="GSK_IHB_HM"/>
            <w:listItem w:displayText="GSK_IHB_HM_MA" w:value="GSK_IHB_HM_MA"/>
            <w:listItem w:displayText="GSK_IHB_KU" w:value="GSK_IHB_KU"/>
            <w:listItem w:displayText="GSK_IHB_KU_MA" w:value="GSK_IHB_KU_MA"/>
            <w:listItem w:displayText="GSK_IKGA_MA" w:value="GSK_IKGA_MA"/>
            <w:listItem w:displayText="GSK_IKGA_ERC" w:value="GSK_IKGA_ERC"/>
            <w:listItem w:displayText="GSK_IKGA_ERC_MA" w:value="GSK_IKGA_ERC_MA"/>
            <w:listItem w:displayText="GSK_IKGA_ERC_RS" w:value="GSK_IKGA_ERC_RS"/>
            <w:listItem w:displayText="GSK_IKGA_ERC_RS_MA" w:value="GSK_IKGA_ERC_RS_MA"/>
            <w:listItem w:displayText="GSK_IKW" w:value="GSK_IKW"/>
            <w:listItem w:displayText="GSK_IKW_MA" w:value="GSK_IKW_MA"/>
            <w:listItem w:displayText="GSK_IKW_ASF" w:value="GSK_IKW_ASF"/>
            <w:listItem w:displayText="GSK_IKW_ASF_MA" w:value="GSK_IKW_ASF_MA"/>
            <w:listItem w:displayText="GSK_IKW_ERC" w:value="GSK_IKW_ERC"/>
            <w:listItem w:displayText="GSK_IKW_ERC_MA" w:value="GSK_IKW_ERC_MA"/>
            <w:listItem w:displayText="GSK_IMAFO" w:value="GSK_IMAFO"/>
            <w:listItem w:displayText="GSK_IMAFO_MA" w:value="GSK_IMAFO_MA"/>
            <w:listItem w:displayText="GSK_IMAFO_BYZANZ" w:value="GSK_IMAFO_BYZANZ"/>
            <w:listItem w:displayText="GSK_IMAFO_BYZANZ_MA" w:value="GSK_IMAFO_BYZANZ_MA"/>
            <w:listItem w:displayText="GSK_IMAFO_BYZAN_MA1" w:value="GSK_IMAFO_BYZAN_MA1"/>
            <w:listItem w:displayText="GSK_IMAFO_HI" w:value="GSK_IMAFO_HI"/>
            <w:listItem w:displayText="GSK_IMAFO_HI_MA" w:value="GSK_IMAFO_HI_MA"/>
            <w:listItem w:displayText="GSK_IMAFO_MIR" w:value="GSK_IMAFO_MIR"/>
            <w:listItem w:displayText="GSK_IMAFO_MIR_MA" w:value="GSK_IMAFO_MIR_MA"/>
            <w:listItem w:displayText="GSK_IMAFO_MIR_MA1" w:value="GSK_IMAFO_MIR_MA1"/>
            <w:listItem w:displayText="GSK_IMAFO_SCHRIFT" w:value="GSK_IMAFO_SCHRIFT"/>
            <w:listItem w:displayText="GSK_IMAFO_SCHRIFT_MA" w:value="GSK_IMAFO_SCHRIFT_MA"/>
            <w:listItem w:displayText="GSK_ISA_MA" w:value="GSK_ISA_MA"/>
            <w:listItem w:displayText="GSK_ISA_ADMIN" w:value="GSK_ISA_ADMIN"/>
            <w:listItem w:displayText="GSK_ISA_ADMIN_MA" w:value="GSK_ISA_ADMIN_MA"/>
            <w:listItem w:displayText="GSK_ISR_MA" w:value="GSK_ISR_MA"/>
            <w:listItem w:displayText="GSK_OEAI_ANCMU" w:value="GSK_OEAI_ANCMU"/>
            <w:listItem w:displayText="GSK_OEAI_ANCMU_MA" w:value="GSK_OEAI_ANCMU_MA"/>
            <w:listItem w:displayText="GSK_OEAI_ARCHIE" w:value="GSK_OEAI_ARCHIE"/>
            <w:listItem w:displayText="GSK_OEAI_ARCHIE_MA" w:value="GSK_OEAI_ARCHIE_MA"/>
            <w:listItem w:displayText="GSK_OEAI_ARP" w:value="GSK_OEAI_ARP"/>
            <w:listItem w:displayText="GSK_OEAI_ARP_MA" w:value="GSK_OEAI_ARP_MA"/>
            <w:listItem w:displayText="GSK_OEAI_ARSC" w:value="GSK_OEAI_ARSC"/>
            <w:listItem w:displayText="GSK_OEAI_ARSC_MA" w:value="GSK_OEAI_ARSC_MA"/>
            <w:listItem w:displayText="GSK_OEAI_BALAB" w:value="GSK_OEAI_BALAB"/>
            <w:listItem w:displayText="GSK_OEAI_BALAB_MA" w:value="GSK_OEAI_BALAB_MA"/>
            <w:listItem w:displayText="GSK_OEAI_BF" w:value="GSK_OEAI_BF"/>
            <w:listItem w:displayText="GSK_OEAI_BF_MA" w:value="GSK_OEAI_BF_MA"/>
            <w:listItem w:displayText="GSK_OEAI_BIBLI" w:value="GSK_OEAI_BIBLI"/>
            <w:listItem w:displayText="GSK_OEAI_BIBLI_MA" w:value="GSK_OEAI_BIBLI_MA"/>
            <w:listItem w:displayText="GSK_OEAI_CLAS" w:value="GSK_OEAI_CLAS"/>
            <w:listItem w:displayText="GSK_OEAI_CLAS_MA" w:value="GSK_OEAI_CLAS_MA"/>
            <w:listItem w:displayText="GSK_OEAI_DigAr" w:value="GSK_OEAI_DigAr"/>
            <w:listItem w:displayText="GSK_OEAI_DigAr_MA" w:value="GSK_OEAI_DigAr_MA"/>
            <w:listItem w:displayText="GSK_OEAI_EG" w:value="GSK_OEAI_EG"/>
            <w:listItem w:displayText="GSK_OEAI_EG_MA" w:value="GSK_OEAI_EG_MA"/>
            <w:listItem w:displayText="GSK_OEAI_EPI" w:value="GSK_OEAI_EPI"/>
            <w:listItem w:displayText="GSK_OEAI_EPI_MA" w:value="GSK_OEAI_EPI_MA"/>
            <w:listItem w:displayText="GSK_OEAI_GCHLAB" w:value="GSK_OEAI_GCHLAB"/>
            <w:listItem w:displayText="GSK_OEAI_GCHLAB_MA" w:value="GSK_OEAI_GCHLAB_MA"/>
            <w:listItem w:displayText="GSK_OEAI_HAM" w:value="GSK_OEAI_HAM"/>
            <w:listItem w:displayText="GSK_OEAI_HAM_MA" w:value="GSK_OEAI_HAM_MA"/>
            <w:listItem w:displayText="GSK_OEAI_HerSc" w:value="GSK_OEAI_HerSc"/>
            <w:listItem w:displayText="GSK_OEAI_HerSc_MA" w:value="GSK_OEAI_HerSc_MA"/>
            <w:listItem w:displayText="GSK_OEAI_HISO" w:value="GSK_OEAI_HISO"/>
            <w:listItem w:displayText="GSK_OEAI_HISO_MA" w:value="GSK_OEAI_HISO_MA"/>
            <w:listItem w:displayText="GSK_OEAI_LEVAR" w:value="GSK_OEAI_LEVAR"/>
            <w:listItem w:displayText="GSK_OEAI_LEVAR_MA" w:value="GSK_OEAI_LEVAR_MA"/>
            <w:listItem w:displayText="GSK_OEAI_MEDECO" w:value="GSK_OEAI_MEDECO"/>
            <w:listItem w:displayText="GSK_OEAI_MEDECO_MA" w:value="GSK_OEAI_MEDECO_MA"/>
            <w:listItem w:displayText="GSK_OEAI_NUM" w:value="GSK_OEAI_NUM"/>
            <w:listItem w:displayText="GSK_OEAI_NUM_MA" w:value="GSK_OEAI_NUM_MA"/>
            <w:listItem w:displayText="GSK_OEAI_OI" w:value="GSK_OEAI_OI"/>
            <w:listItem w:displayText="GSK_OEAI_OI_MA" w:value="GSK_OEAI_OI_MA"/>
            <w:listItem w:displayText="GSK_OEAI_PREHII" w:value="GSK_OEAI_PREHII"/>
            <w:listItem w:displayText="GSK_OEAI_PREHII_MA" w:value="GSK_OEAI_PREHII_MA"/>
            <w:listItem w:displayText="GSK_OEAI_PREHIP" w:value="GSK_OEAI_PREHIP"/>
            <w:listItem w:displayText="GSK_OEAI_PREHIP_MA" w:value="GSK_OEAI_PREHIP_MA"/>
            <w:listItem w:displayText="GSK_OEAI_PUB_MA" w:value="GSK_OEAI_PUB_MA"/>
            <w:listItem w:displayText="GSK_OEAI_QUA_MA" w:value="GSK_OEAI_QUA_MA"/>
            <w:listItem w:displayText="GSK_OEAI_RELI" w:value="GSK_OEAI_RELI"/>
            <w:listItem w:displayText="GSK_OEAI_RELI_MA" w:value="GSK_OEAI_RELI_MA"/>
            <w:listItem w:displayText="GSK_OEAI_TECH" w:value="GSK_OEAI_TECH"/>
            <w:listItem w:displayText="GSK_OEAI_TECH_MA" w:value="GSK_OEAI_TECH_MA"/>
            <w:listItem w:displayText="GSK_OEAI_URNF" w:value="GSK_OEAI_URNF"/>
            <w:listItem w:displayText="GSK_OEAI_URNF_MA" w:value="GSK_OEAI_URNF_MA"/>
            <w:listItem w:displayText="GSK_OEAI_VERWA" w:value="GSK_OEAI_VERWA"/>
            <w:listItem w:displayText="GSK_OEAI_VERWA_MA" w:value="GSK_OEAI_VERWA_MA"/>
            <w:listItem w:displayText="GSK_VID_MA" w:value="GSK_VID_MA"/>
            <w:listItem w:displayText="MNT_ESI_MA" w:value="MNT_ESI_MA"/>
            <w:listItem w:displayText="MNT_ESI_MUL_MA" w:value="MNT_ESI_MUL_MA"/>
            <w:listItem w:displayText="MNT_MBI_ADMIN" w:value="MNT_MBI_ADMIN"/>
            <w:listItem w:displayText="MNT_MBI_ADMIN_MA" w:value="MNT_MBI_ADMIN_MA"/>
            <w:listItem w:displayText="MNT_MBI_ALICE" w:value="MNT_MBI_ALICE"/>
            <w:listItem w:displayText="MNT_MBI_ALICE_MA" w:value="MNT_MBI_ALICE_MA"/>
            <w:listItem w:displayText="MNT_MBI_BELLE" w:value="MNT_MBI_BELLE"/>
            <w:listItem w:displayText="MNT_MBI_BELLE_MA" w:value="MNT_MBI_BELLE_MA"/>
            <w:listItem w:displayText="MNT_MBI_CMS" w:value="MNT_MBI_CMS"/>
            <w:listItem w:displayText="MNT_MBI_CMS_MA" w:value="MNT_MBI_CMS_MA"/>
            <w:listItem w:displayText="MNT_MBI_CMSTRI" w:value="MNT_MBI_CMSTRI"/>
            <w:listItem w:displayText="MNT_MBI_CMSTRI_MA" w:value="MNT_MBI_CMSTRI_MA"/>
            <w:listItem w:displayText="MNT_MBI_DD" w:value="MNT_MBI_DD"/>
            <w:listItem w:displayText="MNT_MBI_DD_MA" w:value="MNT_MBI_DD_MA"/>
            <w:listItem w:displayText="MNT_MBI_ELE" w:value="MNT_MBI_ELE"/>
            <w:listItem w:displayText="MNT_MBI_ELE_MA" w:value="MNT_MBI_ELE_MA"/>
            <w:listItem w:displayText="MNT_MBI_ELE1" w:value="MNT_MBI_ELE1"/>
            <w:listItem w:displayText="MNT_MBI_ELE1_MA" w:value="MNT_MBI_ELE1_MA"/>
            <w:listItem w:displayText="MNT_MBI_EXAT" w:value="MNT_MBI_EXAT"/>
            <w:listItem w:displayText="MNT_MBI_EXAT_MA" w:value="MNT_MBI_EXAT_MA"/>
            <w:listItem w:displayText="MNT_MBI_GW" w:value="MNT_MBI_GW"/>
            <w:listItem w:displayText="MNT_MBI_GW_MA" w:value="MNT_MBI_GW_MA"/>
            <w:listItem w:displayText="MNT_MBI_IT" w:value="MNT_MBI_IT"/>
            <w:listItem w:displayText="MNT_MBI_IT_MA" w:value="MNT_MBI_IT_MA"/>
            <w:listItem w:displayText="MNT_MBI_ML" w:value="MNT_MBI_ML"/>
            <w:listItem w:displayText="MNT_MBI_ML_MA" w:value="MNT_MBI_ML_MA"/>
            <w:listItem w:displayText="MNT_MBI_MSDE" w:value="MNT_MBI_MSDE"/>
            <w:listItem w:displayText="MNT_MBI_MSDE_MA" w:value="MNT_MBI_MSDE_MA"/>
            <w:listItem w:displayText="MNT_MBI_PREC" w:value="MNT_MBI_PREC"/>
            <w:listItem w:displayText="MNT_MBI_PREC_MA" w:value="MNT_MBI_PREC_MA"/>
            <w:listItem w:displayText="MNT_MBI_RES" w:value="MNT_MBI_RES"/>
            <w:listItem w:displayText="MNT_MBI_RES_MA" w:value="MNT_MBI_RES_MA"/>
            <w:listItem w:displayText="MNT_MBI_TH" w:value="MNT_MBI_TH"/>
            <w:listItem w:displayText="MNT_MBI_TH_MA" w:value="MNT_MBI_TH_MA"/>
            <w:listItem w:displayText="MNT_MBI_WERK" w:value="MNT_MBI_WERK"/>
            <w:listItem w:displayText="MNT_MBI_WERK_MA" w:value="MNT_MBI_WERK_MA"/>
            <w:listItem w:displayText="MNT_IQOQIIBK_ALL" w:value="MNT_IQOQIIBK_ALL"/>
            <w:listItem w:displayText="MNT_IQOQIIBK_ALL_MA" w:value="MNT_IQOQIIBK_ALL_MA"/>
            <w:listItem w:displayText="MNT_IQOQIIBK_BER" w:value="MNT_IQOQIIBK_BER"/>
            <w:listItem w:displayText="MNT_IQOQIIBK_BER_MA" w:value="MNT_IQOQIIBK_BER_MA"/>
            <w:listItem w:displayText="MNT_IQOQIIBK_BLA" w:value="MNT_IQOQIIBK_BLA"/>
            <w:listItem w:displayText="MNT_IQOQIIBK_BLA_MA" w:value="MNT_IQOQIIBK_BLA_MA"/>
            <w:listItem w:displayText="MNT_IQOQIIBK_FER" w:value="MNT_IQOQIIBK_FER"/>
            <w:listItem w:displayText="MNT_IQOQIIBK_FER_MA" w:value="MNT_IQOQIIBK_FER_MA"/>
            <w:listItem w:displayText="MNT_IQOQIIBK_GRI" w:value="MNT_IQOQIIBK_GRI"/>
            <w:listItem w:displayText="MNT_IQOQIIBK_GRI_MA" w:value="MNT_IQOQIIBK_GRI_MA"/>
            <w:listItem w:displayText="MNT_IQOQIIBK_KIR" w:value="MNT_IQOQIIBK_KIR"/>
            <w:listItem w:displayText="MNT_IQOQIIBK_KIR_MA" w:value="MNT_IQOQIIBK_KIR_MA"/>
            <w:listItem w:displayText="MNT_IQOQIIBK_PIC" w:value="MNT_IQOQIIBK_PIC"/>
            <w:listItem w:displayText="MNT_IQOQIIBK_PIC_MA" w:value="MNT_IQOQIIBK_PIC_MA"/>
            <w:listItem w:displayText="MNT_IQOQIIBK_ROM" w:value="MNT_IQOQIIBK_ROM"/>
            <w:listItem w:displayText="MNT_IQOQIIBK_ROM_MA" w:value="MNT_IQOQIIBK_ROM_MA"/>
            <w:listItem w:displayText="MNT_IQOQIWIEN_AD" w:value="MNT_IQOQIWIEN_AD"/>
            <w:listItem w:displayText="MNT_IQOQIWIEN_AD_MA" w:value="MNT_IQOQIWIEN_AD_MA"/>
            <w:listItem w:displayText="MNT_IQOQIWIEN_AM" w:value="MNT_IQOQIWIEN_AM"/>
            <w:listItem w:displayText="MNT_IQOQIWIEN_AM_MA" w:value="MNT_IQOQIWIEN_AM_MA"/>
            <w:listItem w:displayText="MNT_IQOQIWIEN_AZ" w:value="MNT_IQOQIWIEN_AZ"/>
            <w:listItem w:displayText="MNT_IQOQIWIEN_AZ_MA" w:value="MNT_IQOQIWIEN_AZ_MA"/>
            <w:listItem w:displayText="MNT_IQOQIWIEN_CB" w:value="MNT_IQOQIWIEN_CB"/>
            <w:listItem w:displayText="MNT_IQOQIWIEN_CB_MA" w:value="MNT_IQOQIWIEN_CB_MA"/>
            <w:listItem w:displayText="MNT_IQOQIWIEN_MH" w:value="MNT_IQOQIWIEN_MH"/>
            <w:listItem w:displayText="MNT_IQOQIWIEN_MH_MA" w:value="MNT_IQOQIWIEN_MH_MA"/>
            <w:listItem w:displayText="MNT_IQOQIWIEN_MM" w:value="MNT_IQOQIWIEN_MM"/>
            <w:listItem w:displayText="MNT_IQOQIWIEN_MM_MA" w:value="MNT_IQOQIWIEN_MM_MA"/>
            <w:listItem w:displayText="MNT_IQOQIWIEN_NM" w:value="MNT_IQOQIWIEN_NM"/>
            <w:listItem w:displayText="MNT_IQOQIWIEN_NM_MA" w:value="MNT_IQOQIWIEN_NM_MA"/>
            <w:listItem w:displayText="MNT_IQOQIWIEN_RU" w:value="MNT_IQOQIWIEN_RU"/>
            <w:listItem w:displayText="MNT_IQOQIWIEN_RU_MA" w:value="MNT_IQOQIWIEN_RU_MA"/>
            <w:listItem w:displayText="MNT_ISF_ADMIN_MA" w:value="MNT_ISF_ADMIN_MA"/>
            <w:listItem w:displayText="MNT_ISF_BIO" w:value="MNT_ISF_BIO"/>
            <w:listItem w:displayText="MNT_ISF_BIO_MA" w:value="MNT_ISF_BIO_MA"/>
            <w:listItem w:displayText="MNT_ISF_HOER" w:value="MNT_ISF_HOER"/>
            <w:listItem w:displayText="MNT_ISF_HOER_MA" w:value="MNT_ISF_HOER_MA"/>
            <w:listItem w:displayText="MNT_ISF_MATH" w:value="MNT_ISF_MATH"/>
            <w:listItem w:displayText="MNT_ISF_MATH_MA" w:value="MNT_ISF_MATH_MA"/>
            <w:listItem w:displayText="MNT_ISF_NUM" w:value="MNT_ISF_NUM"/>
            <w:listItem w:displayText="MNT_ISF_NUM_MA" w:value="MNT_ISF_NUM_MA"/>
            <w:listItem w:displayText="MNT_ISF_PHON" w:value="MNT_ISF_PHON"/>
            <w:listItem w:displayText="MNT_ISF_PHON_MA" w:value="MNT_ISF_PHON_MA"/>
            <w:listItem w:displayText="MNT_ISF_IT" w:value="MNT_ISF_IT"/>
            <w:listItem w:displayText="MNT_ISF_IT_MA" w:value="MNT_ISF_IT_MA"/>
            <w:listItem w:displayText="MNT_IWF_MA" w:value="MNT_IWF_MA"/>
            <w:listItem w:displayText="MNT_IWF_AGHELL" w:value="MNT_IWF_AGHELL"/>
            <w:listItem w:displayText="MNT_IWF_AGHELL_MA" w:value="MNT_IWF_AGHELL_MA"/>
            <w:listItem w:displayText="MNT_IWF_AGWOI" w:value="MNT_IWF_AGWOI"/>
            <w:listItem w:displayText="MNT_IWF_AGWOI_MA" w:value="MNT_IWF_AGWOI_MA"/>
            <w:listItem w:displayText="MNT_IWF_FI" w:value="MNT_IWF_FI"/>
            <w:listItem w:displayText="MNT_IWF_FI_MA" w:value="MNT_IWF_FI_MA"/>
            <w:listItem w:displayText="MNT_IWF_PG" w:value="MNT_IWF_PG"/>
            <w:listItem w:displayText="MNT_IWF_PG_MA" w:value="MNT_IWF_PG_MA"/>
            <w:listItem w:displayText="MNT_IWF_PP" w:value="MNT_IWF_PP"/>
            <w:listItem w:displayText="MNT_IWF_PP_MA" w:value="MNT_IWF_PP_MA"/>
            <w:listItem w:displayText="MNT_IWF_WP" w:value="MNT_IWF_WP"/>
            <w:listItem w:displayText="MNT_IWF_WP_MA" w:value="MNT_IWF_WP_MA"/>
            <w:listItem w:displayText="MNT_RICAM_MA" w:value="MNT_RICAM_MA"/>
            <w:listItem w:displayText="BIBL_BASIS_MA" w:value="BIBL_BASIS_MA"/>
            <w:listItem w:displayText="S_FUSION" w:value="S_FUSION"/>
            <w:listItem w:displayText="S_FUSION_MA" w:value="S_FUSION_MA"/>
            <w:listItem w:displayText="S_IFAC" w:value="S_IFAC"/>
            <w:listItem w:displayText="S_IFAC_MA" w:value="S_IFAC_MA"/>
            <w:listItem w:displayText="S_IFIP" w:value="S_IFIP"/>
            <w:listItem w:displayText="S_IFIP_MA" w:value="S_IFIP_MA"/>
            <w:listItem w:displayText="S_ZUSATZ_MA" w:value="S_ZUSATZ_MA"/>
            <w:listItem w:displayText="VERLAG_MA" w:value="VERLAG_MA"/>
            <w:listItem w:displayText="VERLAG_MA1" w:value="VERLAG_MA1"/>
            <w:listItem w:displayText="ZV_AG" w:value="ZV_AG"/>
            <w:listItem w:displayText="ZV_AG_MA" w:value="ZV_AG_MA"/>
            <w:listItem w:displayText="ZV_AI_MA" w:value="ZV_AI_MA"/>
            <w:listItem w:displayText="ZV_AI_ARZ" w:value="ZV_AI_ARZ"/>
            <w:listItem w:displayText="ZV_AI_ARZ_MA" w:value="ZV_AI_ARZ_MA"/>
            <w:listItem w:displayText="ZV_AI_GB" w:value="ZV_AI_GB"/>
            <w:listItem w:displayText="ZV_AI_GB_MA" w:value="ZV_AI_GB_MA"/>
            <w:listItem w:displayText="ZV_AI_FM" w:value="ZV_AI_FM"/>
            <w:listItem w:displayText="ZV_AI_FM_MA" w:value="ZV_AI_FM_MA"/>
            <w:listItem w:displayText="ZV_AI_FS" w:value="ZV_AI_FS"/>
            <w:listItem w:displayText="ZV_AI_FS_MA" w:value="ZV_AI_FS_MA"/>
            <w:listItem w:displayText="ZV_DINF_MA" w:value="ZV_DINF_MA"/>
            <w:listItem w:displayText="ZV_DINF_IB" w:value="ZV_DINF_IB"/>
            <w:listItem w:displayText="ZV_DINF_IB_MA" w:value="ZV_DINF_IB_MA"/>
            <w:listItem w:displayText="ZV_DINF_PHA" w:value="ZV_DINF_PHA"/>
            <w:listItem w:displayText="ZV_DINF_PHA_MA" w:value="ZV_DINF_PHA_MA"/>
            <w:listItem w:displayText="ZV_DINF_SP" w:value="ZV_DINF_SP"/>
            <w:listItem w:displayText="ZV_DINF_SP_MA" w:value="ZV_DINF_SP_MA"/>
            <w:listItem w:displayText="ZV_DINF_STIP" w:value="ZV_DINF_STIP"/>
            <w:listItem w:displayText="ZV_DINF_STIP_MA" w:value="ZV_DINF_STIP_MA"/>
            <w:listItem w:displayText="ZV_FA_MA" w:value="ZV_FA_MA"/>
            <w:listItem w:displayText="ZV_FA_CONT" w:value="ZV_FA_CONT"/>
            <w:listItem w:displayText="ZV_FA_CONT_MA" w:value="ZV_FA_CONT_MA"/>
            <w:listItem w:displayText="ZV_FA_CONT_DMMNGT_MA" w:value="ZV_FA_CONT_DMMNGT_MA"/>
            <w:listItem w:displayText="ZV_FA_RECH" w:value="ZV_FA_RECH"/>
            <w:listItem w:displayText="ZV_FA_RECH_MA" w:value="ZV_FA_RECH_MA"/>
            <w:listItem w:displayText="ZV_FA_ZE" w:value="ZV_FA_ZE"/>
            <w:listItem w:displayText="ZV_FA_ZE_MA" w:value="ZV_FA_ZE_MA"/>
            <w:listItem w:displayText="ZV_PB_MA" w:value="ZV_PB_MA"/>
            <w:listItem w:displayText="ZV_PB_PSEK" w:value="ZV_PB_PSEK"/>
            <w:listItem w:displayText="ZV_PB_PSEK_MA" w:value="ZV_PB_PSEK_MA"/>
            <w:listItem w:displayText="ZV_PB_PS" w:value="ZV_PB_PS"/>
            <w:listItem w:displayText="ZV_PB_PS_MA" w:value="ZV_PB_PS_MA"/>
            <w:listItem w:displayText="ZV_PB_OEK" w:value="ZV_PB_OEK"/>
            <w:listItem w:displayText="ZV_PB_OEK_EVENT" w:value="ZV_PB_OEK_EVENT"/>
            <w:listItem w:displayText="ZV_PB_OEK_MA" w:value="ZV_PB_OEK_MA"/>
            <w:listItem w:displayText="ZV_PB_OEK_EVENT_MA" w:value="ZV_PB_OEK_EVENT_MA"/>
            <w:listItem w:displayText="ZV_PB_OEK_EVENT_S" w:value="ZV_PB_OEK_EVENT_S"/>
            <w:listItem w:displayText="ZV_PB_OEK_EVENT_S_MA" w:value="ZV_PB_OEK_EVENT_S_MA"/>
            <w:listItem w:displayText="ZV_PB_OEK_OEFF" w:value="ZV_PB_OEK_OEFF"/>
            <w:listItem w:displayText="ZV_PB_OEK_OEFF_MA" w:value="ZV_PB_OEK_OEFF_MA"/>
            <w:listItem w:displayText="ZV_PB_PERS" w:value="ZV_PB_PERS"/>
            <w:listItem w:displayText="ZV_PB_PERS_MA" w:value="ZV_PB_PERS_MA"/>
            <w:listItem w:displayText="ZV_PB_PERS_GEZE" w:value="ZV_PB_PERS_GEZE"/>
            <w:listItem w:displayText="ZV_PB_PERS_GEZE_MA" w:value="ZV_PB_PERS_GEZE_MA"/>
            <w:listItem w:displayText="ZV_PB_QS" w:value="ZV_PB_QS"/>
            <w:listItem w:displayText="ZV_PB_QS_MA" w:value="ZV_PB_QS_MA"/>
            <w:listItem w:displayText="ZV_PB_STR_SAPEA" w:value="ZV_PB_STR_SAPEA"/>
            <w:listItem w:displayText="ZV_PB_STR_SAPEA_MA" w:value="ZV_PB_STR_SAPEA_MA"/>
            <w:listItem w:displayText="ZV_PB_STRATEGIE" w:value="ZV_PB_STRATEGIE"/>
            <w:listItem w:displayText="ZV_PB_STRATEGIE_MA" w:value="ZV_PB_STRATEGIE_MA"/>
            <w:listItem w:displayText="ZV_RECHT_MA" w:value="ZV_RECHT_MA"/>
            <w:listItem w:displayText="ZV_RECHT_AKG" w:value="ZV_RECHT_AKG"/>
            <w:listItem w:displayText="ZV_RECHT_AKG_MA" w:value="ZV_RECHT_AKG_MA"/>
            <w:listItem w:displayText="ZV_WEITERE_BR_MA" w:value="ZV_WEITERE_BR_MA"/>
          </w:comboBox>
        </w:sdtPr>
        <w:sdtEndPr/>
        <w:sdtContent>
          <w:r w:rsidR="00486176">
            <w:rPr>
              <w:rFonts w:cs="Arial"/>
              <w:b/>
              <w:smallCaps/>
              <w:color w:val="FF0000"/>
              <w:highlight w:val="lightGray"/>
              <w:lang w:val="de-DE"/>
            </w:rPr>
            <w:t xml:space="preserve">Wählen Sie ein Element aus </w:t>
          </w:r>
        </w:sdtContent>
      </w:sdt>
      <w:r w:rsidR="00932072" w:rsidRPr="00932072">
        <w:rPr>
          <w:rFonts w:cs="Arial"/>
          <w:b/>
          <w:smallCaps/>
          <w:color w:val="FF0000"/>
          <w:highlight w:val="lightGray"/>
          <w:lang w:val="de-DE"/>
        </w:rPr>
        <w:t xml:space="preserve"> </w:t>
      </w:r>
    </w:p>
    <w:p w14:paraId="48BA63C6" w14:textId="77777777" w:rsidR="002925F8" w:rsidRPr="009142DF" w:rsidRDefault="00932072" w:rsidP="002925F8">
      <w:pPr>
        <w:spacing w:after="0"/>
        <w:jc w:val="left"/>
        <w:rPr>
          <w:rFonts w:cs="Arial"/>
          <w:b/>
          <w:smallCaps/>
          <w:color w:val="FF0000"/>
          <w:sz w:val="12"/>
          <w:szCs w:val="12"/>
          <w:highlight w:val="lightGray"/>
          <w:lang w:val="de-DE"/>
        </w:rPr>
      </w:pPr>
      <w:r w:rsidRPr="009142DF">
        <w:rPr>
          <w:rFonts w:cs="Arial"/>
          <w:b/>
          <w:smallCaps/>
          <w:color w:val="FF0000"/>
          <w:sz w:val="12"/>
          <w:szCs w:val="12"/>
          <w:highlight w:val="lightGray"/>
          <w:lang w:val="de-DE"/>
        </w:rPr>
        <w:t xml:space="preserve">  </w:t>
      </w:r>
    </w:p>
    <w:p w14:paraId="3192907A" w14:textId="32010FDD" w:rsidR="00EB1A1E" w:rsidRDefault="004C3EC0" w:rsidP="002925F8">
      <w:pPr>
        <w:spacing w:after="0"/>
        <w:jc w:val="left"/>
        <w:rPr>
          <w:rFonts w:cs="Arial"/>
          <w:lang w:val="de-DE"/>
        </w:rPr>
      </w:pPr>
      <w:r w:rsidRPr="00DF54E2">
        <w:rPr>
          <w:rFonts w:cs="Arial"/>
          <w:lang w:val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F54E2">
        <w:rPr>
          <w:rFonts w:cs="Arial"/>
          <w:lang w:val="de-DE"/>
        </w:rPr>
        <w:instrText xml:space="preserve"> FORMCHECKBOX </w:instrText>
      </w:r>
      <w:r w:rsidR="00ED57C1">
        <w:rPr>
          <w:rFonts w:cs="Arial"/>
          <w:lang w:val="de-DE"/>
        </w:rPr>
      </w:r>
      <w:r w:rsidR="00ED57C1">
        <w:rPr>
          <w:rFonts w:cs="Arial"/>
          <w:lang w:val="de-DE"/>
        </w:rPr>
        <w:fldChar w:fldCharType="separate"/>
      </w:r>
      <w:r w:rsidRPr="00DF54E2">
        <w:rPr>
          <w:rFonts w:cs="Arial"/>
          <w:lang w:val="de-DE"/>
        </w:rPr>
        <w:fldChar w:fldCharType="end"/>
      </w:r>
      <w:r w:rsidR="00BD15EC">
        <w:rPr>
          <w:rFonts w:cs="Arial"/>
          <w:lang w:val="de-DE"/>
        </w:rPr>
        <w:t xml:space="preserve"> </w:t>
      </w:r>
      <w:r w:rsidR="00123A72" w:rsidRPr="00123A72">
        <w:rPr>
          <w:rFonts w:cs="Arial"/>
          <w:lang w:val="de-DE"/>
        </w:rPr>
        <w:t xml:space="preserve">Mitarbeiter/in hat eine </w:t>
      </w:r>
      <w:r w:rsidR="00123A72" w:rsidRPr="00123A72">
        <w:rPr>
          <w:rFonts w:cs="Arial"/>
          <w:b/>
          <w:lang w:val="de-DE"/>
        </w:rPr>
        <w:t>Rezeptions-Rolle</w:t>
      </w:r>
      <w:r w:rsidR="00123A72" w:rsidRPr="00123A72">
        <w:rPr>
          <w:rFonts w:cs="Arial"/>
          <w:lang w:val="de-DE"/>
        </w:rPr>
        <w:t xml:space="preserve"> </w:t>
      </w:r>
      <w:sdt>
        <w:sdtPr>
          <w:rPr>
            <w:rFonts w:cs="Arial"/>
            <w:b/>
            <w:smallCaps/>
            <w:color w:val="FF0000"/>
            <w:highlight w:val="lightGray"/>
            <w:lang w:val="de-DE"/>
          </w:rPr>
          <w:alias w:val="Bitte auswählen"/>
          <w:tag w:val="Bitte auswählen"/>
          <w:id w:val="473029793"/>
          <w:placeholder>
            <w:docPart w:val="D00AC652CB544D379B0950C65B43711D"/>
          </w:placeholder>
          <w15:color w:val="FF0000"/>
          <w:comboBox>
            <w:listItem w:displayText="Wählen Sie ein Element aus" w:value="Wählen Sie ein Element aus"/>
            <w:listItem w:displayText="GG_ITA_MA" w:value="GG_ITA_MA"/>
            <w:listItem w:displayText="GSK_ACDH_BIO" w:value="GSK_ACDH_BIO"/>
            <w:listItem w:displayText="GSK_ACDH_BIO_MA" w:value="GSK_ACDH_BIO_MA"/>
            <w:listItem w:displayText="GSK_ACDH_BOD_MA" w:value="GSK_ACDH_BOD_MA"/>
            <w:listItem w:displayText="GSK_ACDH_CO" w:value="GSK_ACDH_CO"/>
            <w:listItem w:displayText="GSK_ACDH_CO_MA" w:value="GSK_ACDH_CO_MA"/>
            <w:listItem w:displayText="GSK_ACDH_DHRI" w:value="GSK_ACDH_DHRI"/>
            <w:listItem w:displayText="GSK_ACDH_DHRI_MA" w:value="GSK_ACDH_DHRI_MA"/>
            <w:listItem w:displayText="GSK_ACDH_DM" w:value="GSK_ACDH_DM"/>
            <w:listItem w:displayText="GSK_ACDH_DM_MA" w:value="GSK_ACDH_DM_MA"/>
            <w:listItem w:displayText="GSK_ACDH_EE" w:value="GSK_ACDH_EE"/>
            <w:listItem w:displayText="GSK_ACDH_EE_MA" w:value="GSK_ACDH_EE_MA"/>
            <w:listItem w:displayText="GSK_ACDH_FD" w:value="GSK_ACDH_FD"/>
            <w:listItem w:displayText="GSK_ACDH_FD_MA" w:value="GSK_ACDH_FD_MA"/>
            <w:listItem w:displayText="GSK_ACDH_LEX" w:value="GSK_ACDH_LEX"/>
            <w:listItem w:displayText="GSK_ACDH_LEX_MA" w:value="GSK_ACDH_LEX_MA"/>
            <w:listItem w:displayText="GSK_ACDH_LTW" w:value="GSK_ACDH_LTW"/>
            <w:listItem w:displayText="GSK_ACDH_LTW_MA" w:value="GSK_ACDH_LTW_MA"/>
            <w:listItem w:displayText="GSK_ACDH_MUS" w:value="GSK_ACDH_MUS"/>
            <w:listItem w:displayText="GSK_ACDH_MUS_MA" w:value="GSK_ACDH_MUS_MA"/>
            <w:listItem w:displayText="GSK_ACDH_MUS1" w:value="GSK_ACDH_MUS1"/>
            <w:listItem w:displayText=" GSK_ACDH_MUS1_MA" w:value=" GSK_ACDH_MUS1_MA"/>
            <w:listItem w:displayText="GSK_ACDH_OA" w:value="GSK_ACDH_OA"/>
            <w:listItem w:displayText="GSK_ACDH_OA_MA" w:value="GSK_ACDH_OA_MA"/>
            <w:listItem w:displayText="GSK_ACDH_PN" w:value="GSK_ACDH_PN"/>
            <w:listItem w:displayText="GSK_ACDH_PN_MA" w:value="GSK_ACDH_PN_MA"/>
            <w:listItem w:displayText="GSK_ACDH_PMC" w:value="GSK_ACDH_PMC"/>
            <w:listItem w:displayText="GSK_ACDH_PMC_MA" w:value="GSK_ACDH_PMC_MA"/>
            <w:listItem w:displayText="GSK_ACDH_SA" w:value="GSK_ACDH_SA"/>
            <w:listItem w:displayText="GSK_ACDH_SA_MA" w:value="GSK_ACDH_SA_MA"/>
            <w:listItem w:displayText="GSK_ACDH_TTP" w:value="GSK_ACDH_TTP"/>
            <w:listItem w:displayText="GSK_ACDH_TTP_MA" w:value="GSK_ACDH_TTP_MA"/>
            <w:listItem w:displayText="GSK_CMC" w:value="GSK_CMC"/>
            <w:listItem w:displayText="GSK_CMC_MA" w:value="GSK_CMC_MA"/>
            <w:listItem w:displayText="GSK_CMC_MA1" w:value="GSK_CMC_MA1"/>
            <w:listItem w:displayText="GSK_ESR" w:value="GSK_ESR"/>
            <w:listItem w:displayText="GSK_ESR_MA" w:value="GSK_ESR_MA"/>
            <w:listItem w:displayText="GSK_IFI_MA" w:value="GSK_IFI_MA"/>
            <w:listItem w:displayText="GSK_IFI_START" w:value="GSK_IFI_START"/>
            <w:listItem w:displayText="GSK_IFI_START_MA" w:value="GSK_IFI_START_MA"/>
            <w:listItem w:displayText="GSK_IGF_MA" w:value="GSK_IGF_MA"/>
            <w:listItem w:displayText="GSK_IGF_DL" w:value="GSK_IGF_DL"/>
            <w:listItem w:displayText="GSK_IGF_DL_MA" w:value="GSK_IGF_DL_MA"/>
            <w:listItem w:displayText="GSK_IGF_GLW" w:value="GSK_IGF_GLW"/>
            <w:listItem w:displayText="GSK_IGF_GLW_MA" w:value="GSK_IGF_GLW_MA"/>
            <w:listItem w:displayText=" GSK_IGF_HG" w:value=" GSK_IGF_HG"/>
            <w:listItem w:displayText=" GSK_IGF_HG_MA" w:value=" GSK_IGF_HG_MA"/>
            <w:listItem w:displayText="GSK_IGF_RR" w:value="GSK_IGF_RR"/>
            <w:listItem w:displayText="GSK_IGF_RR_MA" w:value="GSK_IGF_RR_MA"/>
            <w:listItem w:displayText="GSK_IGF_S" w:value="GSK_IGF_S"/>
            <w:listItem w:displayText="GSK_IGF_S_MA" w:value="GSK_IGF_S_MA"/>
            <w:listItem w:displayText="GSK_IGF_S1" w:value="GSK_IGF_S1"/>
            <w:listItem w:displayText="GSK_IGF_S1_MA" w:value="GSK_IGF_S1_MA"/>
            <w:listItem w:displayText="GSK_IGF_SET" w:value="GSK_IGF_SET"/>
            <w:listItem w:displayText="GSK_IGF_SET_MA" w:value="GSK_IGF_SET_MA"/>
            <w:listItem w:displayText="GSK_IHB_ADMIN" w:value="GSK_IHB_ADMIN"/>
            <w:listItem w:displayText="GSK_IHB_ADMIN_MA" w:value="GSK_IHB_ADMIN_MA"/>
            <w:listItem w:displayText="GSK_IHB_BF" w:value="GSK_IHB_BF"/>
            <w:listItem w:displayText="GSK_IHB_BF_MA" w:value="GSK_IHB_BF_MA"/>
            <w:listItem w:displayText="GSK_IHB_DHE" w:value="GSK_IHB_DHE"/>
            <w:listItem w:displayText="GSK_IHB_DHE_MA" w:value="GSK_IHB_DHE_MA"/>
            <w:listItem w:displayText="GSK_IHB_HM" w:value="GSK_IHB_HM"/>
            <w:listItem w:displayText="GSK_IHB_HM_MA" w:value="GSK_IHB_HM_MA"/>
            <w:listItem w:displayText="GSK_IHB_KU" w:value="GSK_IHB_KU"/>
            <w:listItem w:displayText="GSK_IHB_KU_MA" w:value="GSK_IHB_KU_MA"/>
            <w:listItem w:displayText="GSK_IKGA_MA" w:value="GSK_IKGA_MA"/>
            <w:listItem w:displayText="GSK_IKGA_ERC" w:value="GSK_IKGA_ERC"/>
            <w:listItem w:displayText="GSK_IKGA_ERC_MA" w:value="GSK_IKGA_ERC_MA"/>
            <w:listItem w:displayText="GSK_IKGA_ERC_RS" w:value="GSK_IKGA_ERC_RS"/>
            <w:listItem w:displayText="GSK_IKGA_ERC_RS_MA" w:value="GSK_IKGA_ERC_RS_MA"/>
            <w:listItem w:displayText="GSK_IKW" w:value="GSK_IKW"/>
            <w:listItem w:displayText="GSK_IKW_MA" w:value="GSK_IKW_MA"/>
            <w:listItem w:displayText="GSK_IKW_ASF" w:value="GSK_IKW_ASF"/>
            <w:listItem w:displayText="GSK_IKW_ASF_MA" w:value="GSK_IKW_ASF_MA"/>
            <w:listItem w:displayText="GSK_IKW_ERC" w:value="GSK_IKW_ERC"/>
            <w:listItem w:displayText="GSK_IKW_ERC_MA" w:value="GSK_IKW_ERC_MA"/>
            <w:listItem w:displayText="GSK_IMAFO" w:value="GSK_IMAFO"/>
            <w:listItem w:displayText="GSK_IMAFO_MA" w:value="GSK_IMAFO_MA"/>
            <w:listItem w:displayText="GSK_IMAFO_BYZANZ" w:value="GSK_IMAFO_BYZANZ"/>
            <w:listItem w:displayText="GSK_IMAFO_BYZANZ_MA" w:value="GSK_IMAFO_BYZANZ_MA"/>
            <w:listItem w:displayText="GSK_IMAFO_BYZAN_MA1" w:value="GSK_IMAFO_BYZAN_MA1"/>
            <w:listItem w:displayText="GSK_IMAFO_HI" w:value="GSK_IMAFO_HI"/>
            <w:listItem w:displayText="GSK_IMAFO_HI_MA" w:value="GSK_IMAFO_HI_MA"/>
            <w:listItem w:displayText="GSK_IMAFO_MIR" w:value="GSK_IMAFO_MIR"/>
            <w:listItem w:displayText="GSK_IMAFO_MIR_MA" w:value="GSK_IMAFO_MIR_MA"/>
            <w:listItem w:displayText="GSK_IMAFO_MIR_MA1" w:value="GSK_IMAFO_MIR_MA1"/>
            <w:listItem w:displayText="GSK_IMAFO_SCHRIFT" w:value="GSK_IMAFO_SCHRIFT"/>
            <w:listItem w:displayText="GSK_IMAFO_SCHRIFT_MA" w:value="GSK_IMAFO_SCHRIFT_MA"/>
            <w:listItem w:displayText="GSK_ISA_MA" w:value="GSK_ISA_MA"/>
            <w:listItem w:displayText="GSK_ISA_ADMIN" w:value="GSK_ISA_ADMIN"/>
            <w:listItem w:displayText="GSK_ISA_ADMIN_MA" w:value="GSK_ISA_ADMIN_MA"/>
            <w:listItem w:displayText="GSK_ISR_MA" w:value="GSK_ISR_MA"/>
            <w:listItem w:displayText="GSK_OEAI_ANCMU" w:value="GSK_OEAI_ANCMU"/>
            <w:listItem w:displayText="GSK_OEAI_ANCMU_MA" w:value="GSK_OEAI_ANCMU_MA"/>
            <w:listItem w:displayText="GSK_OEAI_ARCHIE" w:value="GSK_OEAI_ARCHIE"/>
            <w:listItem w:displayText="GSK_OEAI_ARCHIE_MA" w:value="GSK_OEAI_ARCHIE_MA"/>
            <w:listItem w:displayText="GSK_OEAI_ARP" w:value="GSK_OEAI_ARP"/>
            <w:listItem w:displayText="GSK_OEAI_ARP_MA" w:value="GSK_OEAI_ARP_MA"/>
            <w:listItem w:displayText="GSK_OEAI_ARSC" w:value="GSK_OEAI_ARSC"/>
            <w:listItem w:displayText="GSK_OEAI_ARSC_MA" w:value="GSK_OEAI_ARSC_MA"/>
            <w:listItem w:displayText="GSK_OEAI_BALAB" w:value="GSK_OEAI_BALAB"/>
            <w:listItem w:displayText="GSK_OEAI_BALAB_MA" w:value="GSK_OEAI_BALAB_MA"/>
            <w:listItem w:displayText="GSK_OEAI_BF" w:value="GSK_OEAI_BF"/>
            <w:listItem w:displayText="GSK_OEAI_BF_MA" w:value="GSK_OEAI_BF_MA"/>
            <w:listItem w:displayText="GSK_OEAI_BIBLI" w:value="GSK_OEAI_BIBLI"/>
            <w:listItem w:displayText="GSK_OEAI_BIBLI_MA" w:value="GSK_OEAI_BIBLI_MA"/>
            <w:listItem w:displayText="GSK_OEAI_CLAS" w:value="GSK_OEAI_CLAS"/>
            <w:listItem w:displayText="GSK_OEAI_CLAS_MA" w:value="GSK_OEAI_CLAS_MA"/>
            <w:listItem w:displayText="GSK_OEAI_DigAr" w:value="GSK_OEAI_DigAr"/>
            <w:listItem w:displayText="GSK_OEAI_DigAr_MA" w:value="GSK_OEAI_DigAr_MA"/>
            <w:listItem w:displayText="GSK_OEAI_EG" w:value="GSK_OEAI_EG"/>
            <w:listItem w:displayText="GSK_OEAI_EG_MA" w:value="GSK_OEAI_EG_MA"/>
            <w:listItem w:displayText="GSK_OEAI_EPI" w:value="GSK_OEAI_EPI"/>
            <w:listItem w:displayText="GSK_OEAI_EPI_MA" w:value="GSK_OEAI_EPI_MA"/>
            <w:listItem w:displayText="GSK_OEAI_GCHLAB" w:value="GSK_OEAI_GCHLAB"/>
            <w:listItem w:displayText="GSK_OEAI_GCHLAB_MA" w:value="GSK_OEAI_GCHLAB_MA"/>
            <w:listItem w:displayText="GSK_OEAI_HAM" w:value="GSK_OEAI_HAM"/>
            <w:listItem w:displayText="GSK_OEAI_HAM_MA" w:value="GSK_OEAI_HAM_MA"/>
            <w:listItem w:displayText="GSK_OEAI_HerSc" w:value="GSK_OEAI_HerSc"/>
            <w:listItem w:displayText="GSK_OEAI_HerSc_MA" w:value="GSK_OEAI_HerSc_MA"/>
            <w:listItem w:displayText="GSK_OEAI_HISO" w:value="GSK_OEAI_HISO"/>
            <w:listItem w:displayText="GSK_OEAI_HISO_MA" w:value="GSK_OEAI_HISO_MA"/>
            <w:listItem w:displayText="GSK_OEAI_LEVAR" w:value="GSK_OEAI_LEVAR"/>
            <w:listItem w:displayText="GSK_OEAI_LEVAR_MA" w:value="GSK_OEAI_LEVAR_MA"/>
            <w:listItem w:displayText="GSK_OEAI_MEDECO" w:value="GSK_OEAI_MEDECO"/>
            <w:listItem w:displayText="GSK_OEAI_MEDECO_MA" w:value="GSK_OEAI_MEDECO_MA"/>
            <w:listItem w:displayText="GSK_OEAI_NUM" w:value="GSK_OEAI_NUM"/>
            <w:listItem w:displayText="GSK_OEAI_NUM_MA" w:value="GSK_OEAI_NUM_MA"/>
            <w:listItem w:displayText="GSK_OEAI_OI" w:value="GSK_OEAI_OI"/>
            <w:listItem w:displayText="GSK_OEAI_OI_MA" w:value="GSK_OEAI_OI_MA"/>
            <w:listItem w:displayText="GSK_OEAI_PREHII" w:value="GSK_OEAI_PREHII"/>
            <w:listItem w:displayText="GSK_OEAI_PREHII_MA" w:value="GSK_OEAI_PREHII_MA"/>
            <w:listItem w:displayText="GSK_OEAI_PREHIP" w:value="GSK_OEAI_PREHIP"/>
            <w:listItem w:displayText="GSK_OEAI_PREHIP_MA" w:value="GSK_OEAI_PREHIP_MA"/>
            <w:listItem w:displayText="GSK_OEAI_PUB_MA" w:value="GSK_OEAI_PUB_MA"/>
            <w:listItem w:displayText="GSK_OEAI_QUA_MA" w:value="GSK_OEAI_QUA_MA"/>
            <w:listItem w:displayText="GSK_OEAI_RELI" w:value="GSK_OEAI_RELI"/>
            <w:listItem w:displayText="GSK_OEAI_RELI_MA" w:value="GSK_OEAI_RELI_MA"/>
            <w:listItem w:displayText="GSK_OEAI_TECH" w:value="GSK_OEAI_TECH"/>
            <w:listItem w:displayText="GSK_OEAI_TECH_MA" w:value="GSK_OEAI_TECH_MA"/>
            <w:listItem w:displayText="GSK_OEAI_URNF" w:value="GSK_OEAI_URNF"/>
            <w:listItem w:displayText="GSK_OEAI_URNF_MA" w:value="GSK_OEAI_URNF_MA"/>
            <w:listItem w:displayText="GSK_OEAI_VERWA" w:value="GSK_OEAI_VERWA"/>
            <w:listItem w:displayText="GSK_OEAI_VERWA_MA" w:value="GSK_OEAI_VERWA_MA"/>
            <w:listItem w:displayText="GSK_VID_MA" w:value="GSK_VID_MA"/>
            <w:listItem w:displayText="MNT_ESI_MA" w:value="MNT_ESI_MA"/>
            <w:listItem w:displayText="MNT_ESI_MUL_MA" w:value="MNT_ESI_MUL_MA"/>
            <w:listItem w:displayText="MNT_MBI_ADMIN" w:value="MNT_MBI_ADMIN"/>
            <w:listItem w:displayText="MNT_MBI_ADMIN_MA" w:value="MNT_MBI_ADMIN_MA"/>
            <w:listItem w:displayText="MNT_MBI_ALICE" w:value="MNT_MBI_ALICE"/>
            <w:listItem w:displayText="MNT_MBI_ALICE_MA" w:value="MNT_MBI_ALICE_MA"/>
            <w:listItem w:displayText="MNT_MBI_BELLE" w:value="MNT_MBI_BELLE"/>
            <w:listItem w:displayText="MNT_MBI_BELLE_MA" w:value="MNT_MBI_BELLE_MA"/>
            <w:listItem w:displayText="MNT_MBI_CMS" w:value="MNT_MBI_CMS"/>
            <w:listItem w:displayText="MNT_MBI_CMS_MA" w:value="MNT_MBI_CMS_MA"/>
            <w:listItem w:displayText="MNT_MBI_CMSTRI" w:value="MNT_MBI_CMSTRI"/>
            <w:listItem w:displayText="MNT_MBI_CMSTRI_MA" w:value="MNT_MBI_CMSTRI_MA"/>
            <w:listItem w:displayText="MNT_MBI_DD" w:value="MNT_MBI_DD"/>
            <w:listItem w:displayText="MNT_MBI_DD_MA" w:value="MNT_MBI_DD_MA"/>
            <w:listItem w:displayText="MNT_MBI_ELE" w:value="MNT_MBI_ELE"/>
            <w:listItem w:displayText="MNT_MBI_ELE_MA" w:value="MNT_MBI_ELE_MA"/>
            <w:listItem w:displayText="MNT_MBI_ELE1" w:value="MNT_MBI_ELE1"/>
            <w:listItem w:displayText="MNT_MBI_ELE1_MA" w:value="MNT_MBI_ELE1_MA"/>
            <w:listItem w:displayText="MNT_MBI_EXAT" w:value="MNT_MBI_EXAT"/>
            <w:listItem w:displayText="MNT_MBI_EXAT_MA" w:value="MNT_MBI_EXAT_MA"/>
            <w:listItem w:displayText="MNT_MBI_GW" w:value="MNT_MBI_GW"/>
            <w:listItem w:displayText="MNT_MBI_GW_MA" w:value="MNT_MBI_GW_MA"/>
            <w:listItem w:displayText="MNT_MBI_IT" w:value="MNT_MBI_IT"/>
            <w:listItem w:displayText="MNT_MBI_IT_MA" w:value="MNT_MBI_IT_MA"/>
            <w:listItem w:displayText="MNT_MBI_ML" w:value="MNT_MBI_ML"/>
            <w:listItem w:displayText="MNT_MBI_ML_MA" w:value="MNT_MBI_ML_MA"/>
            <w:listItem w:displayText="MNT_MBI_MSDE" w:value="MNT_MBI_MSDE"/>
            <w:listItem w:displayText="MNT_MBI_MSDE_MA" w:value="MNT_MBI_MSDE_MA"/>
            <w:listItem w:displayText="MNT_MBI_PREC" w:value="MNT_MBI_PREC"/>
            <w:listItem w:displayText="MNT_MBI_PREC_MA" w:value="MNT_MBI_PREC_MA"/>
            <w:listItem w:displayText="MNT_MBI_RES" w:value="MNT_MBI_RES"/>
            <w:listItem w:displayText="MNT_MBI_RES_MA" w:value="MNT_MBI_RES_MA"/>
            <w:listItem w:displayText="MNT_MBI_TH" w:value="MNT_MBI_TH"/>
            <w:listItem w:displayText="MNT_MBI_TH_MA" w:value="MNT_MBI_TH_MA"/>
            <w:listItem w:displayText="MNT_MBI_WERK" w:value="MNT_MBI_WERK"/>
            <w:listItem w:displayText="MNT_MBI_WERK_MA" w:value="MNT_MBI_WERK_MA"/>
            <w:listItem w:displayText="MNT_IQOQIIBK_ALL" w:value="MNT_IQOQIIBK_ALL"/>
            <w:listItem w:displayText="MNT_IQOQIIBK_ALL_MA" w:value="MNT_IQOQIIBK_ALL_MA"/>
            <w:listItem w:displayText="MNT_IQOQIIBK_BER" w:value="MNT_IQOQIIBK_BER"/>
            <w:listItem w:displayText="MNT_IQOQIIBK_BER_MA" w:value="MNT_IQOQIIBK_BER_MA"/>
            <w:listItem w:displayText="MNT_IQOQIIBK_BLA" w:value="MNT_IQOQIIBK_BLA"/>
            <w:listItem w:displayText="MNT_IQOQIIBK_BLA_MA" w:value="MNT_IQOQIIBK_BLA_MA"/>
            <w:listItem w:displayText="MNT_IQOQIIBK_FER" w:value="MNT_IQOQIIBK_FER"/>
            <w:listItem w:displayText="MNT_IQOQIIBK_FER_MA" w:value="MNT_IQOQIIBK_FER_MA"/>
            <w:listItem w:displayText="MNT_IQOQIIBK_GRI" w:value="MNT_IQOQIIBK_GRI"/>
            <w:listItem w:displayText="MNT_IQOQIIBK_GRI_MA" w:value="MNT_IQOQIIBK_GRI_MA"/>
            <w:listItem w:displayText="MNT_IQOQIIBK_KIR" w:value="MNT_IQOQIIBK_KIR"/>
            <w:listItem w:displayText="MNT_IQOQIIBK_KIR_MA" w:value="MNT_IQOQIIBK_KIR_MA"/>
            <w:listItem w:displayText="MNT_IQOQIIBK_PIC" w:value="MNT_IQOQIIBK_PIC"/>
            <w:listItem w:displayText="MNT_IQOQIIBK_PIC_MA" w:value="MNT_IQOQIIBK_PIC_MA"/>
            <w:listItem w:displayText="MNT_IQOQIIBK_ROM" w:value="MNT_IQOQIIBK_ROM"/>
            <w:listItem w:displayText="MNT_IQOQIIBK_ROM_MA" w:value="MNT_IQOQIIBK_ROM_MA"/>
            <w:listItem w:displayText="MNT_IQOQIWIEN_AD" w:value="MNT_IQOQIWIEN_AD"/>
            <w:listItem w:displayText="MNT_IQOQIWIEN_AD_MA" w:value="MNT_IQOQIWIEN_AD_MA"/>
            <w:listItem w:displayText="MNT_IQOQIWIEN_AM" w:value="MNT_IQOQIWIEN_AM"/>
            <w:listItem w:displayText="MNT_IQOQIWIEN_AM_MA" w:value="MNT_IQOQIWIEN_AM_MA"/>
            <w:listItem w:displayText="MNT_IQOQIWIEN_AZ" w:value="MNT_IQOQIWIEN_AZ"/>
            <w:listItem w:displayText="MNT_IQOQIWIEN_AZ_MA" w:value="MNT_IQOQIWIEN_AZ_MA"/>
            <w:listItem w:displayText="MNT_IQOQIWIEN_CB" w:value="MNT_IQOQIWIEN_CB"/>
            <w:listItem w:displayText="MNT_IQOQIWIEN_CB_MA" w:value="MNT_IQOQIWIEN_CB_MA"/>
            <w:listItem w:displayText="MNT_IQOQIWIEN_MH" w:value="MNT_IQOQIWIEN_MH"/>
            <w:listItem w:displayText="MNT_IQOQIWIEN_MH_MA" w:value="MNT_IQOQIWIEN_MH_MA"/>
            <w:listItem w:displayText="MNT_IQOQIWIEN_MM" w:value="MNT_IQOQIWIEN_MM"/>
            <w:listItem w:displayText="MNT_IQOQIWIEN_MM_MA" w:value="MNT_IQOQIWIEN_MM_MA"/>
            <w:listItem w:displayText="MNT_IQOQIWIEN_NM" w:value="MNT_IQOQIWIEN_NM"/>
            <w:listItem w:displayText="MNT_IQOQIWIEN_NM_MA" w:value="MNT_IQOQIWIEN_NM_MA"/>
            <w:listItem w:displayText="MNT_IQOQIWIEN_RU" w:value="MNT_IQOQIWIEN_RU"/>
            <w:listItem w:displayText="MNT_IQOQIWIEN_RU_MA" w:value="MNT_IQOQIWIEN_RU_MA"/>
            <w:listItem w:displayText="MNT_ISF_ADMIN_MA" w:value="MNT_ISF_ADMIN_MA"/>
            <w:listItem w:displayText="MNT_ISF_BIO" w:value="MNT_ISF_BIO"/>
            <w:listItem w:displayText="MNT_ISF_BIO_MA" w:value="MNT_ISF_BIO_MA"/>
            <w:listItem w:displayText="MNT_ISF_HOER" w:value="MNT_ISF_HOER"/>
            <w:listItem w:displayText="MNT_ISF_HOER_MA" w:value="MNT_ISF_HOER_MA"/>
            <w:listItem w:displayText="MNT_ISF_MATH" w:value="MNT_ISF_MATH"/>
            <w:listItem w:displayText="MNT_ISF_MATH_MA" w:value="MNT_ISF_MATH_MA"/>
            <w:listItem w:displayText="MNT_ISF_NUM" w:value="MNT_ISF_NUM"/>
            <w:listItem w:displayText="MNT_ISF_NUM_MA" w:value="MNT_ISF_NUM_MA"/>
            <w:listItem w:displayText="MNT_ISF_PHON" w:value="MNT_ISF_PHON"/>
            <w:listItem w:displayText="MNT_ISF_PHON_MA" w:value="MNT_ISF_PHON_MA"/>
            <w:listItem w:displayText="MNT_ISF_IT" w:value="MNT_ISF_IT"/>
            <w:listItem w:displayText="MNT_ISF_IT_MA" w:value="MNT_ISF_IT_MA"/>
            <w:listItem w:displayText="MNT_IWF_MA" w:value="MNT_IWF_MA"/>
            <w:listItem w:displayText="MNT_IWF_AGHELL" w:value="MNT_IWF_AGHELL"/>
            <w:listItem w:displayText="MNT_IWF_AGHELL_MA" w:value="MNT_IWF_AGHELL_MA"/>
            <w:listItem w:displayText="MNT_IWF_AGWOI" w:value="MNT_IWF_AGWOI"/>
            <w:listItem w:displayText="MNT_IWF_AGWOI_MA" w:value="MNT_IWF_AGWOI_MA"/>
            <w:listItem w:displayText="MNT_IWF_FI" w:value="MNT_IWF_FI"/>
            <w:listItem w:displayText="MNT_IWF_FI_MA" w:value="MNT_IWF_FI_MA"/>
            <w:listItem w:displayText="MNT_IWF_PG" w:value="MNT_IWF_PG"/>
            <w:listItem w:displayText="MNT_IWF_PG_MA" w:value="MNT_IWF_PG_MA"/>
            <w:listItem w:displayText="MNT_IWF_PP" w:value="MNT_IWF_PP"/>
            <w:listItem w:displayText="MNT_IWF_PP_MA" w:value="MNT_IWF_PP_MA"/>
            <w:listItem w:displayText="MNT_IWF_WP" w:value="MNT_IWF_WP"/>
            <w:listItem w:displayText="MNT_IWF_WP_MA" w:value="MNT_IWF_WP_MA"/>
            <w:listItem w:displayText="MNT_RICAM_MA" w:value="MNT_RICAM_MA"/>
            <w:listItem w:displayText="BIBL_BASIS_MA" w:value="BIBL_BASIS_MA"/>
            <w:listItem w:displayText="S_FUSION" w:value="S_FUSION"/>
            <w:listItem w:displayText="S_FUSION_MA" w:value="S_FUSION_MA"/>
            <w:listItem w:displayText="S_IFAC" w:value="S_IFAC"/>
            <w:listItem w:displayText="S_IFAC_MA" w:value="S_IFAC_MA"/>
            <w:listItem w:displayText="S_IFIP" w:value="S_IFIP"/>
            <w:listItem w:displayText="S_IFIP_MA" w:value="S_IFIP_MA"/>
            <w:listItem w:displayText="S_ZUSATZ_MA" w:value="S_ZUSATZ_MA"/>
            <w:listItem w:displayText="VERLAG_MA" w:value="VERLAG_MA"/>
            <w:listItem w:displayText="VERLAG_MA1" w:value="VERLAG_MA1"/>
            <w:listItem w:displayText="ZV_AG" w:value="ZV_AG"/>
            <w:listItem w:displayText="ZV_AG_MA" w:value="ZV_AG_MA"/>
            <w:listItem w:displayText="ZV_AI_MA" w:value="ZV_AI_MA"/>
            <w:listItem w:displayText="ZV_AI_ARZ" w:value="ZV_AI_ARZ"/>
            <w:listItem w:displayText="ZV_AI_ARZ_MA" w:value="ZV_AI_ARZ_MA"/>
            <w:listItem w:displayText="ZV_AI_GB" w:value="ZV_AI_GB"/>
            <w:listItem w:displayText="ZV_AI_GB_MA" w:value="ZV_AI_GB_MA"/>
            <w:listItem w:displayText="ZV_AI_FM" w:value="ZV_AI_FM"/>
            <w:listItem w:displayText="ZV_AI_FM_MA" w:value="ZV_AI_FM_MA"/>
            <w:listItem w:displayText="ZV_AI_FS" w:value="ZV_AI_FS"/>
            <w:listItem w:displayText="ZV_AI_FS_MA" w:value="ZV_AI_FS_MA"/>
            <w:listItem w:displayText="ZV_DINF_MA" w:value="ZV_DINF_MA"/>
            <w:listItem w:displayText="ZV_DINF_IB" w:value="ZV_DINF_IB"/>
            <w:listItem w:displayText="ZV_DINF_IB_MA" w:value="ZV_DINF_IB_MA"/>
            <w:listItem w:displayText="ZV_DINF_PHA" w:value="ZV_DINF_PHA"/>
            <w:listItem w:displayText="ZV_DINF_PHA_MA" w:value="ZV_DINF_PHA_MA"/>
            <w:listItem w:displayText="ZV_DINF_SP" w:value="ZV_DINF_SP"/>
            <w:listItem w:displayText="ZV_DINF_SP_MA" w:value="ZV_DINF_SP_MA"/>
            <w:listItem w:displayText="ZV_DINF_STIP" w:value="ZV_DINF_STIP"/>
            <w:listItem w:displayText="ZV_DINF_STIP_MA" w:value="ZV_DINF_STIP_MA"/>
            <w:listItem w:displayText="ZV_FA_MA" w:value="ZV_FA_MA"/>
            <w:listItem w:displayText="ZV_FA_CONT" w:value="ZV_FA_CONT"/>
            <w:listItem w:displayText="ZV_FA_CONT_MA" w:value="ZV_FA_CONT_MA"/>
            <w:listItem w:displayText="ZV_FA_CONT_DMMNGT_MA" w:value="ZV_FA_CONT_DMMNGT_MA"/>
            <w:listItem w:displayText="ZV_FA_RECH" w:value="ZV_FA_RECH"/>
            <w:listItem w:displayText="ZV_FA_RECH_MA" w:value="ZV_FA_RECH_MA"/>
            <w:listItem w:displayText="ZV_FA_ZE" w:value="ZV_FA_ZE"/>
            <w:listItem w:displayText="ZV_FA_ZE_MA" w:value="ZV_FA_ZE_MA"/>
            <w:listItem w:displayText="ZV_PB_MA" w:value="ZV_PB_MA"/>
            <w:listItem w:displayText="ZV_PB_PSEK" w:value="ZV_PB_PSEK"/>
            <w:listItem w:displayText="ZV_PB_PSEK_MA" w:value="ZV_PB_PSEK_MA"/>
            <w:listItem w:displayText="ZV_PB_PS" w:value="ZV_PB_PS"/>
            <w:listItem w:displayText="ZV_PB_PS_MA" w:value="ZV_PB_PS_MA"/>
            <w:listItem w:displayText="ZV_PB_OEK" w:value="ZV_PB_OEK"/>
            <w:listItem w:displayText="ZV_PB_OEK_EVENT" w:value="ZV_PB_OEK_EVENT"/>
            <w:listItem w:displayText="ZV_PB_OEK_MA" w:value="ZV_PB_OEK_MA"/>
            <w:listItem w:displayText="ZV_PB_OEK_EVENT_MA" w:value="ZV_PB_OEK_EVENT_MA"/>
            <w:listItem w:displayText="ZV_PB_OEK_EVENT_S" w:value="ZV_PB_OEK_EVENT_S"/>
            <w:listItem w:displayText="ZV_PB_OEK_EVENT_S_MA" w:value="ZV_PB_OEK_EVENT_S_MA"/>
            <w:listItem w:displayText="ZV_PB_OEK_OEFF" w:value="ZV_PB_OEK_OEFF"/>
            <w:listItem w:displayText="ZV_PB_OEK_OEFF_MA" w:value="ZV_PB_OEK_OEFF_MA"/>
            <w:listItem w:displayText="ZV_PB_PERS" w:value="ZV_PB_PERS"/>
            <w:listItem w:displayText="ZV_PB_PERS_MA" w:value="ZV_PB_PERS_MA"/>
            <w:listItem w:displayText="ZV_PB_PERS_GEZE" w:value="ZV_PB_PERS_GEZE"/>
            <w:listItem w:displayText="ZV_PB_PERS_GEZE_MA" w:value="ZV_PB_PERS_GEZE_MA"/>
            <w:listItem w:displayText="ZV_PB_QS" w:value="ZV_PB_QS"/>
            <w:listItem w:displayText="ZV_PB_QS_MA" w:value="ZV_PB_QS_MA"/>
            <w:listItem w:displayText="ZV_PB_STR_SAPEA" w:value="ZV_PB_STR_SAPEA"/>
            <w:listItem w:displayText="ZV_PB_STR_SAPEA_MA" w:value="ZV_PB_STR_SAPEA_MA"/>
            <w:listItem w:displayText="ZV_PB_STRATEGIE" w:value="ZV_PB_STRATEGIE"/>
            <w:listItem w:displayText="ZV_PB_STRATEGIE_MA" w:value="ZV_PB_STRATEGIE_MA"/>
            <w:listItem w:displayText="ZV_RECHT_MA" w:value="ZV_RECHT_MA"/>
            <w:listItem w:displayText="ZV_RECHT_AKG" w:value="ZV_RECHT_AKG"/>
            <w:listItem w:displayText="ZV_RECHT_AKG_MA" w:value="ZV_RECHT_AKG_MA"/>
            <w:listItem w:displayText="ZV_WEITERE_BR_MA" w:value="ZV_WEITERE_BR_MA"/>
          </w:comboBox>
        </w:sdtPr>
        <w:sdtEndPr/>
        <w:sdtContent>
          <w:r w:rsidR="00486176">
            <w:rPr>
              <w:rFonts w:cs="Arial"/>
              <w:b/>
              <w:smallCaps/>
              <w:color w:val="FF0000"/>
              <w:highlight w:val="lightGray"/>
              <w:lang w:val="de-DE"/>
            </w:rPr>
            <w:t xml:space="preserve">Wählen Sie ein Element aus </w:t>
          </w:r>
        </w:sdtContent>
      </w:sdt>
    </w:p>
    <w:p w14:paraId="5EBD6139" w14:textId="77777777" w:rsidR="00932072" w:rsidRPr="009142DF" w:rsidRDefault="00932072" w:rsidP="002925F8">
      <w:pPr>
        <w:spacing w:after="0"/>
        <w:jc w:val="left"/>
        <w:rPr>
          <w:rFonts w:ascii="Arial" w:hAnsi="Arial" w:cs="Arial"/>
          <w:sz w:val="12"/>
          <w:szCs w:val="12"/>
          <w:lang w:val="de-DE"/>
        </w:rPr>
      </w:pPr>
      <w:r w:rsidRPr="000E0C1D">
        <w:rPr>
          <w:rFonts w:cs="Arial"/>
          <w:b/>
          <w:smallCaps/>
          <w:color w:val="FF0000"/>
          <w:highlight w:val="lightGray"/>
          <w:lang w:val="de-DE"/>
        </w:rPr>
        <w:t xml:space="preserve">  </w:t>
      </w:r>
    </w:p>
    <w:p w14:paraId="2247BDCC" w14:textId="36BD67BC" w:rsidR="00123A72" w:rsidRDefault="00123A72" w:rsidP="00123A72">
      <w:pPr>
        <w:spacing w:after="0"/>
        <w:jc w:val="left"/>
        <w:rPr>
          <w:rFonts w:cs="Arial"/>
          <w:lang w:val="de-DE"/>
        </w:rPr>
      </w:pPr>
      <w:r w:rsidRPr="002925F8">
        <w:rPr>
          <w:rFonts w:cs="Arial"/>
          <w:lang w:val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925F8">
        <w:rPr>
          <w:rFonts w:cs="Arial"/>
          <w:lang w:val="de-DE"/>
        </w:rPr>
        <w:instrText xml:space="preserve"> FORMCHECKBOX </w:instrText>
      </w:r>
      <w:r w:rsidR="00ED57C1">
        <w:rPr>
          <w:rFonts w:cs="Arial"/>
          <w:lang w:val="de-DE"/>
        </w:rPr>
      </w:r>
      <w:r w:rsidR="00ED57C1">
        <w:rPr>
          <w:rFonts w:cs="Arial"/>
          <w:lang w:val="de-DE"/>
        </w:rPr>
        <w:fldChar w:fldCharType="separate"/>
      </w:r>
      <w:r w:rsidRPr="002925F8">
        <w:rPr>
          <w:rFonts w:cs="Arial"/>
          <w:lang w:val="de-DE"/>
        </w:rPr>
        <w:fldChar w:fldCharType="end"/>
      </w:r>
      <w:r w:rsidRPr="002925F8">
        <w:rPr>
          <w:rFonts w:cs="Arial"/>
          <w:lang w:val="de-DE"/>
        </w:rPr>
        <w:t xml:space="preserve"> </w:t>
      </w:r>
      <w:r w:rsidRPr="00123A72">
        <w:rPr>
          <w:rFonts w:cs="Arial"/>
          <w:lang w:val="de-DE"/>
        </w:rPr>
        <w:t xml:space="preserve">Mitarbeiter/in hat eine </w:t>
      </w:r>
      <w:r w:rsidRPr="00123A72">
        <w:rPr>
          <w:rFonts w:cs="Arial"/>
          <w:b/>
          <w:lang w:val="de-DE"/>
        </w:rPr>
        <w:t>MitarbeiterInnen-Info-Rolle</w:t>
      </w:r>
      <w:r w:rsidR="00486176" w:rsidRPr="00486176">
        <w:rPr>
          <w:rFonts w:cs="Arial"/>
          <w:b/>
          <w:smallCaps/>
          <w:color w:val="FF0000"/>
          <w:highlight w:val="lightGray"/>
          <w:lang w:val="de-DE"/>
        </w:rPr>
        <w:t xml:space="preserve"> </w:t>
      </w:r>
      <w:sdt>
        <w:sdtPr>
          <w:rPr>
            <w:rFonts w:cs="Arial"/>
            <w:b/>
            <w:smallCaps/>
            <w:color w:val="FF0000"/>
            <w:highlight w:val="lightGray"/>
            <w:lang w:val="de-DE"/>
          </w:rPr>
          <w:alias w:val="Bitte auswählen"/>
          <w:tag w:val="Bitte auswählen"/>
          <w:id w:val="762958527"/>
          <w:placeholder>
            <w:docPart w:val="082E9FA301B74B8B9D39737E422267C7"/>
          </w:placeholder>
          <w15:color w:val="FF0000"/>
          <w:comboBox>
            <w:listItem w:displayText="Wählen Sie ein Element aus" w:value="Wählen Sie ein Element aus"/>
            <w:listItem w:displayText="GG_ITA_MA" w:value="GG_ITA_MA"/>
            <w:listItem w:displayText="GSK_ACDH_BIO" w:value="GSK_ACDH_BIO"/>
            <w:listItem w:displayText="GSK_ACDH_BIO_MA" w:value="GSK_ACDH_BIO_MA"/>
            <w:listItem w:displayText="GSK_ACDH_BOD_MA" w:value="GSK_ACDH_BOD_MA"/>
            <w:listItem w:displayText="GSK_ACDH_CO" w:value="GSK_ACDH_CO"/>
            <w:listItem w:displayText="GSK_ACDH_CO_MA" w:value="GSK_ACDH_CO_MA"/>
            <w:listItem w:displayText="GSK_ACDH_DHRI" w:value="GSK_ACDH_DHRI"/>
            <w:listItem w:displayText="GSK_ACDH_DHRI_MA" w:value="GSK_ACDH_DHRI_MA"/>
            <w:listItem w:displayText="GSK_ACDH_DM" w:value="GSK_ACDH_DM"/>
            <w:listItem w:displayText="GSK_ACDH_DM_MA" w:value="GSK_ACDH_DM_MA"/>
            <w:listItem w:displayText="GSK_ACDH_EE" w:value="GSK_ACDH_EE"/>
            <w:listItem w:displayText="GSK_ACDH_EE_MA" w:value="GSK_ACDH_EE_MA"/>
            <w:listItem w:displayText="GSK_ACDH_FD" w:value="GSK_ACDH_FD"/>
            <w:listItem w:displayText="GSK_ACDH_FD_MA" w:value="GSK_ACDH_FD_MA"/>
            <w:listItem w:displayText="GSK_ACDH_LEX" w:value="GSK_ACDH_LEX"/>
            <w:listItem w:displayText="GSK_ACDH_LEX_MA" w:value="GSK_ACDH_LEX_MA"/>
            <w:listItem w:displayText="GSK_ACDH_LTW" w:value="GSK_ACDH_LTW"/>
            <w:listItem w:displayText="GSK_ACDH_LTW_MA" w:value="GSK_ACDH_LTW_MA"/>
            <w:listItem w:displayText="GSK_ACDH_MUS" w:value="GSK_ACDH_MUS"/>
            <w:listItem w:displayText="GSK_ACDH_MUS_MA" w:value="GSK_ACDH_MUS_MA"/>
            <w:listItem w:displayText="GSK_ACDH_MUS1" w:value="GSK_ACDH_MUS1"/>
            <w:listItem w:displayText=" GSK_ACDH_MUS1_MA" w:value=" GSK_ACDH_MUS1_MA"/>
            <w:listItem w:displayText="GSK_ACDH_OA" w:value="GSK_ACDH_OA"/>
            <w:listItem w:displayText="GSK_ACDH_OA_MA" w:value="GSK_ACDH_OA_MA"/>
            <w:listItem w:displayText="GSK_ACDH_PN" w:value="GSK_ACDH_PN"/>
            <w:listItem w:displayText="GSK_ACDH_PN_MA" w:value="GSK_ACDH_PN_MA"/>
            <w:listItem w:displayText="GSK_ACDH_PMC" w:value="GSK_ACDH_PMC"/>
            <w:listItem w:displayText="GSK_ACDH_PMC_MA" w:value="GSK_ACDH_PMC_MA"/>
            <w:listItem w:displayText="GSK_ACDH_SA" w:value="GSK_ACDH_SA"/>
            <w:listItem w:displayText="GSK_ACDH_SA_MA" w:value="GSK_ACDH_SA_MA"/>
            <w:listItem w:displayText="GSK_ACDH_TTP" w:value="GSK_ACDH_TTP"/>
            <w:listItem w:displayText="GSK_ACDH_TTP_MA" w:value="GSK_ACDH_TTP_MA"/>
            <w:listItem w:displayText="GSK_CMC" w:value="GSK_CMC"/>
            <w:listItem w:displayText="GSK_CMC_MA" w:value="GSK_CMC_MA"/>
            <w:listItem w:displayText="GSK_CMC_MA1" w:value="GSK_CMC_MA1"/>
            <w:listItem w:displayText="GSK_ESR" w:value="GSK_ESR"/>
            <w:listItem w:displayText="GSK_ESR_MA" w:value="GSK_ESR_MA"/>
            <w:listItem w:displayText="GSK_IFI_MA" w:value="GSK_IFI_MA"/>
            <w:listItem w:displayText="GSK_IFI_START" w:value="GSK_IFI_START"/>
            <w:listItem w:displayText="GSK_IFI_START_MA" w:value="GSK_IFI_START_MA"/>
            <w:listItem w:displayText="GSK_IGF_MA" w:value="GSK_IGF_MA"/>
            <w:listItem w:displayText="GSK_IGF_DL" w:value="GSK_IGF_DL"/>
            <w:listItem w:displayText="GSK_IGF_DL_MA" w:value="GSK_IGF_DL_MA"/>
            <w:listItem w:displayText="GSK_IGF_GLW" w:value="GSK_IGF_GLW"/>
            <w:listItem w:displayText="GSK_IGF_GLW_MA" w:value="GSK_IGF_GLW_MA"/>
            <w:listItem w:displayText=" GSK_IGF_HG" w:value=" GSK_IGF_HG"/>
            <w:listItem w:displayText=" GSK_IGF_HG_MA" w:value=" GSK_IGF_HG_MA"/>
            <w:listItem w:displayText="GSK_IGF_RR" w:value="GSK_IGF_RR"/>
            <w:listItem w:displayText="GSK_IGF_RR_MA" w:value="GSK_IGF_RR_MA"/>
            <w:listItem w:displayText="GSK_IGF_S" w:value="GSK_IGF_S"/>
            <w:listItem w:displayText="GSK_IGF_S_MA" w:value="GSK_IGF_S_MA"/>
            <w:listItem w:displayText="GSK_IGF_S1" w:value="GSK_IGF_S1"/>
            <w:listItem w:displayText="GSK_IGF_S1_MA" w:value="GSK_IGF_S1_MA"/>
            <w:listItem w:displayText="GSK_IGF_SET" w:value="GSK_IGF_SET"/>
            <w:listItem w:displayText="GSK_IGF_SET_MA" w:value="GSK_IGF_SET_MA"/>
            <w:listItem w:displayText="GSK_IHB_ADMIN" w:value="GSK_IHB_ADMIN"/>
            <w:listItem w:displayText="GSK_IHB_ADMIN_MA" w:value="GSK_IHB_ADMIN_MA"/>
            <w:listItem w:displayText="GSK_IHB_BF" w:value="GSK_IHB_BF"/>
            <w:listItem w:displayText="GSK_IHB_BF_MA" w:value="GSK_IHB_BF_MA"/>
            <w:listItem w:displayText="GSK_IHB_DHE" w:value="GSK_IHB_DHE"/>
            <w:listItem w:displayText="GSK_IHB_DHE_MA" w:value="GSK_IHB_DHE_MA"/>
            <w:listItem w:displayText="GSK_IHB_HM" w:value="GSK_IHB_HM"/>
            <w:listItem w:displayText="GSK_IHB_HM_MA" w:value="GSK_IHB_HM_MA"/>
            <w:listItem w:displayText="GSK_IHB_KU" w:value="GSK_IHB_KU"/>
            <w:listItem w:displayText="GSK_IHB_KU_MA" w:value="GSK_IHB_KU_MA"/>
            <w:listItem w:displayText="GSK_IKGA_MA" w:value="GSK_IKGA_MA"/>
            <w:listItem w:displayText="GSK_IKGA_ERC" w:value="GSK_IKGA_ERC"/>
            <w:listItem w:displayText="GSK_IKGA_ERC_MA" w:value="GSK_IKGA_ERC_MA"/>
            <w:listItem w:displayText="GSK_IKGA_ERC_RS" w:value="GSK_IKGA_ERC_RS"/>
            <w:listItem w:displayText="GSK_IKGA_ERC_RS_MA" w:value="GSK_IKGA_ERC_RS_MA"/>
            <w:listItem w:displayText="GSK_IKW" w:value="GSK_IKW"/>
            <w:listItem w:displayText="GSK_IKW_MA" w:value="GSK_IKW_MA"/>
            <w:listItem w:displayText="GSK_IKW_ASF" w:value="GSK_IKW_ASF"/>
            <w:listItem w:displayText="GSK_IKW_ASF_MA" w:value="GSK_IKW_ASF_MA"/>
            <w:listItem w:displayText="GSK_IKW_ERC" w:value="GSK_IKW_ERC"/>
            <w:listItem w:displayText="GSK_IKW_ERC_MA" w:value="GSK_IKW_ERC_MA"/>
            <w:listItem w:displayText="GSK_IMAFO" w:value="GSK_IMAFO"/>
            <w:listItem w:displayText="GSK_IMAFO_MA" w:value="GSK_IMAFO_MA"/>
            <w:listItem w:displayText="GSK_IMAFO_BYZANZ" w:value="GSK_IMAFO_BYZANZ"/>
            <w:listItem w:displayText="GSK_IMAFO_BYZANZ_MA" w:value="GSK_IMAFO_BYZANZ_MA"/>
            <w:listItem w:displayText="GSK_IMAFO_BYZAN_MA1" w:value="GSK_IMAFO_BYZAN_MA1"/>
            <w:listItem w:displayText="GSK_IMAFO_HI" w:value="GSK_IMAFO_HI"/>
            <w:listItem w:displayText="GSK_IMAFO_HI_MA" w:value="GSK_IMAFO_HI_MA"/>
            <w:listItem w:displayText="GSK_IMAFO_MIR" w:value="GSK_IMAFO_MIR"/>
            <w:listItem w:displayText="GSK_IMAFO_MIR_MA" w:value="GSK_IMAFO_MIR_MA"/>
            <w:listItem w:displayText="GSK_IMAFO_MIR_MA1" w:value="GSK_IMAFO_MIR_MA1"/>
            <w:listItem w:displayText="GSK_IMAFO_SCHRIFT" w:value="GSK_IMAFO_SCHRIFT"/>
            <w:listItem w:displayText="GSK_IMAFO_SCHRIFT_MA" w:value="GSK_IMAFO_SCHRIFT_MA"/>
            <w:listItem w:displayText="GSK_ISA_MA" w:value="GSK_ISA_MA"/>
            <w:listItem w:displayText="GSK_ISA_ADMIN" w:value="GSK_ISA_ADMIN"/>
            <w:listItem w:displayText="GSK_ISA_ADMIN_MA" w:value="GSK_ISA_ADMIN_MA"/>
            <w:listItem w:displayText="GSK_ISR_MA" w:value="GSK_ISR_MA"/>
            <w:listItem w:displayText="GSK_OEAI_ANCMU" w:value="GSK_OEAI_ANCMU"/>
            <w:listItem w:displayText="GSK_OEAI_ANCMU_MA" w:value="GSK_OEAI_ANCMU_MA"/>
            <w:listItem w:displayText="GSK_OEAI_ARCHIE" w:value="GSK_OEAI_ARCHIE"/>
            <w:listItem w:displayText="GSK_OEAI_ARCHIE_MA" w:value="GSK_OEAI_ARCHIE_MA"/>
            <w:listItem w:displayText="GSK_OEAI_ARP" w:value="GSK_OEAI_ARP"/>
            <w:listItem w:displayText="GSK_OEAI_ARP_MA" w:value="GSK_OEAI_ARP_MA"/>
            <w:listItem w:displayText="GSK_OEAI_ARSC" w:value="GSK_OEAI_ARSC"/>
            <w:listItem w:displayText="GSK_OEAI_ARSC_MA" w:value="GSK_OEAI_ARSC_MA"/>
            <w:listItem w:displayText="GSK_OEAI_BALAB" w:value="GSK_OEAI_BALAB"/>
            <w:listItem w:displayText="GSK_OEAI_BALAB_MA" w:value="GSK_OEAI_BALAB_MA"/>
            <w:listItem w:displayText="GSK_OEAI_BF" w:value="GSK_OEAI_BF"/>
            <w:listItem w:displayText="GSK_OEAI_BF_MA" w:value="GSK_OEAI_BF_MA"/>
            <w:listItem w:displayText="GSK_OEAI_BIBLI" w:value="GSK_OEAI_BIBLI"/>
            <w:listItem w:displayText="GSK_OEAI_BIBLI_MA" w:value="GSK_OEAI_BIBLI_MA"/>
            <w:listItem w:displayText="GSK_OEAI_CLAS" w:value="GSK_OEAI_CLAS"/>
            <w:listItem w:displayText="GSK_OEAI_CLAS_MA" w:value="GSK_OEAI_CLAS_MA"/>
            <w:listItem w:displayText="GSK_OEAI_DigAr" w:value="GSK_OEAI_DigAr"/>
            <w:listItem w:displayText="GSK_OEAI_DigAr_MA" w:value="GSK_OEAI_DigAr_MA"/>
            <w:listItem w:displayText="GSK_OEAI_EG" w:value="GSK_OEAI_EG"/>
            <w:listItem w:displayText="GSK_OEAI_EG_MA" w:value="GSK_OEAI_EG_MA"/>
            <w:listItem w:displayText="GSK_OEAI_EPI" w:value="GSK_OEAI_EPI"/>
            <w:listItem w:displayText="GSK_OEAI_EPI_MA" w:value="GSK_OEAI_EPI_MA"/>
            <w:listItem w:displayText="GSK_OEAI_GCHLAB" w:value="GSK_OEAI_GCHLAB"/>
            <w:listItem w:displayText="GSK_OEAI_GCHLAB_MA" w:value="GSK_OEAI_GCHLAB_MA"/>
            <w:listItem w:displayText="GSK_OEAI_HAM" w:value="GSK_OEAI_HAM"/>
            <w:listItem w:displayText="GSK_OEAI_HAM_MA" w:value="GSK_OEAI_HAM_MA"/>
            <w:listItem w:displayText="GSK_OEAI_HerSc" w:value="GSK_OEAI_HerSc"/>
            <w:listItem w:displayText="GSK_OEAI_HerSc_MA" w:value="GSK_OEAI_HerSc_MA"/>
            <w:listItem w:displayText="GSK_OEAI_HISO" w:value="GSK_OEAI_HISO"/>
            <w:listItem w:displayText="GSK_OEAI_HISO_MA" w:value="GSK_OEAI_HISO_MA"/>
            <w:listItem w:displayText="GSK_OEAI_LEVAR" w:value="GSK_OEAI_LEVAR"/>
            <w:listItem w:displayText="GSK_OEAI_LEVAR_MA" w:value="GSK_OEAI_LEVAR_MA"/>
            <w:listItem w:displayText="GSK_OEAI_MEDECO" w:value="GSK_OEAI_MEDECO"/>
            <w:listItem w:displayText="GSK_OEAI_MEDECO_MA" w:value="GSK_OEAI_MEDECO_MA"/>
            <w:listItem w:displayText="GSK_OEAI_NUM" w:value="GSK_OEAI_NUM"/>
            <w:listItem w:displayText="GSK_OEAI_NUM_MA" w:value="GSK_OEAI_NUM_MA"/>
            <w:listItem w:displayText="GSK_OEAI_OI" w:value="GSK_OEAI_OI"/>
            <w:listItem w:displayText="GSK_OEAI_OI_MA" w:value="GSK_OEAI_OI_MA"/>
            <w:listItem w:displayText="GSK_OEAI_PREHII" w:value="GSK_OEAI_PREHII"/>
            <w:listItem w:displayText="GSK_OEAI_PREHII_MA" w:value="GSK_OEAI_PREHII_MA"/>
            <w:listItem w:displayText="GSK_OEAI_PREHIP" w:value="GSK_OEAI_PREHIP"/>
            <w:listItem w:displayText="GSK_OEAI_PREHIP_MA" w:value="GSK_OEAI_PREHIP_MA"/>
            <w:listItem w:displayText="GSK_OEAI_PUB_MA" w:value="GSK_OEAI_PUB_MA"/>
            <w:listItem w:displayText="GSK_OEAI_QUA_MA" w:value="GSK_OEAI_QUA_MA"/>
            <w:listItem w:displayText="GSK_OEAI_RELI" w:value="GSK_OEAI_RELI"/>
            <w:listItem w:displayText="GSK_OEAI_RELI_MA" w:value="GSK_OEAI_RELI_MA"/>
            <w:listItem w:displayText="GSK_OEAI_TECH" w:value="GSK_OEAI_TECH"/>
            <w:listItem w:displayText="GSK_OEAI_TECH_MA" w:value="GSK_OEAI_TECH_MA"/>
            <w:listItem w:displayText="GSK_OEAI_URNF" w:value="GSK_OEAI_URNF"/>
            <w:listItem w:displayText="GSK_OEAI_URNF_MA" w:value="GSK_OEAI_URNF_MA"/>
            <w:listItem w:displayText="GSK_OEAI_VERWA" w:value="GSK_OEAI_VERWA"/>
            <w:listItem w:displayText="GSK_OEAI_VERWA_MA" w:value="GSK_OEAI_VERWA_MA"/>
            <w:listItem w:displayText="GSK_VID_MA" w:value="GSK_VID_MA"/>
            <w:listItem w:displayText="MNT_ESI_MA" w:value="MNT_ESI_MA"/>
            <w:listItem w:displayText="MNT_ESI_MUL_MA" w:value="MNT_ESI_MUL_MA"/>
            <w:listItem w:displayText="MNT_MBI_ADMIN" w:value="MNT_MBI_ADMIN"/>
            <w:listItem w:displayText="MNT_MBI_ADMIN_MA" w:value="MNT_MBI_ADMIN_MA"/>
            <w:listItem w:displayText="MNT_MBI_ALICE" w:value="MNT_MBI_ALICE"/>
            <w:listItem w:displayText="MNT_MBI_ALICE_MA" w:value="MNT_MBI_ALICE_MA"/>
            <w:listItem w:displayText="MNT_MBI_BELLE" w:value="MNT_MBI_BELLE"/>
            <w:listItem w:displayText="MNT_MBI_BELLE_MA" w:value="MNT_MBI_BELLE_MA"/>
            <w:listItem w:displayText="MNT_MBI_CMS" w:value="MNT_MBI_CMS"/>
            <w:listItem w:displayText="MNT_MBI_CMS_MA" w:value="MNT_MBI_CMS_MA"/>
            <w:listItem w:displayText="MNT_MBI_CMSTRI" w:value="MNT_MBI_CMSTRI"/>
            <w:listItem w:displayText="MNT_MBI_CMSTRI_MA" w:value="MNT_MBI_CMSTRI_MA"/>
            <w:listItem w:displayText="MNT_MBI_DD" w:value="MNT_MBI_DD"/>
            <w:listItem w:displayText="MNT_MBI_DD_MA" w:value="MNT_MBI_DD_MA"/>
            <w:listItem w:displayText="MNT_MBI_ELE" w:value="MNT_MBI_ELE"/>
            <w:listItem w:displayText="MNT_MBI_ELE_MA" w:value="MNT_MBI_ELE_MA"/>
            <w:listItem w:displayText="MNT_MBI_ELE1" w:value="MNT_MBI_ELE1"/>
            <w:listItem w:displayText="MNT_MBI_ELE1_MA" w:value="MNT_MBI_ELE1_MA"/>
            <w:listItem w:displayText="MNT_MBI_EXAT" w:value="MNT_MBI_EXAT"/>
            <w:listItem w:displayText="MNT_MBI_EXAT_MA" w:value="MNT_MBI_EXAT_MA"/>
            <w:listItem w:displayText="MNT_MBI_GW" w:value="MNT_MBI_GW"/>
            <w:listItem w:displayText="MNT_MBI_GW_MA" w:value="MNT_MBI_GW_MA"/>
            <w:listItem w:displayText="MNT_MBI_IT" w:value="MNT_MBI_IT"/>
            <w:listItem w:displayText="MNT_MBI_IT_MA" w:value="MNT_MBI_IT_MA"/>
            <w:listItem w:displayText="MNT_MBI_ML" w:value="MNT_MBI_ML"/>
            <w:listItem w:displayText="MNT_MBI_ML_MA" w:value="MNT_MBI_ML_MA"/>
            <w:listItem w:displayText="MNT_MBI_MSDE" w:value="MNT_MBI_MSDE"/>
            <w:listItem w:displayText="MNT_MBI_MSDE_MA" w:value="MNT_MBI_MSDE_MA"/>
            <w:listItem w:displayText="MNT_MBI_PREC" w:value="MNT_MBI_PREC"/>
            <w:listItem w:displayText="MNT_MBI_PREC_MA" w:value="MNT_MBI_PREC_MA"/>
            <w:listItem w:displayText="MNT_MBI_RES" w:value="MNT_MBI_RES"/>
            <w:listItem w:displayText="MNT_MBI_RES_MA" w:value="MNT_MBI_RES_MA"/>
            <w:listItem w:displayText="MNT_MBI_TH" w:value="MNT_MBI_TH"/>
            <w:listItem w:displayText="MNT_MBI_TH_MA" w:value="MNT_MBI_TH_MA"/>
            <w:listItem w:displayText="MNT_MBI_WERK" w:value="MNT_MBI_WERK"/>
            <w:listItem w:displayText="MNT_MBI_WERK_MA" w:value="MNT_MBI_WERK_MA"/>
            <w:listItem w:displayText="MNT_IQOQIIBK_ALL" w:value="MNT_IQOQIIBK_ALL"/>
            <w:listItem w:displayText="MNT_IQOQIIBK_ALL_MA" w:value="MNT_IQOQIIBK_ALL_MA"/>
            <w:listItem w:displayText="MNT_IQOQIIBK_BER" w:value="MNT_IQOQIIBK_BER"/>
            <w:listItem w:displayText="MNT_IQOQIIBK_BER_MA" w:value="MNT_IQOQIIBK_BER_MA"/>
            <w:listItem w:displayText="MNT_IQOQIIBK_BLA" w:value="MNT_IQOQIIBK_BLA"/>
            <w:listItem w:displayText="MNT_IQOQIIBK_BLA_MA" w:value="MNT_IQOQIIBK_BLA_MA"/>
            <w:listItem w:displayText="MNT_IQOQIIBK_FER" w:value="MNT_IQOQIIBK_FER"/>
            <w:listItem w:displayText="MNT_IQOQIIBK_FER_MA" w:value="MNT_IQOQIIBK_FER_MA"/>
            <w:listItem w:displayText="MNT_IQOQIIBK_GRI" w:value="MNT_IQOQIIBK_GRI"/>
            <w:listItem w:displayText="MNT_IQOQIIBK_GRI_MA" w:value="MNT_IQOQIIBK_GRI_MA"/>
            <w:listItem w:displayText="MNT_IQOQIIBK_KIR" w:value="MNT_IQOQIIBK_KIR"/>
            <w:listItem w:displayText="MNT_IQOQIIBK_KIR_MA" w:value="MNT_IQOQIIBK_KIR_MA"/>
            <w:listItem w:displayText="MNT_IQOQIIBK_PIC" w:value="MNT_IQOQIIBK_PIC"/>
            <w:listItem w:displayText="MNT_IQOQIIBK_PIC_MA" w:value="MNT_IQOQIIBK_PIC_MA"/>
            <w:listItem w:displayText="MNT_IQOQIIBK_ROM" w:value="MNT_IQOQIIBK_ROM"/>
            <w:listItem w:displayText="MNT_IQOQIIBK_ROM_MA" w:value="MNT_IQOQIIBK_ROM_MA"/>
            <w:listItem w:displayText="MNT_IQOQIWIEN_AD" w:value="MNT_IQOQIWIEN_AD"/>
            <w:listItem w:displayText="MNT_IQOQIWIEN_AD_MA" w:value="MNT_IQOQIWIEN_AD_MA"/>
            <w:listItem w:displayText="MNT_IQOQIWIEN_AM" w:value="MNT_IQOQIWIEN_AM"/>
            <w:listItem w:displayText="MNT_IQOQIWIEN_AM_MA" w:value="MNT_IQOQIWIEN_AM_MA"/>
            <w:listItem w:displayText="MNT_IQOQIWIEN_AZ" w:value="MNT_IQOQIWIEN_AZ"/>
            <w:listItem w:displayText="MNT_IQOQIWIEN_AZ_MA" w:value="MNT_IQOQIWIEN_AZ_MA"/>
            <w:listItem w:displayText="MNT_IQOQIWIEN_CB" w:value="MNT_IQOQIWIEN_CB"/>
            <w:listItem w:displayText="MNT_IQOQIWIEN_CB_MA" w:value="MNT_IQOQIWIEN_CB_MA"/>
            <w:listItem w:displayText="MNT_IQOQIWIEN_MH" w:value="MNT_IQOQIWIEN_MH"/>
            <w:listItem w:displayText="MNT_IQOQIWIEN_MH_MA" w:value="MNT_IQOQIWIEN_MH_MA"/>
            <w:listItem w:displayText="MNT_IQOQIWIEN_MM" w:value="MNT_IQOQIWIEN_MM"/>
            <w:listItem w:displayText="MNT_IQOQIWIEN_MM_MA" w:value="MNT_IQOQIWIEN_MM_MA"/>
            <w:listItem w:displayText="MNT_IQOQIWIEN_NM" w:value="MNT_IQOQIWIEN_NM"/>
            <w:listItem w:displayText="MNT_IQOQIWIEN_NM_MA" w:value="MNT_IQOQIWIEN_NM_MA"/>
            <w:listItem w:displayText="MNT_IQOQIWIEN_RU" w:value="MNT_IQOQIWIEN_RU"/>
            <w:listItem w:displayText="MNT_IQOQIWIEN_RU_MA" w:value="MNT_IQOQIWIEN_RU_MA"/>
            <w:listItem w:displayText="MNT_ISF_ADMIN_MA" w:value="MNT_ISF_ADMIN_MA"/>
            <w:listItem w:displayText="MNT_ISF_BIO" w:value="MNT_ISF_BIO"/>
            <w:listItem w:displayText="MNT_ISF_BIO_MA" w:value="MNT_ISF_BIO_MA"/>
            <w:listItem w:displayText="MNT_ISF_HOER" w:value="MNT_ISF_HOER"/>
            <w:listItem w:displayText="MNT_ISF_HOER_MA" w:value="MNT_ISF_HOER_MA"/>
            <w:listItem w:displayText="MNT_ISF_MATH" w:value="MNT_ISF_MATH"/>
            <w:listItem w:displayText="MNT_ISF_MATH_MA" w:value="MNT_ISF_MATH_MA"/>
            <w:listItem w:displayText="MNT_ISF_NUM" w:value="MNT_ISF_NUM"/>
            <w:listItem w:displayText="MNT_ISF_NUM_MA" w:value="MNT_ISF_NUM_MA"/>
            <w:listItem w:displayText="MNT_ISF_PHON" w:value="MNT_ISF_PHON"/>
            <w:listItem w:displayText="MNT_ISF_PHON_MA" w:value="MNT_ISF_PHON_MA"/>
            <w:listItem w:displayText="MNT_ISF_IT" w:value="MNT_ISF_IT"/>
            <w:listItem w:displayText="MNT_ISF_IT_MA" w:value="MNT_ISF_IT_MA"/>
            <w:listItem w:displayText="MNT_IWF_MA" w:value="MNT_IWF_MA"/>
            <w:listItem w:displayText="MNT_IWF_AGHELL" w:value="MNT_IWF_AGHELL"/>
            <w:listItem w:displayText="MNT_IWF_AGHELL_MA" w:value="MNT_IWF_AGHELL_MA"/>
            <w:listItem w:displayText="MNT_IWF_AGWOI" w:value="MNT_IWF_AGWOI"/>
            <w:listItem w:displayText="MNT_IWF_AGWOI_MA" w:value="MNT_IWF_AGWOI_MA"/>
            <w:listItem w:displayText="MNT_IWF_FI" w:value="MNT_IWF_FI"/>
            <w:listItem w:displayText="MNT_IWF_FI_MA" w:value="MNT_IWF_FI_MA"/>
            <w:listItem w:displayText="MNT_IWF_PG" w:value="MNT_IWF_PG"/>
            <w:listItem w:displayText="MNT_IWF_PG_MA" w:value="MNT_IWF_PG_MA"/>
            <w:listItem w:displayText="MNT_IWF_PP" w:value="MNT_IWF_PP"/>
            <w:listItem w:displayText="MNT_IWF_PP_MA" w:value="MNT_IWF_PP_MA"/>
            <w:listItem w:displayText="MNT_IWF_WP" w:value="MNT_IWF_WP"/>
            <w:listItem w:displayText="MNT_IWF_WP_MA" w:value="MNT_IWF_WP_MA"/>
            <w:listItem w:displayText="MNT_RICAM_MA" w:value="MNT_RICAM_MA"/>
            <w:listItem w:displayText="BIBL_BASIS_MA" w:value="BIBL_BASIS_MA"/>
            <w:listItem w:displayText="S_FUSION" w:value="S_FUSION"/>
            <w:listItem w:displayText="S_FUSION_MA" w:value="S_FUSION_MA"/>
            <w:listItem w:displayText="S_IFAC" w:value="S_IFAC"/>
            <w:listItem w:displayText="S_IFAC_MA" w:value="S_IFAC_MA"/>
            <w:listItem w:displayText="S_IFIP" w:value="S_IFIP"/>
            <w:listItem w:displayText="S_IFIP_MA" w:value="S_IFIP_MA"/>
            <w:listItem w:displayText="S_ZUSATZ_MA" w:value="S_ZUSATZ_MA"/>
            <w:listItem w:displayText="VERLAG_MA" w:value="VERLAG_MA"/>
            <w:listItem w:displayText="VERLAG_MA1" w:value="VERLAG_MA1"/>
            <w:listItem w:displayText="ZV_AG" w:value="ZV_AG"/>
            <w:listItem w:displayText="ZV_AG_MA" w:value="ZV_AG_MA"/>
            <w:listItem w:displayText="ZV_AI_MA" w:value="ZV_AI_MA"/>
            <w:listItem w:displayText="ZV_AI_ARZ" w:value="ZV_AI_ARZ"/>
            <w:listItem w:displayText="ZV_AI_ARZ_MA" w:value="ZV_AI_ARZ_MA"/>
            <w:listItem w:displayText="ZV_AI_GB" w:value="ZV_AI_GB"/>
            <w:listItem w:displayText="ZV_AI_GB_MA" w:value="ZV_AI_GB_MA"/>
            <w:listItem w:displayText="ZV_AI_FM" w:value="ZV_AI_FM"/>
            <w:listItem w:displayText="ZV_AI_FM_MA" w:value="ZV_AI_FM_MA"/>
            <w:listItem w:displayText="ZV_AI_FS" w:value="ZV_AI_FS"/>
            <w:listItem w:displayText="ZV_AI_FS_MA" w:value="ZV_AI_FS_MA"/>
            <w:listItem w:displayText="ZV_DINF_MA" w:value="ZV_DINF_MA"/>
            <w:listItem w:displayText="ZV_DINF_IB" w:value="ZV_DINF_IB"/>
            <w:listItem w:displayText="ZV_DINF_IB_MA" w:value="ZV_DINF_IB_MA"/>
            <w:listItem w:displayText="ZV_DINF_PHA" w:value="ZV_DINF_PHA"/>
            <w:listItem w:displayText="ZV_DINF_PHA_MA" w:value="ZV_DINF_PHA_MA"/>
            <w:listItem w:displayText="ZV_DINF_SP" w:value="ZV_DINF_SP"/>
            <w:listItem w:displayText="ZV_DINF_SP_MA" w:value="ZV_DINF_SP_MA"/>
            <w:listItem w:displayText="ZV_DINF_STIP" w:value="ZV_DINF_STIP"/>
            <w:listItem w:displayText="ZV_DINF_STIP_MA" w:value="ZV_DINF_STIP_MA"/>
            <w:listItem w:displayText="ZV_FA_MA" w:value="ZV_FA_MA"/>
            <w:listItem w:displayText="ZV_FA_CONT" w:value="ZV_FA_CONT"/>
            <w:listItem w:displayText="ZV_FA_CONT_MA" w:value="ZV_FA_CONT_MA"/>
            <w:listItem w:displayText="ZV_FA_CONT_DMMNGT_MA" w:value="ZV_FA_CONT_DMMNGT_MA"/>
            <w:listItem w:displayText="ZV_FA_RECH" w:value="ZV_FA_RECH"/>
            <w:listItem w:displayText="ZV_FA_RECH_MA" w:value="ZV_FA_RECH_MA"/>
            <w:listItem w:displayText="ZV_FA_ZE" w:value="ZV_FA_ZE"/>
            <w:listItem w:displayText="ZV_FA_ZE_MA" w:value="ZV_FA_ZE_MA"/>
            <w:listItem w:displayText="ZV_PB_MA" w:value="ZV_PB_MA"/>
            <w:listItem w:displayText="ZV_PB_PSEK" w:value="ZV_PB_PSEK"/>
            <w:listItem w:displayText="ZV_PB_PSEK_MA" w:value="ZV_PB_PSEK_MA"/>
            <w:listItem w:displayText="ZV_PB_PS" w:value="ZV_PB_PS"/>
            <w:listItem w:displayText="ZV_PB_PS_MA" w:value="ZV_PB_PS_MA"/>
            <w:listItem w:displayText="ZV_PB_OEK" w:value="ZV_PB_OEK"/>
            <w:listItem w:displayText="ZV_PB_OEK_EVENT" w:value="ZV_PB_OEK_EVENT"/>
            <w:listItem w:displayText="ZV_PB_OEK_MA" w:value="ZV_PB_OEK_MA"/>
            <w:listItem w:displayText="ZV_PB_OEK_EVENT_MA" w:value="ZV_PB_OEK_EVENT_MA"/>
            <w:listItem w:displayText="ZV_PB_OEK_EVENT_S" w:value="ZV_PB_OEK_EVENT_S"/>
            <w:listItem w:displayText="ZV_PB_OEK_EVENT_S_MA" w:value="ZV_PB_OEK_EVENT_S_MA"/>
            <w:listItem w:displayText="ZV_PB_OEK_OEFF" w:value="ZV_PB_OEK_OEFF"/>
            <w:listItem w:displayText="ZV_PB_OEK_OEFF_MA" w:value="ZV_PB_OEK_OEFF_MA"/>
            <w:listItem w:displayText="ZV_PB_PERS" w:value="ZV_PB_PERS"/>
            <w:listItem w:displayText="ZV_PB_PERS_MA" w:value="ZV_PB_PERS_MA"/>
            <w:listItem w:displayText="ZV_PB_PERS_GEZE" w:value="ZV_PB_PERS_GEZE"/>
            <w:listItem w:displayText="ZV_PB_PERS_GEZE_MA" w:value="ZV_PB_PERS_GEZE_MA"/>
            <w:listItem w:displayText="ZV_PB_QS" w:value="ZV_PB_QS"/>
            <w:listItem w:displayText="ZV_PB_QS_MA" w:value="ZV_PB_QS_MA"/>
            <w:listItem w:displayText="ZV_PB_STR_SAPEA" w:value="ZV_PB_STR_SAPEA"/>
            <w:listItem w:displayText="ZV_PB_STR_SAPEA_MA" w:value="ZV_PB_STR_SAPEA_MA"/>
            <w:listItem w:displayText="ZV_PB_STRATEGIE" w:value="ZV_PB_STRATEGIE"/>
            <w:listItem w:displayText="ZV_PB_STRATEGIE_MA" w:value="ZV_PB_STRATEGIE_MA"/>
            <w:listItem w:displayText="ZV_RECHT_MA" w:value="ZV_RECHT_MA"/>
            <w:listItem w:displayText="ZV_RECHT_AKG" w:value="ZV_RECHT_AKG"/>
            <w:listItem w:displayText="ZV_RECHT_AKG_MA" w:value="ZV_RECHT_AKG_MA"/>
            <w:listItem w:displayText="ZV_WEITERE_BR_MA" w:value="ZV_WEITERE_BR_MA"/>
          </w:comboBox>
        </w:sdtPr>
        <w:sdtEndPr/>
        <w:sdtContent>
          <w:r w:rsidR="00486176">
            <w:rPr>
              <w:rFonts w:cs="Arial"/>
              <w:b/>
              <w:smallCaps/>
              <w:color w:val="FF0000"/>
              <w:highlight w:val="lightGray"/>
              <w:lang w:val="de-DE"/>
            </w:rPr>
            <w:t xml:space="preserve">Wählen Sie ein Element aus </w:t>
          </w:r>
        </w:sdtContent>
      </w:sdt>
    </w:p>
    <w:p w14:paraId="3548F8C7" w14:textId="77777777" w:rsidR="00123A72" w:rsidRPr="00123A72" w:rsidRDefault="00932072" w:rsidP="00FE4731">
      <w:pPr>
        <w:spacing w:after="0"/>
        <w:jc w:val="left"/>
        <w:rPr>
          <w:rFonts w:cs="Arial"/>
          <w:b/>
          <w:sz w:val="14"/>
          <w:lang w:val="de-DE"/>
        </w:rPr>
      </w:pPr>
      <w:r w:rsidRPr="000E0C1D">
        <w:rPr>
          <w:rFonts w:cs="Arial"/>
          <w:b/>
          <w:smallCaps/>
          <w:color w:val="FF0000"/>
          <w:highlight w:val="lightGray"/>
          <w:lang w:val="de-DE"/>
        </w:rPr>
        <w:t xml:space="preserve">  </w:t>
      </w:r>
      <w:r w:rsidR="00123A72" w:rsidRPr="00123A72">
        <w:rPr>
          <w:rFonts w:ascii="Arial" w:hAnsi="Arial" w:cs="Arial"/>
          <w:b/>
          <w:noProof/>
          <w:sz w:val="16"/>
          <w:szCs w:val="22"/>
          <w:lang w:val="de-DE"/>
        </w:rPr>
        <w:t xml:space="preserve"> </w:t>
      </w:r>
      <w:r w:rsidR="00123A72" w:rsidRPr="00123A72">
        <w:rPr>
          <w:rFonts w:ascii="Arial" w:hAnsi="Arial" w:cs="Arial"/>
          <w:b/>
          <w:noProof/>
          <w:sz w:val="16"/>
          <w:szCs w:val="22"/>
          <w:lang w:val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37AA8E" wp14:editId="4E96AFF3">
                <wp:simplePos x="0" y="0"/>
                <wp:positionH relativeFrom="margin">
                  <wp:posOffset>635</wp:posOffset>
                </wp:positionH>
                <wp:positionV relativeFrom="paragraph">
                  <wp:posOffset>92549</wp:posOffset>
                </wp:positionV>
                <wp:extent cx="6188407" cy="6350"/>
                <wp:effectExtent l="0" t="0" r="22225" b="3175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8407" cy="63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C26564" id="Gerader Verbinder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7.3pt" to="487.3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B7CB093" w14:textId="77777777" w:rsidR="00123A72" w:rsidRPr="00123A72" w:rsidRDefault="00123A72" w:rsidP="00123A72">
      <w:pPr>
        <w:spacing w:afterLines="60" w:after="144"/>
        <w:jc w:val="left"/>
        <w:rPr>
          <w:rFonts w:cs="Arial"/>
          <w:b/>
          <w:smallCaps/>
          <w:sz w:val="20"/>
          <w:szCs w:val="20"/>
          <w:u w:val="single"/>
          <w:lang w:val="de-DE"/>
        </w:rPr>
      </w:pPr>
      <w:r w:rsidRPr="00123A72">
        <w:rPr>
          <w:rFonts w:cs="Arial"/>
          <w:b/>
          <w:smallCaps/>
          <w:sz w:val="20"/>
          <w:szCs w:val="20"/>
          <w:highlight w:val="lightGray"/>
          <w:u w:val="single"/>
          <w:lang w:val="de-DE"/>
        </w:rPr>
        <w:t>Informationen für das Bauwesen / Facility Management</w:t>
      </w:r>
    </w:p>
    <w:p w14:paraId="098EDFC8" w14:textId="3FB82B66" w:rsidR="00123A72" w:rsidRPr="00123A72" w:rsidRDefault="00123A72" w:rsidP="00123A72">
      <w:pPr>
        <w:numPr>
          <w:ilvl w:val="0"/>
          <w:numId w:val="13"/>
        </w:numPr>
        <w:spacing w:after="60" w:line="259" w:lineRule="auto"/>
        <w:ind w:left="284" w:hanging="284"/>
        <w:jc w:val="left"/>
        <w:rPr>
          <w:rFonts w:eastAsia="Calibri" w:cs="Arial"/>
          <w:color w:val="0D0D0D"/>
          <w:lang w:val="de-DE" w:eastAsia="en-US"/>
        </w:rPr>
      </w:pPr>
      <w:r w:rsidRPr="00123A72">
        <w:rPr>
          <w:rFonts w:eastAsia="Calibri" w:cs="Arial"/>
          <w:b/>
          <w:color w:val="0D0D0D"/>
          <w:lang w:val="de-DE" w:eastAsia="en-US"/>
        </w:rPr>
        <w:t xml:space="preserve">Standort des Arbeitsplatzes/genaue Adresse (inkl. Zimmer </w:t>
      </w:r>
      <w:r w:rsidR="009D4C28" w:rsidRPr="00123A72">
        <w:rPr>
          <w:rFonts w:eastAsia="Calibri" w:cs="Arial"/>
          <w:b/>
          <w:color w:val="0D0D0D"/>
          <w:lang w:val="de-DE" w:eastAsia="en-US"/>
        </w:rPr>
        <w:t>Nr.) *</w:t>
      </w:r>
      <w:r w:rsidRPr="00123A72">
        <w:rPr>
          <w:rFonts w:eastAsia="Calibri" w:cs="Arial"/>
          <w:b/>
          <w:color w:val="0D0D0D"/>
          <w:lang w:val="de-DE" w:eastAsia="en-US"/>
        </w:rPr>
        <w:t>:</w:t>
      </w:r>
      <w:r w:rsidRPr="00123A72">
        <w:rPr>
          <w:rFonts w:eastAsia="Calibri" w:cs="Arial"/>
          <w:color w:val="0D0D0D"/>
          <w:lang w:val="de-DE" w:eastAsia="en-US"/>
        </w:rPr>
        <w:t xml:space="preserve">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color w:val="0D0D0D"/>
          <w:lang w:val="de-DE" w:eastAsia="en-US"/>
        </w:rPr>
        <w:t xml:space="preserve"> </w:t>
      </w:r>
      <w:r w:rsidRPr="00123A72">
        <w:rPr>
          <w:rFonts w:eastAsia="Calibri" w:cs="Arial"/>
          <w:i/>
          <w:color w:val="808080"/>
          <w:lang w:val="de-DE" w:eastAsia="en-US"/>
        </w:rPr>
        <w:t>(laut CaFM-Plan)</w:t>
      </w:r>
    </w:p>
    <w:p w14:paraId="492BB01B" w14:textId="733FB2A8" w:rsidR="00123A72" w:rsidRPr="00123A72" w:rsidRDefault="00123A72" w:rsidP="00123A72">
      <w:pPr>
        <w:numPr>
          <w:ilvl w:val="0"/>
          <w:numId w:val="13"/>
        </w:numPr>
        <w:spacing w:after="60" w:line="259" w:lineRule="auto"/>
        <w:ind w:left="284" w:hanging="284"/>
        <w:jc w:val="left"/>
        <w:rPr>
          <w:rFonts w:eastAsia="Calibri" w:cs="Arial"/>
          <w:color w:val="0D0D0D"/>
          <w:lang w:val="de-DE" w:eastAsia="en-US"/>
        </w:rPr>
      </w:pPr>
      <w:r w:rsidRPr="00123A72">
        <w:rPr>
          <w:rFonts w:eastAsia="Calibri" w:cs="Arial"/>
          <w:color w:val="0D0D0D"/>
          <w:lang w:val="de-DE" w:eastAsia="en-US"/>
        </w:rPr>
        <w:t xml:space="preserve">bekommt </w:t>
      </w:r>
      <w:proofErr w:type="gramStart"/>
      <w:r w:rsidRPr="00123A72">
        <w:rPr>
          <w:rFonts w:eastAsia="Calibri" w:cs="Arial"/>
          <w:color w:val="0D0D0D"/>
          <w:lang w:val="de-DE" w:eastAsia="en-US"/>
        </w:rPr>
        <w:t>der</w:t>
      </w:r>
      <w:r w:rsidR="00486176">
        <w:rPr>
          <w:rFonts w:eastAsia="Calibri" w:cs="Arial"/>
          <w:color w:val="0D0D0D"/>
          <w:lang w:val="de-DE" w:eastAsia="en-US"/>
        </w:rPr>
        <w:t>:</w:t>
      </w:r>
      <w:r w:rsidRPr="00123A72">
        <w:rPr>
          <w:rFonts w:eastAsia="Calibri" w:cs="Arial"/>
          <w:color w:val="0D0D0D"/>
          <w:lang w:val="de-DE" w:eastAsia="en-US"/>
        </w:rPr>
        <w:t>die</w:t>
      </w:r>
      <w:proofErr w:type="gramEnd"/>
      <w:r w:rsidR="00486176">
        <w:rPr>
          <w:rFonts w:eastAsia="Calibri" w:cs="Arial"/>
          <w:color w:val="0D0D0D"/>
          <w:lang w:val="de-DE" w:eastAsia="en-US"/>
        </w:rPr>
        <w:t xml:space="preserve"> K</w:t>
      </w:r>
      <w:r w:rsidRPr="00123A72">
        <w:rPr>
          <w:rFonts w:eastAsia="Calibri" w:cs="Arial"/>
          <w:color w:val="0D0D0D"/>
          <w:lang w:val="de-DE" w:eastAsia="en-US"/>
        </w:rPr>
        <w:t>olleg</w:t>
      </w:r>
      <w:r w:rsidR="00486176">
        <w:rPr>
          <w:rFonts w:eastAsia="Calibri" w:cs="Arial"/>
          <w:color w:val="0D0D0D"/>
          <w:lang w:val="de-DE" w:eastAsia="en-US"/>
        </w:rPr>
        <w:t>:</w:t>
      </w:r>
      <w:r w:rsidRPr="00123A72">
        <w:rPr>
          <w:rFonts w:eastAsia="Calibri" w:cs="Arial"/>
          <w:color w:val="0D0D0D"/>
          <w:lang w:val="de-DE" w:eastAsia="en-US"/>
        </w:rPr>
        <w:t xml:space="preserve">in einen eigenen Büroarbeitsplatz </w:t>
      </w:r>
      <w:r w:rsidRPr="00123A72">
        <w:rPr>
          <w:rFonts w:eastAsia="Calibri" w:cs="Arial"/>
          <w:color w:val="0D0D0D"/>
          <w:lang w:val="de-DE" w:eastAsia="en-US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 w:cs="Arial"/>
          <w:color w:val="0D0D0D"/>
          <w:lang w:val="de-DE" w:eastAsia="en-US"/>
        </w:rPr>
        <w:instrText xml:space="preserve"> FORMCHECKBOX </w:instrText>
      </w:r>
      <w:r w:rsidR="00ED57C1">
        <w:rPr>
          <w:rFonts w:eastAsia="Calibri" w:cs="Arial"/>
          <w:color w:val="0D0D0D"/>
          <w:lang w:val="de-DE" w:eastAsia="en-US"/>
        </w:rPr>
      </w:r>
      <w:r w:rsidR="00ED57C1">
        <w:rPr>
          <w:rFonts w:eastAsia="Calibri" w:cs="Arial"/>
          <w:color w:val="0D0D0D"/>
          <w:lang w:val="de-DE" w:eastAsia="en-US"/>
        </w:rPr>
        <w:fldChar w:fldCharType="separate"/>
      </w:r>
      <w:r w:rsidRPr="00123A72">
        <w:rPr>
          <w:rFonts w:eastAsia="Calibri" w:cs="Arial"/>
          <w:color w:val="0D0D0D"/>
          <w:lang w:val="de-DE" w:eastAsia="en-US"/>
        </w:rPr>
        <w:fldChar w:fldCharType="end"/>
      </w:r>
      <w:r w:rsidRPr="00123A72">
        <w:rPr>
          <w:rFonts w:eastAsia="Calibri" w:cs="Arial"/>
          <w:color w:val="0D0D0D"/>
          <w:lang w:val="de-DE" w:eastAsia="en-US"/>
        </w:rPr>
        <w:t xml:space="preserve"> ja </w:t>
      </w:r>
      <w:r w:rsidRPr="00123A72">
        <w:rPr>
          <w:rFonts w:eastAsia="Calibri" w:cs="Arial"/>
          <w:color w:val="0D0D0D"/>
          <w:lang w:val="de-DE" w:eastAsia="en-US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 w:cs="Arial"/>
          <w:color w:val="0D0D0D"/>
          <w:lang w:val="de-DE" w:eastAsia="en-US"/>
        </w:rPr>
        <w:instrText xml:space="preserve"> FORMCHECKBOX </w:instrText>
      </w:r>
      <w:r w:rsidR="00ED57C1">
        <w:rPr>
          <w:rFonts w:eastAsia="Calibri" w:cs="Arial"/>
          <w:color w:val="0D0D0D"/>
          <w:lang w:val="de-DE" w:eastAsia="en-US"/>
        </w:rPr>
      </w:r>
      <w:r w:rsidR="00ED57C1">
        <w:rPr>
          <w:rFonts w:eastAsia="Calibri" w:cs="Arial"/>
          <w:color w:val="0D0D0D"/>
          <w:lang w:val="de-DE" w:eastAsia="en-US"/>
        </w:rPr>
        <w:fldChar w:fldCharType="separate"/>
      </w:r>
      <w:r w:rsidRPr="00123A72">
        <w:rPr>
          <w:rFonts w:eastAsia="Calibri" w:cs="Arial"/>
          <w:color w:val="0D0D0D"/>
          <w:lang w:val="de-DE" w:eastAsia="en-US"/>
        </w:rPr>
        <w:fldChar w:fldCharType="end"/>
      </w:r>
      <w:r w:rsidRPr="00123A72">
        <w:rPr>
          <w:rFonts w:eastAsia="Calibri" w:cs="Arial"/>
          <w:color w:val="0D0D0D"/>
          <w:lang w:val="de-DE" w:eastAsia="en-US"/>
        </w:rPr>
        <w:t xml:space="preserve"> nein</w:t>
      </w:r>
    </w:p>
    <w:p w14:paraId="2C0FDB58" w14:textId="77777777" w:rsidR="00123A72" w:rsidRPr="00123A72" w:rsidRDefault="00123A72" w:rsidP="00123A72">
      <w:pPr>
        <w:numPr>
          <w:ilvl w:val="0"/>
          <w:numId w:val="13"/>
        </w:numPr>
        <w:spacing w:after="60" w:line="259" w:lineRule="auto"/>
        <w:ind w:left="284" w:hanging="284"/>
        <w:jc w:val="left"/>
        <w:rPr>
          <w:rFonts w:eastAsia="Calibri" w:cs="Arial"/>
          <w:color w:val="0D0D0D"/>
          <w:lang w:val="de-DE" w:eastAsia="en-US"/>
        </w:rPr>
      </w:pPr>
      <w:r w:rsidRPr="00123A72">
        <w:rPr>
          <w:rFonts w:eastAsia="Calibri" w:cs="Arial"/>
          <w:color w:val="0D0D0D"/>
          <w:lang w:val="de-DE" w:eastAsia="en-US"/>
        </w:rPr>
        <w:t xml:space="preserve">wenn nein, Arbeitsplatz wird geteilt mit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color w:val="0D0D0D"/>
          <w:lang w:val="de-DE" w:eastAsia="en-US"/>
        </w:rPr>
        <w:t xml:space="preserve"> </w:t>
      </w:r>
      <w:r w:rsidRPr="00123A72">
        <w:rPr>
          <w:rFonts w:eastAsia="Calibri" w:cs="Arial"/>
          <w:i/>
          <w:color w:val="808080"/>
          <w:lang w:val="de-DE" w:eastAsia="en-US"/>
        </w:rPr>
        <w:t>(Name)</w:t>
      </w:r>
    </w:p>
    <w:p w14:paraId="775E8925" w14:textId="77777777" w:rsidR="00123A72" w:rsidRPr="00123A72" w:rsidRDefault="00123A72" w:rsidP="00123A72">
      <w:pPr>
        <w:numPr>
          <w:ilvl w:val="0"/>
          <w:numId w:val="13"/>
        </w:numPr>
        <w:spacing w:after="60" w:line="259" w:lineRule="auto"/>
        <w:ind w:left="284" w:hanging="284"/>
        <w:jc w:val="left"/>
        <w:rPr>
          <w:rFonts w:eastAsia="Calibri" w:cs="Arial"/>
          <w:color w:val="0D0D0D"/>
          <w:lang w:val="de-DE" w:eastAsia="en-US"/>
        </w:rPr>
      </w:pPr>
      <w:r w:rsidRPr="00123A72">
        <w:rPr>
          <w:rFonts w:eastAsia="Calibri" w:cs="Arial"/>
          <w:color w:val="0D0D0D"/>
          <w:lang w:val="de-DE" w:eastAsia="en-US"/>
        </w:rPr>
        <w:t xml:space="preserve">Sind besondere Anforderungen an die Gestaltung </w:t>
      </w:r>
      <w:r w:rsidR="006B5CAE" w:rsidRPr="00123A72">
        <w:rPr>
          <w:rFonts w:eastAsia="Calibri" w:cs="Arial"/>
          <w:color w:val="0D0D0D"/>
          <w:lang w:val="de-DE" w:eastAsia="en-US"/>
        </w:rPr>
        <w:t>des Arbeitsplatzes</w:t>
      </w:r>
      <w:r w:rsidRPr="00123A72">
        <w:rPr>
          <w:rFonts w:eastAsia="Calibri" w:cs="Arial"/>
          <w:color w:val="0D0D0D"/>
          <w:lang w:val="de-DE" w:eastAsia="en-US"/>
        </w:rPr>
        <w:t xml:space="preserve"> gestellt:</w:t>
      </w:r>
    </w:p>
    <w:p w14:paraId="00C049E8" w14:textId="77777777" w:rsidR="00123A72" w:rsidRPr="00123A72" w:rsidRDefault="00123A72" w:rsidP="00123A72">
      <w:pPr>
        <w:spacing w:after="60"/>
        <w:jc w:val="left"/>
        <w:rPr>
          <w:rFonts w:cs="Arial"/>
          <w:color w:val="0D0D0D"/>
          <w:lang w:val="de-DE"/>
        </w:rPr>
      </w:pPr>
      <w:r w:rsidRPr="00123A72">
        <w:rPr>
          <w:rFonts w:cs="Arial"/>
          <w:color w:val="0D0D0D"/>
          <w:lang w:val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cs="Arial"/>
          <w:color w:val="0D0D0D"/>
          <w:lang w:val="de-DE"/>
        </w:rPr>
        <w:instrText xml:space="preserve"> FORMCHECKBOX </w:instrText>
      </w:r>
      <w:r w:rsidR="00ED57C1">
        <w:rPr>
          <w:rFonts w:cs="Arial"/>
          <w:color w:val="0D0D0D"/>
          <w:lang w:val="de-DE"/>
        </w:rPr>
      </w:r>
      <w:r w:rsidR="00ED57C1">
        <w:rPr>
          <w:rFonts w:cs="Arial"/>
          <w:color w:val="0D0D0D"/>
          <w:lang w:val="de-DE"/>
        </w:rPr>
        <w:fldChar w:fldCharType="separate"/>
      </w:r>
      <w:r w:rsidRPr="00123A72">
        <w:rPr>
          <w:rFonts w:cs="Arial"/>
          <w:color w:val="0D0D0D"/>
          <w:lang w:val="de-DE"/>
        </w:rPr>
        <w:fldChar w:fldCharType="end"/>
      </w:r>
      <w:r w:rsidRPr="00123A72">
        <w:rPr>
          <w:rFonts w:cs="Arial"/>
          <w:color w:val="0D0D0D"/>
          <w:lang w:val="de-DE"/>
        </w:rPr>
        <w:t xml:space="preserve"> nein </w:t>
      </w:r>
      <w:r w:rsidRPr="00123A72">
        <w:rPr>
          <w:rFonts w:cs="Arial"/>
          <w:color w:val="0D0D0D"/>
          <w:lang w:val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cs="Arial"/>
          <w:color w:val="0D0D0D"/>
          <w:lang w:val="de-DE"/>
        </w:rPr>
        <w:instrText xml:space="preserve"> FORMCHECKBOX </w:instrText>
      </w:r>
      <w:r w:rsidR="00ED57C1">
        <w:rPr>
          <w:rFonts w:cs="Arial"/>
          <w:color w:val="0D0D0D"/>
          <w:lang w:val="de-DE"/>
        </w:rPr>
      </w:r>
      <w:r w:rsidR="00ED57C1">
        <w:rPr>
          <w:rFonts w:cs="Arial"/>
          <w:color w:val="0D0D0D"/>
          <w:lang w:val="de-DE"/>
        </w:rPr>
        <w:fldChar w:fldCharType="separate"/>
      </w:r>
      <w:r w:rsidRPr="00123A72">
        <w:rPr>
          <w:rFonts w:cs="Arial"/>
          <w:color w:val="0D0D0D"/>
          <w:lang w:val="de-DE"/>
        </w:rPr>
        <w:fldChar w:fldCharType="end"/>
      </w:r>
      <w:r w:rsidRPr="00123A72">
        <w:rPr>
          <w:rFonts w:cs="Arial"/>
          <w:color w:val="0D0D0D"/>
          <w:lang w:val="de-DE"/>
        </w:rPr>
        <w:t xml:space="preserve"> ja, welche </w:t>
      </w:r>
      <w:r w:rsidRPr="00123A72">
        <w:rPr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lang w:val="de-DE"/>
        </w:rPr>
        <w:instrText xml:space="preserve"> FORMTEXT </w:instrText>
      </w:r>
      <w:r w:rsidRPr="00123A72">
        <w:rPr>
          <w:lang w:val="de-DE"/>
        </w:rPr>
      </w:r>
      <w:r w:rsidRPr="00123A72">
        <w:rPr>
          <w:lang w:val="de-DE"/>
        </w:rPr>
        <w:fldChar w:fldCharType="separate"/>
      </w:r>
      <w:r w:rsidRPr="00123A72">
        <w:rPr>
          <w:lang w:val="de-DE"/>
        </w:rPr>
        <w:t> </w:t>
      </w:r>
      <w:r w:rsidRPr="00123A72">
        <w:rPr>
          <w:lang w:val="de-DE"/>
        </w:rPr>
        <w:t> </w:t>
      </w:r>
      <w:r w:rsidRPr="00123A72">
        <w:rPr>
          <w:lang w:val="de-DE"/>
        </w:rPr>
        <w:t> </w:t>
      </w:r>
      <w:r w:rsidRPr="00123A72">
        <w:rPr>
          <w:lang w:val="de-DE"/>
        </w:rPr>
        <w:t> </w:t>
      </w:r>
      <w:r w:rsidRPr="00123A72">
        <w:rPr>
          <w:lang w:val="de-DE"/>
        </w:rPr>
        <w:t> </w:t>
      </w:r>
      <w:r w:rsidRPr="00123A72">
        <w:rPr>
          <w:lang w:val="de-DE"/>
        </w:rPr>
        <w:fldChar w:fldCharType="end"/>
      </w:r>
      <w:r w:rsidRPr="00123A72">
        <w:rPr>
          <w:rFonts w:cs="Arial"/>
          <w:i/>
          <w:color w:val="808080"/>
          <w:lang w:val="de-DE"/>
        </w:rPr>
        <w:t xml:space="preserve"> (Ergonomie…)</w:t>
      </w:r>
    </w:p>
    <w:p w14:paraId="6BDFE753" w14:textId="77777777" w:rsidR="00123A72" w:rsidRPr="00123A72" w:rsidRDefault="00123A72" w:rsidP="00123A72">
      <w:pPr>
        <w:numPr>
          <w:ilvl w:val="0"/>
          <w:numId w:val="13"/>
        </w:numPr>
        <w:spacing w:after="60" w:line="259" w:lineRule="auto"/>
        <w:ind w:left="284" w:hanging="284"/>
        <w:jc w:val="left"/>
        <w:rPr>
          <w:rFonts w:eastAsia="Calibri" w:cs="Arial"/>
          <w:color w:val="0D0D0D"/>
          <w:lang w:val="de-DE" w:eastAsia="en-US"/>
        </w:rPr>
      </w:pPr>
      <w:r w:rsidRPr="00123A72">
        <w:rPr>
          <w:rFonts w:eastAsia="Calibri" w:cs="Arial"/>
          <w:color w:val="0D0D0D"/>
          <w:lang w:val="de-DE" w:eastAsia="en-US"/>
        </w:rPr>
        <w:t xml:space="preserve">Inventar/Möbel: Möbel vorhanden </w:t>
      </w:r>
      <w:r w:rsidRPr="00123A72">
        <w:rPr>
          <w:rFonts w:eastAsia="Calibri" w:cs="Arial"/>
          <w:color w:val="0D0D0D"/>
          <w:lang w:val="de-DE" w:eastAsia="en-US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 w:cs="Arial"/>
          <w:color w:val="0D0D0D"/>
          <w:lang w:val="de-DE" w:eastAsia="en-US"/>
        </w:rPr>
        <w:instrText xml:space="preserve"> FORMCHECKBOX </w:instrText>
      </w:r>
      <w:r w:rsidR="00ED57C1">
        <w:rPr>
          <w:rFonts w:eastAsia="Calibri" w:cs="Arial"/>
          <w:color w:val="0D0D0D"/>
          <w:lang w:val="de-DE" w:eastAsia="en-US"/>
        </w:rPr>
      </w:r>
      <w:r w:rsidR="00ED57C1">
        <w:rPr>
          <w:rFonts w:eastAsia="Calibri" w:cs="Arial"/>
          <w:color w:val="0D0D0D"/>
          <w:lang w:val="de-DE" w:eastAsia="en-US"/>
        </w:rPr>
        <w:fldChar w:fldCharType="separate"/>
      </w:r>
      <w:r w:rsidRPr="00123A72">
        <w:rPr>
          <w:rFonts w:eastAsia="Calibri" w:cs="Arial"/>
          <w:color w:val="0D0D0D"/>
          <w:lang w:val="de-DE" w:eastAsia="en-US"/>
        </w:rPr>
        <w:fldChar w:fldCharType="end"/>
      </w:r>
      <w:r w:rsidRPr="00123A72">
        <w:rPr>
          <w:rFonts w:eastAsia="Calibri" w:cs="Arial"/>
          <w:color w:val="0D0D0D"/>
          <w:lang w:val="de-DE" w:eastAsia="en-US"/>
        </w:rPr>
        <w:t xml:space="preserve"> neue Möbel notwendig </w:t>
      </w:r>
      <w:r w:rsidRPr="00123A72">
        <w:rPr>
          <w:rFonts w:eastAsia="Calibri" w:cs="Arial"/>
          <w:color w:val="0D0D0D"/>
          <w:lang w:val="de-DE" w:eastAsia="en-US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 w:cs="Arial"/>
          <w:color w:val="0D0D0D"/>
          <w:lang w:val="de-DE" w:eastAsia="en-US"/>
        </w:rPr>
        <w:instrText xml:space="preserve"> FORMCHECKBOX </w:instrText>
      </w:r>
      <w:r w:rsidR="00ED57C1">
        <w:rPr>
          <w:rFonts w:eastAsia="Calibri" w:cs="Arial"/>
          <w:color w:val="0D0D0D"/>
          <w:lang w:val="de-DE" w:eastAsia="en-US"/>
        </w:rPr>
      </w:r>
      <w:r w:rsidR="00ED57C1">
        <w:rPr>
          <w:rFonts w:eastAsia="Calibri" w:cs="Arial"/>
          <w:color w:val="0D0D0D"/>
          <w:lang w:val="de-DE" w:eastAsia="en-US"/>
        </w:rPr>
        <w:fldChar w:fldCharType="separate"/>
      </w:r>
      <w:r w:rsidRPr="00123A72">
        <w:rPr>
          <w:rFonts w:eastAsia="Calibri" w:cs="Arial"/>
          <w:color w:val="0D0D0D"/>
          <w:lang w:val="de-DE" w:eastAsia="en-US"/>
        </w:rPr>
        <w:fldChar w:fldCharType="end"/>
      </w:r>
      <w:r w:rsidRPr="00123A72">
        <w:rPr>
          <w:rFonts w:eastAsia="Calibri" w:cs="Arial"/>
          <w:color w:val="0D0D0D"/>
          <w:lang w:val="de-DE" w:eastAsia="en-US"/>
        </w:rPr>
        <w:t xml:space="preserve">, welche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</w:p>
    <w:p w14:paraId="07BA5524" w14:textId="29E548B5" w:rsidR="00123A72" w:rsidRPr="00123A72" w:rsidRDefault="00486176" w:rsidP="00123A72">
      <w:pPr>
        <w:numPr>
          <w:ilvl w:val="0"/>
          <w:numId w:val="13"/>
        </w:numPr>
        <w:spacing w:after="60" w:line="259" w:lineRule="auto"/>
        <w:ind w:left="284" w:hanging="284"/>
        <w:jc w:val="left"/>
        <w:rPr>
          <w:rFonts w:eastAsia="Calibri" w:cs="Arial"/>
          <w:color w:val="0D0D0D"/>
          <w:lang w:val="de-DE" w:eastAsia="en-US"/>
        </w:rPr>
      </w:pPr>
      <w:r>
        <w:rPr>
          <w:rFonts w:cs="Arial"/>
          <w:lang w:val="de-DE"/>
        </w:rPr>
        <w:t>D</w:t>
      </w:r>
      <w:r w:rsidRPr="00123A72">
        <w:rPr>
          <w:rFonts w:cs="Arial"/>
          <w:lang w:val="de-DE"/>
        </w:rPr>
        <w:t>er</w:t>
      </w:r>
      <w:r>
        <w:rPr>
          <w:rFonts w:cs="Arial"/>
          <w:lang w:val="de-DE"/>
        </w:rPr>
        <w:t>:</w:t>
      </w:r>
      <w:r w:rsidRPr="00123A72">
        <w:rPr>
          <w:rFonts w:cs="Arial"/>
          <w:lang w:val="de-DE"/>
        </w:rPr>
        <w:t xml:space="preserve">dem </w:t>
      </w:r>
      <w:r>
        <w:rPr>
          <w:rFonts w:cs="Arial"/>
          <w:lang w:val="de-DE"/>
        </w:rPr>
        <w:t>Mitarbeiter:</w:t>
      </w:r>
      <w:r w:rsidRPr="00123A72">
        <w:rPr>
          <w:rFonts w:cs="Arial"/>
          <w:lang w:val="de-DE"/>
        </w:rPr>
        <w:t>in</w:t>
      </w:r>
      <w:r w:rsidR="00123A72" w:rsidRPr="00123A72">
        <w:rPr>
          <w:rFonts w:eastAsia="Calibri" w:cs="Arial"/>
          <w:color w:val="0D0D0D"/>
          <w:lang w:val="de-DE" w:eastAsia="en-US"/>
        </w:rPr>
        <w:t xml:space="preserve"> braucht Schlüssel für folgende Räume: </w:t>
      </w:r>
      <w:r w:rsidR="00123A72"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23A72" w:rsidRPr="00123A72">
        <w:rPr>
          <w:rFonts w:eastAsia="Calibri"/>
          <w:lang w:val="de-DE" w:eastAsia="en-US"/>
        </w:rPr>
        <w:instrText xml:space="preserve"> FORMTEXT </w:instrText>
      </w:r>
      <w:r w:rsidR="00123A72" w:rsidRPr="00123A72">
        <w:rPr>
          <w:rFonts w:eastAsia="Calibri"/>
          <w:lang w:val="de-DE" w:eastAsia="en-US"/>
        </w:rPr>
      </w:r>
      <w:r w:rsidR="00123A72" w:rsidRPr="00123A72">
        <w:rPr>
          <w:rFonts w:eastAsia="Calibri"/>
          <w:lang w:val="de-DE" w:eastAsia="en-US"/>
        </w:rPr>
        <w:fldChar w:fldCharType="separate"/>
      </w:r>
      <w:r w:rsidR="00123A72" w:rsidRPr="00123A72">
        <w:rPr>
          <w:rFonts w:eastAsia="Calibri"/>
          <w:lang w:val="de-DE" w:eastAsia="en-US"/>
        </w:rPr>
        <w:t> </w:t>
      </w:r>
      <w:r w:rsidR="00123A72" w:rsidRPr="00123A72">
        <w:rPr>
          <w:rFonts w:eastAsia="Calibri"/>
          <w:lang w:val="de-DE" w:eastAsia="en-US"/>
        </w:rPr>
        <w:t> </w:t>
      </w:r>
      <w:r w:rsidR="00123A72" w:rsidRPr="00123A72">
        <w:rPr>
          <w:rFonts w:eastAsia="Calibri"/>
          <w:lang w:val="de-DE" w:eastAsia="en-US"/>
        </w:rPr>
        <w:t> </w:t>
      </w:r>
      <w:r w:rsidR="00123A72" w:rsidRPr="00123A72">
        <w:rPr>
          <w:rFonts w:eastAsia="Calibri"/>
          <w:lang w:val="de-DE" w:eastAsia="en-US"/>
        </w:rPr>
        <w:t> </w:t>
      </w:r>
      <w:r w:rsidR="00123A72" w:rsidRPr="00123A72">
        <w:rPr>
          <w:rFonts w:eastAsia="Calibri"/>
          <w:lang w:val="de-DE" w:eastAsia="en-US"/>
        </w:rPr>
        <w:t> </w:t>
      </w:r>
      <w:r w:rsidR="00123A72" w:rsidRPr="00123A72">
        <w:rPr>
          <w:rFonts w:eastAsia="Calibri"/>
          <w:lang w:val="de-DE" w:eastAsia="en-US"/>
        </w:rPr>
        <w:fldChar w:fldCharType="end"/>
      </w:r>
      <w:r w:rsidR="00123A72" w:rsidRPr="00123A72">
        <w:rPr>
          <w:rFonts w:eastAsia="Calibri" w:cs="Arial"/>
          <w:color w:val="0D0D0D"/>
          <w:lang w:val="de-DE" w:eastAsia="en-US"/>
        </w:rPr>
        <w:t xml:space="preserve"> </w:t>
      </w:r>
      <w:r w:rsidR="00123A72" w:rsidRPr="00123A72">
        <w:rPr>
          <w:rFonts w:eastAsia="Calibri" w:cs="Arial"/>
          <w:i/>
          <w:color w:val="808080"/>
          <w:lang w:val="de-DE" w:eastAsia="en-US"/>
        </w:rPr>
        <w:t>(Zimmer Nr. laut CaFM-Plan)</w:t>
      </w:r>
    </w:p>
    <w:p w14:paraId="1260FA02" w14:textId="498AA460" w:rsidR="00123A72" w:rsidRPr="00EF611B" w:rsidRDefault="00486176" w:rsidP="00EF611B">
      <w:pPr>
        <w:numPr>
          <w:ilvl w:val="0"/>
          <w:numId w:val="13"/>
        </w:numPr>
        <w:spacing w:after="60" w:line="259" w:lineRule="auto"/>
        <w:ind w:left="284" w:hanging="284"/>
        <w:jc w:val="left"/>
        <w:rPr>
          <w:rFonts w:eastAsia="Calibri" w:cs="Arial"/>
          <w:color w:val="0D0D0D"/>
          <w:lang w:val="de-DE" w:eastAsia="en-US"/>
        </w:rPr>
      </w:pPr>
      <w:r>
        <w:rPr>
          <w:rFonts w:cs="Arial"/>
          <w:lang w:val="de-DE"/>
        </w:rPr>
        <w:t>D</w:t>
      </w:r>
      <w:r w:rsidRPr="00123A72">
        <w:rPr>
          <w:rFonts w:cs="Arial"/>
          <w:lang w:val="de-DE"/>
        </w:rPr>
        <w:t>er</w:t>
      </w:r>
      <w:r>
        <w:rPr>
          <w:rFonts w:cs="Arial"/>
          <w:lang w:val="de-DE"/>
        </w:rPr>
        <w:t>:</w:t>
      </w:r>
      <w:r w:rsidRPr="00123A72">
        <w:rPr>
          <w:rFonts w:cs="Arial"/>
          <w:lang w:val="de-DE"/>
        </w:rPr>
        <w:t xml:space="preserve">dem </w:t>
      </w:r>
      <w:r>
        <w:rPr>
          <w:rFonts w:cs="Arial"/>
          <w:lang w:val="de-DE"/>
        </w:rPr>
        <w:t>Mitarbeiter:</w:t>
      </w:r>
      <w:r w:rsidRPr="00123A72">
        <w:rPr>
          <w:rFonts w:cs="Arial"/>
          <w:lang w:val="de-DE"/>
        </w:rPr>
        <w:t>in</w:t>
      </w:r>
      <w:r w:rsidR="00123A72" w:rsidRPr="00123A72">
        <w:rPr>
          <w:rFonts w:eastAsia="Calibri" w:cs="Arial"/>
          <w:color w:val="0D0D0D"/>
          <w:lang w:val="de-DE" w:eastAsia="en-US"/>
        </w:rPr>
        <w:t xml:space="preserve"> braucht Transponder für folgende Bereiche: </w:t>
      </w:r>
      <w:r w:rsidR="00123A72"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23A72" w:rsidRPr="00123A72">
        <w:rPr>
          <w:rFonts w:eastAsia="Calibri"/>
          <w:lang w:val="de-DE" w:eastAsia="en-US"/>
        </w:rPr>
        <w:instrText xml:space="preserve"> FORMTEXT </w:instrText>
      </w:r>
      <w:r w:rsidR="00123A72" w:rsidRPr="00123A72">
        <w:rPr>
          <w:rFonts w:eastAsia="Calibri"/>
          <w:lang w:val="de-DE" w:eastAsia="en-US"/>
        </w:rPr>
      </w:r>
      <w:r w:rsidR="00123A72" w:rsidRPr="00123A72">
        <w:rPr>
          <w:rFonts w:eastAsia="Calibri"/>
          <w:lang w:val="de-DE" w:eastAsia="en-US"/>
        </w:rPr>
        <w:fldChar w:fldCharType="separate"/>
      </w:r>
      <w:r w:rsidR="00123A72" w:rsidRPr="00123A72">
        <w:rPr>
          <w:rFonts w:eastAsia="Calibri"/>
          <w:lang w:val="de-DE" w:eastAsia="en-US"/>
        </w:rPr>
        <w:t> </w:t>
      </w:r>
      <w:r w:rsidR="00123A72" w:rsidRPr="00123A72">
        <w:rPr>
          <w:rFonts w:eastAsia="Calibri"/>
          <w:lang w:val="de-DE" w:eastAsia="en-US"/>
        </w:rPr>
        <w:t> </w:t>
      </w:r>
      <w:r w:rsidR="00123A72" w:rsidRPr="00123A72">
        <w:rPr>
          <w:rFonts w:eastAsia="Calibri"/>
          <w:lang w:val="de-DE" w:eastAsia="en-US"/>
        </w:rPr>
        <w:t> </w:t>
      </w:r>
      <w:r w:rsidR="00123A72" w:rsidRPr="00123A72">
        <w:rPr>
          <w:rFonts w:eastAsia="Calibri"/>
          <w:lang w:val="de-DE" w:eastAsia="en-US"/>
        </w:rPr>
        <w:t> </w:t>
      </w:r>
      <w:r w:rsidR="00123A72" w:rsidRPr="00123A72">
        <w:rPr>
          <w:rFonts w:eastAsia="Calibri"/>
          <w:lang w:val="de-DE" w:eastAsia="en-US"/>
        </w:rPr>
        <w:t> </w:t>
      </w:r>
      <w:r w:rsidR="00123A72" w:rsidRPr="00123A72">
        <w:rPr>
          <w:rFonts w:eastAsia="Calibri"/>
          <w:lang w:val="de-DE" w:eastAsia="en-US"/>
        </w:rPr>
        <w:fldChar w:fldCharType="end"/>
      </w:r>
      <w:r w:rsidR="00123A72" w:rsidRPr="00123A72">
        <w:rPr>
          <w:rFonts w:eastAsia="Calibri" w:cs="Arial"/>
          <w:i/>
          <w:color w:val="808080"/>
          <w:lang w:val="de-DE" w:eastAsia="en-US"/>
        </w:rPr>
        <w:t xml:space="preserve"> (Bereichsbezeichnung, Stockwerk oder Zimmer Nr. laut CaFM-Plan)</w:t>
      </w:r>
    </w:p>
    <w:p w14:paraId="2D63CD7C" w14:textId="77777777" w:rsidR="00123A72" w:rsidRDefault="00123A72" w:rsidP="00123A72">
      <w:pPr>
        <w:numPr>
          <w:ilvl w:val="0"/>
          <w:numId w:val="13"/>
        </w:numPr>
        <w:spacing w:after="60" w:line="259" w:lineRule="auto"/>
        <w:ind w:left="284" w:hanging="284"/>
        <w:jc w:val="left"/>
        <w:rPr>
          <w:rFonts w:eastAsia="Calibri" w:cs="Arial"/>
          <w:color w:val="0D0D0D"/>
          <w:lang w:val="de-DE" w:eastAsia="en-US"/>
        </w:rPr>
      </w:pPr>
      <w:r w:rsidRPr="00123A72">
        <w:rPr>
          <w:rFonts w:eastAsia="Calibri" w:cs="Arial"/>
          <w:color w:val="0D0D0D"/>
          <w:lang w:val="de-DE" w:eastAsia="en-US"/>
        </w:rPr>
        <w:t xml:space="preserve">Der/die Mitarbeiter/in hat folgende Ausbildungen: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35"/>
        <w:gridCol w:w="3035"/>
        <w:gridCol w:w="3036"/>
      </w:tblGrid>
      <w:tr w:rsidR="00EF611B" w14:paraId="104585AC" w14:textId="77777777" w:rsidTr="00EF611B">
        <w:tc>
          <w:tcPr>
            <w:tcW w:w="3035" w:type="dxa"/>
          </w:tcPr>
          <w:p w14:paraId="68CECEB5" w14:textId="77777777" w:rsidR="00EF611B" w:rsidRDefault="00EF611B" w:rsidP="00EF611B">
            <w:pPr>
              <w:spacing w:after="0"/>
              <w:rPr>
                <w:rFonts w:eastAsia="Calibri" w:cs="Arial"/>
                <w:color w:val="0D0D0D"/>
                <w:lang w:eastAsia="en-US"/>
              </w:rPr>
            </w:pPr>
            <w:r w:rsidRPr="00EF611B">
              <w:rPr>
                <w:rFonts w:eastAsia="Calibri" w:cs="Arial"/>
                <w:color w:val="0D0D0D"/>
                <w:lang w:eastAsia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611B">
              <w:rPr>
                <w:rFonts w:eastAsia="Calibri" w:cs="Arial"/>
                <w:color w:val="0D0D0D"/>
                <w:lang w:eastAsia="en-US"/>
              </w:rPr>
              <w:instrText xml:space="preserve"> FORMCHECKBOX </w:instrText>
            </w:r>
            <w:r w:rsidR="00ED57C1">
              <w:rPr>
                <w:rFonts w:eastAsia="Calibri" w:cs="Arial"/>
                <w:color w:val="0D0D0D"/>
                <w:lang w:eastAsia="en-US"/>
              </w:rPr>
            </w:r>
            <w:r w:rsidR="00ED57C1">
              <w:rPr>
                <w:rFonts w:eastAsia="Calibri" w:cs="Arial"/>
                <w:color w:val="0D0D0D"/>
                <w:lang w:eastAsia="en-US"/>
              </w:rPr>
              <w:fldChar w:fldCharType="separate"/>
            </w:r>
            <w:r w:rsidRPr="00EF611B">
              <w:rPr>
                <w:rFonts w:eastAsia="Calibri" w:cs="Arial"/>
                <w:color w:val="0D0D0D"/>
                <w:lang w:eastAsia="en-US"/>
              </w:rPr>
              <w:fldChar w:fldCharType="end"/>
            </w:r>
            <w:r w:rsidRPr="00EF611B">
              <w:rPr>
                <w:rFonts w:eastAsia="Calibri" w:cs="Arial"/>
                <w:color w:val="0D0D0D"/>
                <w:lang w:eastAsia="en-US"/>
              </w:rPr>
              <w:t xml:space="preserve">  Sicherheitsfachkraft</w:t>
            </w:r>
          </w:p>
          <w:p w14:paraId="60DCEC97" w14:textId="77777777" w:rsidR="00EF611B" w:rsidRDefault="00EF611B" w:rsidP="00EF611B">
            <w:pPr>
              <w:spacing w:after="0"/>
              <w:rPr>
                <w:rFonts w:eastAsia="Calibri" w:cs="Arial"/>
                <w:color w:val="0D0D0D"/>
                <w:lang w:eastAsia="en-US"/>
              </w:rPr>
            </w:pPr>
            <w:r w:rsidRPr="00123A72">
              <w:rPr>
                <w:rFonts w:eastAsia="Calibri" w:cs="Arial"/>
                <w:color w:val="0D0D0D"/>
                <w:lang w:val="de-DE" w:eastAsia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eastAsia="Calibri" w:cs="Arial"/>
                <w:color w:val="0D0D0D"/>
                <w:lang w:val="de-DE" w:eastAsia="en-US"/>
              </w:rPr>
              <w:instrText xml:space="preserve"> FORMCHECKBOX </w:instrText>
            </w:r>
            <w:r w:rsidR="00ED57C1">
              <w:rPr>
                <w:rFonts w:eastAsia="Calibri" w:cs="Arial"/>
                <w:color w:val="0D0D0D"/>
                <w:lang w:val="de-DE" w:eastAsia="en-US"/>
              </w:rPr>
            </w:r>
            <w:r w:rsidR="00ED57C1">
              <w:rPr>
                <w:rFonts w:eastAsia="Calibri" w:cs="Arial"/>
                <w:color w:val="0D0D0D"/>
                <w:lang w:val="de-DE" w:eastAsia="en-US"/>
              </w:rPr>
              <w:fldChar w:fldCharType="separate"/>
            </w:r>
            <w:r w:rsidRPr="00123A72">
              <w:rPr>
                <w:rFonts w:eastAsia="Calibri" w:cs="Arial"/>
                <w:color w:val="0D0D0D"/>
                <w:lang w:val="de-DE" w:eastAsia="en-US"/>
              </w:rPr>
              <w:fldChar w:fldCharType="end"/>
            </w:r>
            <w:r w:rsidRPr="00123A72">
              <w:rPr>
                <w:rFonts w:eastAsia="Calibri" w:cs="Arial"/>
                <w:color w:val="0D0D0D"/>
                <w:lang w:val="de-DE" w:eastAsia="en-US"/>
              </w:rPr>
              <w:t xml:space="preserve"> Brandschutzbeauftragter</w:t>
            </w:r>
          </w:p>
        </w:tc>
        <w:tc>
          <w:tcPr>
            <w:tcW w:w="3035" w:type="dxa"/>
          </w:tcPr>
          <w:p w14:paraId="166D39D8" w14:textId="77777777" w:rsidR="00EF611B" w:rsidRDefault="00EF611B" w:rsidP="00EF611B">
            <w:pPr>
              <w:spacing w:after="0"/>
              <w:rPr>
                <w:rFonts w:eastAsia="Calibri" w:cs="Arial"/>
                <w:color w:val="0D0D0D"/>
                <w:lang w:eastAsia="en-US"/>
              </w:rPr>
            </w:pPr>
            <w:r w:rsidRPr="00EF611B">
              <w:rPr>
                <w:rFonts w:eastAsia="Calibri" w:cs="Arial"/>
                <w:color w:val="0D0D0D"/>
                <w:lang w:eastAsia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611B">
              <w:rPr>
                <w:rFonts w:eastAsia="Calibri" w:cs="Arial"/>
                <w:color w:val="0D0D0D"/>
                <w:lang w:eastAsia="en-US"/>
              </w:rPr>
              <w:instrText xml:space="preserve"> FORMCHECKBOX </w:instrText>
            </w:r>
            <w:r w:rsidR="00ED57C1">
              <w:rPr>
                <w:rFonts w:eastAsia="Calibri" w:cs="Arial"/>
                <w:color w:val="0D0D0D"/>
                <w:lang w:eastAsia="en-US"/>
              </w:rPr>
            </w:r>
            <w:r w:rsidR="00ED57C1">
              <w:rPr>
                <w:rFonts w:eastAsia="Calibri" w:cs="Arial"/>
                <w:color w:val="0D0D0D"/>
                <w:lang w:eastAsia="en-US"/>
              </w:rPr>
              <w:fldChar w:fldCharType="separate"/>
            </w:r>
            <w:r w:rsidRPr="00EF611B">
              <w:rPr>
                <w:rFonts w:eastAsia="Calibri" w:cs="Arial"/>
                <w:color w:val="0D0D0D"/>
                <w:lang w:eastAsia="en-US"/>
              </w:rPr>
              <w:fldChar w:fldCharType="end"/>
            </w:r>
            <w:r w:rsidRPr="00EF611B">
              <w:rPr>
                <w:rFonts w:eastAsia="Calibri" w:cs="Arial"/>
                <w:color w:val="0D0D0D"/>
                <w:lang w:eastAsia="en-US"/>
              </w:rPr>
              <w:t xml:space="preserve">  Ersthelfer</w:t>
            </w:r>
          </w:p>
          <w:p w14:paraId="7750D6E7" w14:textId="77777777" w:rsidR="00EF611B" w:rsidRDefault="00EF611B" w:rsidP="00EF611B">
            <w:pPr>
              <w:spacing w:after="0"/>
              <w:rPr>
                <w:rFonts w:eastAsia="Calibri" w:cs="Arial"/>
                <w:color w:val="0D0D0D"/>
                <w:lang w:eastAsia="en-US"/>
              </w:rPr>
            </w:pPr>
            <w:r w:rsidRPr="00123A72">
              <w:rPr>
                <w:rFonts w:eastAsia="Calibri" w:cs="Arial"/>
                <w:color w:val="0D0D0D"/>
                <w:lang w:val="de-DE" w:eastAsia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A72">
              <w:rPr>
                <w:rFonts w:eastAsia="Calibri" w:cs="Arial"/>
                <w:color w:val="0D0D0D"/>
                <w:lang w:val="de-DE" w:eastAsia="en-US"/>
              </w:rPr>
              <w:instrText xml:space="preserve"> FORMCHECKBOX </w:instrText>
            </w:r>
            <w:r w:rsidR="00ED57C1">
              <w:rPr>
                <w:rFonts w:eastAsia="Calibri" w:cs="Arial"/>
                <w:color w:val="0D0D0D"/>
                <w:lang w:val="de-DE" w:eastAsia="en-US"/>
              </w:rPr>
            </w:r>
            <w:r w:rsidR="00ED57C1">
              <w:rPr>
                <w:rFonts w:eastAsia="Calibri" w:cs="Arial"/>
                <w:color w:val="0D0D0D"/>
                <w:lang w:val="de-DE" w:eastAsia="en-US"/>
              </w:rPr>
              <w:fldChar w:fldCharType="separate"/>
            </w:r>
            <w:r w:rsidRPr="00123A72">
              <w:rPr>
                <w:rFonts w:eastAsia="Calibri" w:cs="Arial"/>
                <w:color w:val="0D0D0D"/>
                <w:lang w:val="de-DE" w:eastAsia="en-US"/>
              </w:rPr>
              <w:fldChar w:fldCharType="end"/>
            </w:r>
            <w:r w:rsidRPr="00123A72">
              <w:rPr>
                <w:rFonts w:eastAsia="Calibri" w:cs="Arial"/>
                <w:color w:val="0D0D0D"/>
                <w:lang w:val="de-DE" w:eastAsia="en-US"/>
              </w:rPr>
              <w:t xml:space="preserve"> Brandschutzwart</w:t>
            </w:r>
          </w:p>
        </w:tc>
        <w:tc>
          <w:tcPr>
            <w:tcW w:w="3036" w:type="dxa"/>
          </w:tcPr>
          <w:p w14:paraId="73514809" w14:textId="77777777" w:rsidR="00EF611B" w:rsidRDefault="00EF611B" w:rsidP="00EF611B">
            <w:pPr>
              <w:spacing w:after="0"/>
              <w:rPr>
                <w:rFonts w:eastAsia="Calibri" w:cs="Arial"/>
                <w:color w:val="0D0D0D"/>
                <w:lang w:eastAsia="en-US"/>
              </w:rPr>
            </w:pPr>
            <w:r w:rsidRPr="00EF611B">
              <w:rPr>
                <w:rFonts w:eastAsia="Calibri" w:cs="Arial"/>
                <w:color w:val="0D0D0D"/>
                <w:lang w:eastAsia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611B">
              <w:rPr>
                <w:rFonts w:eastAsia="Calibri" w:cs="Arial"/>
                <w:color w:val="0D0D0D"/>
                <w:lang w:eastAsia="en-US"/>
              </w:rPr>
              <w:instrText xml:space="preserve"> FORMCHECKBOX </w:instrText>
            </w:r>
            <w:r w:rsidR="00ED57C1">
              <w:rPr>
                <w:rFonts w:eastAsia="Calibri" w:cs="Arial"/>
                <w:color w:val="0D0D0D"/>
                <w:lang w:eastAsia="en-US"/>
              </w:rPr>
            </w:r>
            <w:r w:rsidR="00ED57C1">
              <w:rPr>
                <w:rFonts w:eastAsia="Calibri" w:cs="Arial"/>
                <w:color w:val="0D0D0D"/>
                <w:lang w:eastAsia="en-US"/>
              </w:rPr>
              <w:fldChar w:fldCharType="separate"/>
            </w:r>
            <w:r w:rsidRPr="00EF611B">
              <w:rPr>
                <w:rFonts w:eastAsia="Calibri" w:cs="Arial"/>
                <w:color w:val="0D0D0D"/>
                <w:lang w:eastAsia="en-US"/>
              </w:rPr>
              <w:fldChar w:fldCharType="end"/>
            </w:r>
            <w:r w:rsidRPr="00EF611B">
              <w:rPr>
                <w:rFonts w:eastAsia="Calibri" w:cs="Arial"/>
                <w:color w:val="0D0D0D"/>
                <w:lang w:eastAsia="en-US"/>
              </w:rPr>
              <w:t xml:space="preserve">  Sicherheitsvertrauensperson</w:t>
            </w:r>
          </w:p>
        </w:tc>
      </w:tr>
    </w:tbl>
    <w:p w14:paraId="5625C976" w14:textId="77777777" w:rsidR="00FE4731" w:rsidRDefault="00FE4731">
      <w:pPr>
        <w:spacing w:after="0"/>
        <w:jc w:val="left"/>
        <w:rPr>
          <w:rFonts w:cs="Arial"/>
          <w:b/>
          <w:smallCaps/>
          <w:sz w:val="20"/>
          <w:szCs w:val="20"/>
          <w:highlight w:val="lightGray"/>
          <w:u w:val="single"/>
          <w:lang w:val="de-DE"/>
        </w:rPr>
      </w:pPr>
      <w:r>
        <w:rPr>
          <w:rFonts w:cs="Arial"/>
          <w:b/>
          <w:smallCaps/>
          <w:sz w:val="20"/>
          <w:szCs w:val="20"/>
          <w:highlight w:val="lightGray"/>
          <w:u w:val="single"/>
          <w:lang w:val="de-DE"/>
        </w:rPr>
        <w:br w:type="page"/>
      </w:r>
    </w:p>
    <w:p w14:paraId="02AE93A1" w14:textId="77777777" w:rsidR="00123A72" w:rsidRPr="00123A72" w:rsidRDefault="00123A72" w:rsidP="00EF611B">
      <w:pPr>
        <w:spacing w:after="0" w:line="276" w:lineRule="auto"/>
        <w:jc w:val="left"/>
        <w:rPr>
          <w:rFonts w:eastAsia="Calibri" w:cs="Arial"/>
          <w:color w:val="0D0D0D"/>
          <w:lang w:val="de-DE" w:eastAsia="en-US"/>
        </w:rPr>
      </w:pPr>
      <w:r w:rsidRPr="00123A72">
        <w:rPr>
          <w:rFonts w:cs="Arial"/>
          <w:b/>
          <w:smallCaps/>
          <w:sz w:val="20"/>
          <w:szCs w:val="20"/>
          <w:highlight w:val="lightGray"/>
          <w:u w:val="single"/>
          <w:lang w:val="de-DE"/>
        </w:rPr>
        <w:lastRenderedPageBreak/>
        <w:t>Informationen für das ARZ</w:t>
      </w:r>
    </w:p>
    <w:p w14:paraId="7E624035" w14:textId="77777777" w:rsidR="00123A72" w:rsidRPr="00123A72" w:rsidRDefault="00123A72" w:rsidP="00EF611B">
      <w:pPr>
        <w:numPr>
          <w:ilvl w:val="0"/>
          <w:numId w:val="14"/>
        </w:numPr>
        <w:suppressAutoHyphens/>
        <w:spacing w:afterLines="60" w:after="144" w:line="276" w:lineRule="auto"/>
        <w:ind w:left="426" w:hanging="284"/>
        <w:contextualSpacing/>
        <w:jc w:val="left"/>
        <w:rPr>
          <w:rFonts w:eastAsia="Calibri" w:cs="Arial"/>
          <w:b/>
          <w:lang w:val="de-DE" w:eastAsia="en-US"/>
        </w:rPr>
      </w:pPr>
      <w:r w:rsidRPr="00123A72">
        <w:rPr>
          <w:rFonts w:eastAsia="Calibri" w:cs="Arial"/>
          <w:b/>
          <w:lang w:val="de-DE" w:eastAsia="en-US"/>
        </w:rPr>
        <w:t>Exchange Mailbox für eine @oeaw.ac.at Domäne*:</w:t>
      </w:r>
    </w:p>
    <w:p w14:paraId="1A461E5B" w14:textId="77777777" w:rsidR="00123A72" w:rsidRPr="00123A72" w:rsidRDefault="00123A72" w:rsidP="00EF611B">
      <w:pPr>
        <w:spacing w:afterLines="60" w:after="144" w:line="276" w:lineRule="auto"/>
        <w:jc w:val="left"/>
        <w:rPr>
          <w:lang w:val="de-DE"/>
        </w:rPr>
      </w:pPr>
      <w:r w:rsidRPr="00123A72">
        <w:rPr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lang w:val="de-DE"/>
        </w:rPr>
        <w:instrText xml:space="preserve"> FORMCHECKBOX </w:instrText>
      </w:r>
      <w:r w:rsidR="00ED57C1">
        <w:rPr>
          <w:lang w:val="de-DE"/>
        </w:rPr>
      </w:r>
      <w:r w:rsidR="00ED57C1">
        <w:rPr>
          <w:lang w:val="de-DE"/>
        </w:rPr>
        <w:fldChar w:fldCharType="separate"/>
      </w:r>
      <w:r w:rsidRPr="00123A72">
        <w:rPr>
          <w:rFonts w:cs="Arial"/>
          <w:lang w:val="de-DE"/>
        </w:rPr>
        <w:fldChar w:fldCharType="end"/>
      </w:r>
      <w:r w:rsidRPr="00123A72">
        <w:rPr>
          <w:rFonts w:cs="Arial"/>
          <w:lang w:val="de-DE"/>
        </w:rPr>
        <w:t xml:space="preserve"> ja </w:t>
      </w:r>
    </w:p>
    <w:p w14:paraId="53521D81" w14:textId="77777777" w:rsidR="00123A72" w:rsidRPr="00123A72" w:rsidRDefault="00123A72" w:rsidP="00EF611B">
      <w:pPr>
        <w:pBdr>
          <w:top w:val="single" w:sz="18" w:space="1" w:color="FF0000"/>
          <w:left w:val="single" w:sz="18" w:space="4" w:color="FF0000"/>
          <w:bottom w:val="single" w:sz="18" w:space="0" w:color="FF0000"/>
          <w:right w:val="single" w:sz="18" w:space="4" w:color="FF0000"/>
        </w:pBdr>
        <w:suppressAutoHyphens/>
        <w:spacing w:after="0" w:line="276" w:lineRule="auto"/>
        <w:ind w:right="851"/>
        <w:contextualSpacing/>
        <w:jc w:val="left"/>
        <w:rPr>
          <w:rFonts w:eastAsia="Calibri" w:cs="Arial"/>
          <w:b/>
          <w:lang w:val="de-DE" w:eastAsia="en-US"/>
        </w:rPr>
      </w:pPr>
      <w:r w:rsidRPr="00123A72">
        <w:rPr>
          <w:rFonts w:eastAsia="Calibri" w:cs="Arial"/>
          <w:b/>
          <w:lang w:val="de-DE" w:eastAsia="en-US"/>
        </w:rPr>
        <w:t xml:space="preserve">Erstinformationen wie Username, Passwort werden per Post an die/den Mitarbeiter/in gesendet. </w:t>
      </w:r>
    </w:p>
    <w:p w14:paraId="1042B994" w14:textId="77777777" w:rsidR="00123A72" w:rsidRPr="00123A72" w:rsidRDefault="00123A72" w:rsidP="00EF611B">
      <w:pPr>
        <w:suppressAutoHyphens/>
        <w:spacing w:afterLines="60" w:after="144" w:line="276" w:lineRule="auto"/>
        <w:contextualSpacing/>
        <w:jc w:val="left"/>
        <w:rPr>
          <w:rFonts w:eastAsia="Calibri"/>
          <w:sz w:val="12"/>
          <w:lang w:val="de-DE" w:eastAsia="en-US"/>
        </w:rPr>
      </w:pPr>
    </w:p>
    <w:p w14:paraId="6AD622D4" w14:textId="77777777" w:rsidR="00123A72" w:rsidRPr="00123A72" w:rsidRDefault="00123A72" w:rsidP="00EF611B">
      <w:pPr>
        <w:numPr>
          <w:ilvl w:val="0"/>
          <w:numId w:val="14"/>
        </w:numPr>
        <w:suppressAutoHyphens/>
        <w:spacing w:after="0" w:line="276" w:lineRule="auto"/>
        <w:ind w:left="426" w:hanging="284"/>
        <w:contextualSpacing/>
        <w:jc w:val="left"/>
        <w:rPr>
          <w:rFonts w:eastAsia="Calibri"/>
          <w:lang w:val="de-DE" w:eastAsia="en-US"/>
        </w:rPr>
      </w:pPr>
      <w:r w:rsidRPr="00123A72">
        <w:rPr>
          <w:rFonts w:eastAsia="Calibri" w:cs="Arial"/>
          <w:lang w:val="de-DE" w:eastAsia="en-US"/>
        </w:rPr>
        <w:t xml:space="preserve">Arbeitsplatz PC/Notebook vorhanden </w:t>
      </w:r>
    </w:p>
    <w:bookmarkStart w:id="5" w:name="__Fieldmark__413_1090347900"/>
    <w:p w14:paraId="34030478" w14:textId="77777777" w:rsidR="00123A72" w:rsidRPr="00123A72" w:rsidRDefault="00123A72" w:rsidP="00EF611B">
      <w:pPr>
        <w:spacing w:after="0" w:line="276" w:lineRule="auto"/>
        <w:contextualSpacing/>
        <w:jc w:val="left"/>
        <w:rPr>
          <w:rFonts w:eastAsia="Calibri"/>
          <w:lang w:val="de-DE" w:eastAsia="en-US"/>
        </w:rPr>
      </w:pP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/>
          <w:lang w:val="de-DE" w:eastAsia="en-US"/>
        </w:rPr>
        <w:instrText xml:space="preserve"> FORMCHECKBOX </w:instrText>
      </w:r>
      <w:r w:rsidR="00ED57C1">
        <w:rPr>
          <w:rFonts w:eastAsia="Calibri"/>
          <w:lang w:val="de-DE" w:eastAsia="en-US"/>
        </w:rPr>
      </w:r>
      <w:r w:rsidR="00ED57C1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bookmarkEnd w:id="5"/>
      <w:r w:rsidRPr="00123A72">
        <w:rPr>
          <w:rFonts w:eastAsia="Calibri" w:cs="Arial"/>
          <w:lang w:val="de-DE" w:eastAsia="en-US"/>
        </w:rPr>
        <w:t xml:space="preserve"> ja, Name des PCs/Notebooks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</w:t>
      </w:r>
    </w:p>
    <w:bookmarkStart w:id="6" w:name="__Fieldmark__415_1090347900"/>
    <w:p w14:paraId="72CF4755" w14:textId="77777777" w:rsidR="00123A72" w:rsidRPr="00123A72" w:rsidRDefault="00123A72" w:rsidP="00EF611B">
      <w:pPr>
        <w:spacing w:after="0" w:line="276" w:lineRule="auto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/>
          <w:lang w:val="de-DE" w:eastAsia="en-US"/>
        </w:rPr>
        <w:instrText xml:space="preserve"> FORMCHECKBOX </w:instrText>
      </w:r>
      <w:r w:rsidR="00ED57C1">
        <w:rPr>
          <w:rFonts w:eastAsia="Calibri"/>
          <w:lang w:val="de-DE" w:eastAsia="en-US"/>
        </w:rPr>
      </w:r>
      <w:r w:rsidR="00ED57C1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bookmarkEnd w:id="6"/>
      <w:r w:rsidRPr="00123A72">
        <w:rPr>
          <w:rFonts w:eastAsia="Calibri" w:cs="Arial"/>
          <w:lang w:val="de-DE" w:eastAsia="en-US"/>
        </w:rPr>
        <w:t xml:space="preserve"> nein - bitte setzten Sie sich für eine Neuanschaffung rechtzeitig (ca. 3 Wochen vor Anstellung) mit dem ARZ in Verbindung (</w:t>
      </w:r>
      <w:hyperlink r:id="rId11" w:history="1">
        <w:r w:rsidRPr="00123A72">
          <w:rPr>
            <w:rFonts w:eastAsia="Calibri" w:cs="Arial"/>
            <w:color w:val="0000FF"/>
            <w:u w:val="single"/>
            <w:lang w:val="de-DE" w:eastAsia="en-US"/>
          </w:rPr>
          <w:t>helpdesk@oeaw.ac.at</w:t>
        </w:r>
      </w:hyperlink>
      <w:r w:rsidRPr="00123A72">
        <w:rPr>
          <w:rFonts w:eastAsia="Calibri" w:cs="Arial"/>
          <w:lang w:val="de-DE" w:eastAsia="en-US"/>
        </w:rPr>
        <w:t>)</w:t>
      </w:r>
    </w:p>
    <w:p w14:paraId="14F07C9F" w14:textId="77777777" w:rsidR="00123A72" w:rsidRPr="00123A72" w:rsidRDefault="00123A72" w:rsidP="00EF611B">
      <w:pPr>
        <w:numPr>
          <w:ilvl w:val="0"/>
          <w:numId w:val="14"/>
        </w:numPr>
        <w:suppressAutoHyphens/>
        <w:spacing w:after="0" w:line="276" w:lineRule="auto"/>
        <w:ind w:left="426" w:hanging="284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 w:cs="Arial"/>
          <w:lang w:val="de-DE" w:eastAsia="en-US"/>
        </w:rPr>
        <w:t xml:space="preserve">Netzwerkdosennummer: 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</w:t>
      </w:r>
    </w:p>
    <w:p w14:paraId="68E9933C" w14:textId="77777777" w:rsidR="00123A72" w:rsidRPr="00123A72" w:rsidRDefault="00123A72" w:rsidP="00EF611B">
      <w:pPr>
        <w:numPr>
          <w:ilvl w:val="0"/>
          <w:numId w:val="14"/>
        </w:numPr>
        <w:suppressAutoHyphens/>
        <w:spacing w:after="0" w:line="276" w:lineRule="auto"/>
        <w:ind w:left="426" w:hanging="284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 w:cs="Arial"/>
          <w:lang w:val="de-DE" w:eastAsia="en-US"/>
        </w:rPr>
        <w:t>Lange Kabel (ab 3 m) werden benötigt:</w:t>
      </w:r>
      <w:r w:rsidRPr="00123A72">
        <w:rPr>
          <w:rFonts w:eastAsia="Calibri" w:cs="Arial"/>
          <w:lang w:val="de-DE" w:eastAsia="en-US"/>
        </w:rPr>
        <w:br/>
        <w:t xml:space="preserve">1. Netzwerkkabel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/>
          <w:lang w:val="de-DE" w:eastAsia="en-US"/>
        </w:rPr>
        <w:instrText xml:space="preserve"> FORMCHECKBOX </w:instrText>
      </w:r>
      <w:r w:rsidR="00ED57C1">
        <w:rPr>
          <w:rFonts w:eastAsia="Calibri"/>
          <w:lang w:val="de-DE" w:eastAsia="en-US"/>
        </w:rPr>
      </w:r>
      <w:r w:rsidR="00ED57C1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nein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/>
          <w:lang w:val="de-DE" w:eastAsia="en-US"/>
        </w:rPr>
        <w:instrText xml:space="preserve"> FORMCHECKBOX </w:instrText>
      </w:r>
      <w:r w:rsidR="00ED57C1">
        <w:rPr>
          <w:rFonts w:eastAsia="Calibri"/>
          <w:lang w:val="de-DE" w:eastAsia="en-US"/>
        </w:rPr>
      </w:r>
      <w:r w:rsidR="00ED57C1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ja, Länge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Meter</w:t>
      </w:r>
      <w:r w:rsidRPr="00123A72">
        <w:rPr>
          <w:rFonts w:eastAsia="Calibri" w:cs="Arial"/>
          <w:lang w:val="de-DE" w:eastAsia="en-US"/>
        </w:rPr>
        <w:br/>
        <w:t xml:space="preserve">2. Telefonkabel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/>
          <w:lang w:val="de-DE" w:eastAsia="en-US"/>
        </w:rPr>
        <w:instrText xml:space="preserve"> FORMCHECKBOX </w:instrText>
      </w:r>
      <w:r w:rsidR="00ED57C1">
        <w:rPr>
          <w:rFonts w:eastAsia="Calibri"/>
          <w:lang w:val="de-DE" w:eastAsia="en-US"/>
        </w:rPr>
      </w:r>
      <w:r w:rsidR="00ED57C1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nein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/>
          <w:lang w:val="de-DE" w:eastAsia="en-US"/>
        </w:rPr>
        <w:instrText xml:space="preserve"> FORMCHECKBOX </w:instrText>
      </w:r>
      <w:r w:rsidR="00ED57C1">
        <w:rPr>
          <w:rFonts w:eastAsia="Calibri"/>
          <w:lang w:val="de-DE" w:eastAsia="en-US"/>
        </w:rPr>
      </w:r>
      <w:r w:rsidR="00ED57C1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ja, Länge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Meter</w:t>
      </w:r>
    </w:p>
    <w:p w14:paraId="63C25CD5" w14:textId="77777777" w:rsidR="00123A72" w:rsidRPr="00123A72" w:rsidRDefault="00123A72" w:rsidP="00EF611B">
      <w:pPr>
        <w:numPr>
          <w:ilvl w:val="0"/>
          <w:numId w:val="14"/>
        </w:numPr>
        <w:suppressAutoHyphens/>
        <w:spacing w:after="0" w:line="276" w:lineRule="auto"/>
        <w:ind w:left="426" w:hanging="284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 w:cs="Arial"/>
          <w:lang w:val="de-DE" w:eastAsia="en-US"/>
        </w:rPr>
        <w:t xml:space="preserve">Telefondurchwahl vorhanden </w:t>
      </w:r>
    </w:p>
    <w:bookmarkStart w:id="7" w:name="__Fieldmark__417_1090347900"/>
    <w:p w14:paraId="327030C5" w14:textId="77777777" w:rsidR="00123A72" w:rsidRPr="00123A72" w:rsidRDefault="00123A72" w:rsidP="00EF611B">
      <w:pPr>
        <w:spacing w:after="0" w:line="276" w:lineRule="auto"/>
        <w:contextualSpacing/>
        <w:jc w:val="left"/>
        <w:rPr>
          <w:rFonts w:eastAsia="Calibri"/>
          <w:lang w:val="de-DE" w:eastAsia="en-US"/>
        </w:rPr>
      </w:pP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/>
          <w:lang w:val="de-DE" w:eastAsia="en-US"/>
        </w:rPr>
        <w:instrText xml:space="preserve"> FORMCHECKBOX </w:instrText>
      </w:r>
      <w:r w:rsidR="00ED57C1">
        <w:rPr>
          <w:rFonts w:eastAsia="Calibri"/>
          <w:lang w:val="de-DE" w:eastAsia="en-US"/>
        </w:rPr>
      </w:r>
      <w:r w:rsidR="00ED57C1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bookmarkEnd w:id="7"/>
      <w:r w:rsidRPr="00123A72">
        <w:rPr>
          <w:rFonts w:eastAsia="Calibri" w:cs="Arial"/>
          <w:lang w:val="de-DE" w:eastAsia="en-US"/>
        </w:rPr>
        <w:t xml:space="preserve"> ja, Klappennummer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</w:p>
    <w:bookmarkStart w:id="8" w:name="__Fieldmark__419_1090347900"/>
    <w:p w14:paraId="150BC3CB" w14:textId="77777777" w:rsidR="00123A72" w:rsidRPr="00123A72" w:rsidRDefault="00123A72" w:rsidP="00EF611B">
      <w:pPr>
        <w:spacing w:after="0" w:line="276" w:lineRule="auto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/>
          <w:lang w:val="de-DE" w:eastAsia="en-US"/>
        </w:rPr>
        <w:instrText xml:space="preserve"> FORMCHECKBOX </w:instrText>
      </w:r>
      <w:r w:rsidR="00ED57C1">
        <w:rPr>
          <w:rFonts w:eastAsia="Calibri"/>
          <w:lang w:val="de-DE" w:eastAsia="en-US"/>
        </w:rPr>
      </w:r>
      <w:r w:rsidR="00ED57C1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bookmarkEnd w:id="8"/>
      <w:r w:rsidRPr="00123A72">
        <w:rPr>
          <w:rFonts w:eastAsia="Calibri" w:cs="Arial"/>
          <w:lang w:val="de-DE" w:eastAsia="en-US"/>
        </w:rPr>
        <w:t xml:space="preserve"> nein, neues Telefon und Klappe werden benötigt </w:t>
      </w:r>
      <w:bookmarkStart w:id="9" w:name="__Fieldmark__420_1090347900"/>
    </w:p>
    <w:p w14:paraId="7F630E7F" w14:textId="77777777" w:rsidR="00123A72" w:rsidRPr="00123A72" w:rsidRDefault="00123A72" w:rsidP="00EF611B">
      <w:pPr>
        <w:spacing w:after="0" w:line="276" w:lineRule="auto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/>
          <w:lang w:val="de-DE" w:eastAsia="en-US"/>
        </w:rPr>
        <w:instrText xml:space="preserve"> FORMCHECKBOX </w:instrText>
      </w:r>
      <w:r w:rsidR="00ED57C1">
        <w:rPr>
          <w:rFonts w:eastAsia="Calibri"/>
          <w:lang w:val="de-DE" w:eastAsia="en-US"/>
        </w:rPr>
      </w:r>
      <w:r w:rsidR="00ED57C1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bookmarkEnd w:id="9"/>
      <w:r w:rsidRPr="00123A72">
        <w:rPr>
          <w:rFonts w:eastAsia="Calibri" w:cs="Arial"/>
          <w:lang w:val="de-DE" w:eastAsia="en-US"/>
        </w:rPr>
        <w:t xml:space="preserve"> ja, Telefondosennummer: 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</w:t>
      </w:r>
    </w:p>
    <w:p w14:paraId="1630107B" w14:textId="77777777" w:rsidR="00123A72" w:rsidRPr="00123A72" w:rsidRDefault="00123A72" w:rsidP="00EF611B">
      <w:pPr>
        <w:numPr>
          <w:ilvl w:val="0"/>
          <w:numId w:val="14"/>
        </w:numPr>
        <w:suppressAutoHyphens/>
        <w:spacing w:after="0" w:line="276" w:lineRule="auto"/>
        <w:ind w:left="426" w:hanging="284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 w:cs="Arial"/>
          <w:lang w:val="de-DE" w:eastAsia="en-US"/>
        </w:rPr>
        <w:t xml:space="preserve">Dienstmobiltelefon </w:t>
      </w:r>
    </w:p>
    <w:bookmarkStart w:id="10" w:name="__Fieldmark__421_1090347900"/>
    <w:p w14:paraId="4CF4F95A" w14:textId="77777777" w:rsidR="00123A72" w:rsidRPr="00123A72" w:rsidRDefault="00123A72" w:rsidP="00EF611B">
      <w:pPr>
        <w:spacing w:after="0" w:line="276" w:lineRule="auto"/>
        <w:contextualSpacing/>
        <w:jc w:val="left"/>
        <w:rPr>
          <w:rFonts w:eastAsia="Calibri"/>
          <w:lang w:val="de-DE" w:eastAsia="en-US"/>
        </w:rPr>
      </w:pP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/>
          <w:lang w:val="de-DE" w:eastAsia="en-US"/>
        </w:rPr>
        <w:instrText xml:space="preserve"> FORMCHECKBOX </w:instrText>
      </w:r>
      <w:r w:rsidR="00ED57C1">
        <w:rPr>
          <w:rFonts w:eastAsia="Calibri"/>
          <w:lang w:val="de-DE" w:eastAsia="en-US"/>
        </w:rPr>
      </w:r>
      <w:r w:rsidR="00ED57C1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bookmarkEnd w:id="10"/>
      <w:r w:rsidRPr="00123A72">
        <w:rPr>
          <w:rFonts w:eastAsia="Calibri" w:cs="Arial"/>
          <w:lang w:val="de-DE" w:eastAsia="en-US"/>
        </w:rPr>
        <w:t xml:space="preserve"> nein</w:t>
      </w:r>
    </w:p>
    <w:bookmarkStart w:id="11" w:name="__Fieldmark__422_1090347900"/>
    <w:p w14:paraId="6D0ED426" w14:textId="77777777" w:rsidR="00123A72" w:rsidRPr="00123A72" w:rsidRDefault="00123A72" w:rsidP="00EF611B">
      <w:pPr>
        <w:spacing w:after="0" w:line="276" w:lineRule="auto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/>
          <w:lang w:val="de-DE" w:eastAsia="en-US"/>
        </w:rPr>
        <w:instrText xml:space="preserve"> FORMCHECKBOX </w:instrText>
      </w:r>
      <w:r w:rsidR="00ED57C1">
        <w:rPr>
          <w:rFonts w:eastAsia="Calibri"/>
          <w:lang w:val="de-DE" w:eastAsia="en-US"/>
        </w:rPr>
      </w:r>
      <w:r w:rsidR="00ED57C1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bookmarkEnd w:id="11"/>
      <w:r w:rsidRPr="00123A72">
        <w:rPr>
          <w:rFonts w:eastAsia="Calibri" w:cs="Arial"/>
          <w:lang w:val="de-DE" w:eastAsia="en-US"/>
        </w:rPr>
        <w:t xml:space="preserve"> ja (Genehmigung durch die/</w:t>
      </w:r>
      <w:proofErr w:type="gramStart"/>
      <w:r w:rsidRPr="00123A72">
        <w:rPr>
          <w:rFonts w:eastAsia="Calibri" w:cs="Arial"/>
          <w:lang w:val="de-DE" w:eastAsia="en-US"/>
        </w:rPr>
        <w:t>den Vorgesetzte</w:t>
      </w:r>
      <w:proofErr w:type="gramEnd"/>
      <w:r w:rsidRPr="00123A72">
        <w:rPr>
          <w:rFonts w:eastAsia="Calibri" w:cs="Arial"/>
          <w:lang w:val="de-DE" w:eastAsia="en-US"/>
        </w:rPr>
        <w:t>/n nötig)</w:t>
      </w:r>
    </w:p>
    <w:p w14:paraId="6CEDA991" w14:textId="77777777" w:rsidR="00123A72" w:rsidRPr="00123A72" w:rsidRDefault="00123A72" w:rsidP="00EF611B">
      <w:pPr>
        <w:spacing w:after="0" w:line="276" w:lineRule="auto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 w:cs="Arial"/>
          <w:lang w:val="de-DE" w:eastAsia="en-US"/>
        </w:rPr>
        <w:t>Hardwareanschaffung erfolgt via ARZ aus dem Budget des Instituts.</w:t>
      </w:r>
    </w:p>
    <w:p w14:paraId="748F11F0" w14:textId="77777777" w:rsidR="00123A72" w:rsidRPr="00123A72" w:rsidRDefault="00123A72" w:rsidP="00EF611B">
      <w:pPr>
        <w:numPr>
          <w:ilvl w:val="0"/>
          <w:numId w:val="14"/>
        </w:numPr>
        <w:suppressAutoHyphens/>
        <w:spacing w:after="0" w:line="276" w:lineRule="auto"/>
        <w:ind w:left="426" w:hanging="284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 w:cs="Arial"/>
          <w:lang w:val="de-DE" w:eastAsia="en-US"/>
        </w:rPr>
        <w:t>Zugriff Abteilungsdrucker:</w:t>
      </w:r>
      <w:bookmarkStart w:id="12" w:name="__Fieldmark__424_1090347900"/>
      <w:r w:rsidRPr="00123A72">
        <w:rPr>
          <w:rFonts w:eastAsia="Calibri" w:cs="Arial"/>
          <w:lang w:val="de-DE" w:eastAsia="en-US"/>
        </w:rPr>
        <w:t xml:space="preserve"> </w:t>
      </w:r>
      <w:r w:rsidRPr="00123A72">
        <w:rPr>
          <w:rFonts w:eastAsia="Calibri" w:cs="Arial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 w:cs="Arial"/>
          <w:lang w:val="de-DE" w:eastAsia="en-US"/>
        </w:rPr>
        <w:instrText xml:space="preserve"> FORMCHECKBOX </w:instrText>
      </w:r>
      <w:r w:rsidR="00ED57C1">
        <w:rPr>
          <w:rFonts w:eastAsia="Calibri" w:cs="Arial"/>
          <w:lang w:val="de-DE" w:eastAsia="en-US"/>
        </w:rPr>
      </w:r>
      <w:r w:rsidR="00ED57C1">
        <w:rPr>
          <w:rFonts w:eastAsia="Calibri" w:cs="Arial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bookmarkEnd w:id="12"/>
      <w:r w:rsidRPr="00123A72">
        <w:rPr>
          <w:rFonts w:eastAsia="Calibri" w:cs="Arial"/>
          <w:lang w:val="de-DE" w:eastAsia="en-US"/>
        </w:rPr>
        <w:t xml:space="preserve"> ja </w:t>
      </w:r>
      <w:bookmarkStart w:id="13" w:name="__Fieldmark__423_1090347900"/>
      <w:r w:rsidRPr="00123A72">
        <w:rPr>
          <w:rFonts w:eastAsia="Calibri" w:cs="Arial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 w:cs="Arial"/>
          <w:lang w:val="de-DE" w:eastAsia="en-US"/>
        </w:rPr>
        <w:instrText xml:space="preserve"> FORMCHECKBOX </w:instrText>
      </w:r>
      <w:r w:rsidR="00ED57C1">
        <w:rPr>
          <w:rFonts w:eastAsia="Calibri" w:cs="Arial"/>
          <w:lang w:val="de-DE" w:eastAsia="en-US"/>
        </w:rPr>
      </w:r>
      <w:r w:rsidR="00ED57C1">
        <w:rPr>
          <w:rFonts w:eastAsia="Calibri" w:cs="Arial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bookmarkEnd w:id="13"/>
      <w:r w:rsidRPr="00123A72">
        <w:rPr>
          <w:rFonts w:eastAsia="Calibri" w:cs="Arial"/>
          <w:lang w:val="de-DE" w:eastAsia="en-US"/>
        </w:rPr>
        <w:t xml:space="preserve"> nein </w:t>
      </w:r>
    </w:p>
    <w:p w14:paraId="2FB0248A" w14:textId="77777777" w:rsidR="00123A72" w:rsidRPr="00123A72" w:rsidRDefault="00123A72" w:rsidP="00EF611B">
      <w:pPr>
        <w:numPr>
          <w:ilvl w:val="0"/>
          <w:numId w:val="14"/>
        </w:numPr>
        <w:suppressAutoHyphens/>
        <w:spacing w:after="0" w:line="276" w:lineRule="auto"/>
        <w:ind w:left="426" w:hanging="284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 w:cs="Arial"/>
          <w:lang w:val="de-DE" w:eastAsia="en-US"/>
        </w:rPr>
        <w:t xml:space="preserve">Zugriff Xerox Multifunktionsgeräte: </w:t>
      </w:r>
      <w:r w:rsidRPr="00123A72">
        <w:rPr>
          <w:rFonts w:eastAsia="Calibri" w:cs="Arial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 w:cs="Arial"/>
          <w:lang w:val="de-DE" w:eastAsia="en-US"/>
        </w:rPr>
        <w:instrText xml:space="preserve"> FORMCHECKBOX </w:instrText>
      </w:r>
      <w:r w:rsidR="00ED57C1">
        <w:rPr>
          <w:rFonts w:eastAsia="Calibri" w:cs="Arial"/>
          <w:lang w:val="de-DE" w:eastAsia="en-US"/>
        </w:rPr>
      </w:r>
      <w:r w:rsidR="00ED57C1">
        <w:rPr>
          <w:rFonts w:eastAsia="Calibri" w:cs="Arial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ja </w:t>
      </w:r>
      <w:r w:rsidRPr="00123A72">
        <w:rPr>
          <w:rFonts w:eastAsia="Calibri" w:cs="Arial"/>
          <w:lang w:val="de-DE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23A72">
        <w:rPr>
          <w:rFonts w:eastAsia="Calibri" w:cs="Arial"/>
          <w:lang w:val="de-DE" w:eastAsia="en-US"/>
        </w:rPr>
        <w:instrText xml:space="preserve"> FORMCHECKBOX </w:instrText>
      </w:r>
      <w:r w:rsidR="00ED57C1">
        <w:rPr>
          <w:rFonts w:eastAsia="Calibri" w:cs="Arial"/>
          <w:lang w:val="de-DE" w:eastAsia="en-US"/>
        </w:rPr>
      </w:r>
      <w:r w:rsidR="00ED57C1">
        <w:rPr>
          <w:rFonts w:eastAsia="Calibri" w:cs="Arial"/>
          <w:lang w:val="de-DE" w:eastAsia="en-US"/>
        </w:rPr>
        <w:fldChar w:fldCharType="separate"/>
      </w:r>
      <w:r w:rsidRPr="00123A72">
        <w:rPr>
          <w:rFonts w:eastAsia="Calibri" w:cs="Arial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nein </w:t>
      </w:r>
    </w:p>
    <w:p w14:paraId="1376A1D2" w14:textId="77777777" w:rsidR="00123A72" w:rsidRPr="00123A72" w:rsidRDefault="00123A72" w:rsidP="00EF611B">
      <w:pPr>
        <w:numPr>
          <w:ilvl w:val="0"/>
          <w:numId w:val="14"/>
        </w:numPr>
        <w:suppressAutoHyphens/>
        <w:spacing w:after="0" w:line="276" w:lineRule="auto"/>
        <w:ind w:left="426" w:hanging="284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 w:cs="Arial"/>
          <w:lang w:val="de-DE" w:eastAsia="en-US"/>
        </w:rPr>
        <w:t>Zugriff auf folgende Share Laufwerke:</w:t>
      </w:r>
    </w:p>
    <w:p w14:paraId="492AA70B" w14:textId="77777777" w:rsidR="00123A72" w:rsidRPr="00123A72" w:rsidRDefault="00123A72" w:rsidP="00EF611B">
      <w:pPr>
        <w:numPr>
          <w:ilvl w:val="0"/>
          <w:numId w:val="14"/>
        </w:numPr>
        <w:suppressAutoHyphens/>
        <w:spacing w:after="0" w:line="276" w:lineRule="auto"/>
        <w:ind w:left="426" w:hanging="284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 w:cs="Arial"/>
          <w:lang w:val="de-DE" w:eastAsia="en-US"/>
        </w:rPr>
        <w:t xml:space="preserve">Analog wie User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</w:t>
      </w:r>
      <w:r w:rsidRPr="00123A72">
        <w:rPr>
          <w:rFonts w:eastAsia="Calibri" w:cs="Arial"/>
          <w:i/>
          <w:color w:val="808080"/>
          <w:lang w:val="de-DE" w:eastAsia="en-US"/>
        </w:rPr>
        <w:t>(z.B. mmuster)</w:t>
      </w:r>
      <w:r w:rsidRPr="00123A72">
        <w:rPr>
          <w:rFonts w:eastAsia="Calibri" w:cs="Arial"/>
          <w:color w:val="808080"/>
          <w:lang w:val="de-DE" w:eastAsia="en-US"/>
        </w:rPr>
        <w:t xml:space="preserve"> </w:t>
      </w:r>
      <w:r w:rsidRPr="00123A72">
        <w:rPr>
          <w:rFonts w:eastAsia="Calibri" w:cs="Arial"/>
          <w:lang w:val="de-DE" w:eastAsia="en-US"/>
        </w:rPr>
        <w:t>und/oder folgende Laufwerke:</w:t>
      </w:r>
    </w:p>
    <w:p w14:paraId="04571BDA" w14:textId="77777777" w:rsidR="00123A72" w:rsidRPr="00123A72" w:rsidRDefault="00123A72" w:rsidP="00EF611B">
      <w:pPr>
        <w:numPr>
          <w:ilvl w:val="0"/>
          <w:numId w:val="14"/>
        </w:numPr>
        <w:suppressAutoHyphens/>
        <w:spacing w:after="0" w:line="276" w:lineRule="auto"/>
        <w:ind w:left="426" w:hanging="284"/>
        <w:contextualSpacing/>
        <w:jc w:val="left"/>
        <w:rPr>
          <w:rFonts w:eastAsia="Calibri" w:cs="Arial"/>
          <w:lang w:val="de-DE" w:eastAsia="en-US"/>
        </w:rPr>
      </w:pPr>
      <w:bookmarkStart w:id="14" w:name="__Fieldmark__428_1090347900"/>
      <w:r w:rsidRPr="00123A72">
        <w:rPr>
          <w:rFonts w:eastAsia="Calibri" w:cs="Arial"/>
          <w:lang w:val="de-DE" w:eastAsia="en-US"/>
        </w:rPr>
        <w:t xml:space="preserve">1. </w:t>
      </w:r>
      <w:bookmarkEnd w:id="14"/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, 2.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, 3.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, 4.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 , 5.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</w:p>
    <w:p w14:paraId="1CD43F48" w14:textId="7AB3FFFD" w:rsidR="00123A72" w:rsidRPr="00123A72" w:rsidRDefault="00123A72" w:rsidP="00EF611B">
      <w:pPr>
        <w:numPr>
          <w:ilvl w:val="0"/>
          <w:numId w:val="14"/>
        </w:numPr>
        <w:suppressAutoHyphens/>
        <w:spacing w:after="0" w:line="276" w:lineRule="auto"/>
        <w:ind w:left="426" w:hanging="284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 w:cs="Arial"/>
          <w:lang w:val="de-DE" w:eastAsia="en-US"/>
        </w:rPr>
        <w:t xml:space="preserve">Sonstiger </w:t>
      </w:r>
      <w:r w:rsidR="00E51984" w:rsidRPr="00123A72">
        <w:rPr>
          <w:rFonts w:eastAsia="Calibri" w:cs="Arial"/>
          <w:lang w:val="de-DE" w:eastAsia="en-US"/>
        </w:rPr>
        <w:t>EDV-Bedarf</w:t>
      </w:r>
      <w:r w:rsidRPr="00123A72">
        <w:rPr>
          <w:rFonts w:eastAsia="Calibri" w:cs="Arial"/>
          <w:lang w:val="de-DE" w:eastAsia="en-US"/>
        </w:rPr>
        <w:t>:</w:t>
      </w:r>
    </w:p>
    <w:p w14:paraId="158C72C4" w14:textId="77777777" w:rsidR="00123A72" w:rsidRPr="00123A72" w:rsidRDefault="00123A72" w:rsidP="00EF611B">
      <w:pPr>
        <w:numPr>
          <w:ilvl w:val="0"/>
          <w:numId w:val="14"/>
        </w:numPr>
        <w:suppressAutoHyphens/>
        <w:spacing w:after="0" w:line="276" w:lineRule="auto"/>
        <w:ind w:left="426" w:hanging="284"/>
        <w:contextualSpacing/>
        <w:jc w:val="left"/>
        <w:rPr>
          <w:rFonts w:eastAsia="Calibri" w:cs="Arial"/>
          <w:lang w:val="de-DE" w:eastAsia="en-US"/>
        </w:rPr>
      </w:pP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,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,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,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  <w:r w:rsidRPr="00123A72">
        <w:rPr>
          <w:rFonts w:eastAsia="Calibri" w:cs="Arial"/>
          <w:lang w:val="de-DE" w:eastAsia="en-US"/>
        </w:rPr>
        <w:t xml:space="preserve">, </w:t>
      </w:r>
      <w:r w:rsidRPr="00123A72">
        <w:rPr>
          <w:rFonts w:eastAsia="Calibri"/>
          <w:lang w:val="de-DE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3A72">
        <w:rPr>
          <w:rFonts w:eastAsia="Calibri"/>
          <w:lang w:val="de-DE" w:eastAsia="en-US"/>
        </w:rPr>
        <w:instrText xml:space="preserve"> FORMTEXT </w:instrText>
      </w:r>
      <w:r w:rsidRPr="00123A72">
        <w:rPr>
          <w:rFonts w:eastAsia="Calibri"/>
          <w:lang w:val="de-DE" w:eastAsia="en-US"/>
        </w:rPr>
      </w:r>
      <w:r w:rsidRPr="00123A72">
        <w:rPr>
          <w:rFonts w:eastAsia="Calibri"/>
          <w:lang w:val="de-DE" w:eastAsia="en-US"/>
        </w:rPr>
        <w:fldChar w:fldCharType="separate"/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noProof/>
          <w:lang w:val="de-DE" w:eastAsia="en-US"/>
        </w:rPr>
        <w:t> </w:t>
      </w:r>
      <w:r w:rsidRPr="00123A72">
        <w:rPr>
          <w:rFonts w:eastAsia="Calibri"/>
          <w:lang w:val="de-DE" w:eastAsia="en-US"/>
        </w:rPr>
        <w:fldChar w:fldCharType="end"/>
      </w:r>
    </w:p>
    <w:p w14:paraId="481B993A" w14:textId="77777777" w:rsidR="00123A72" w:rsidRPr="00123A72" w:rsidRDefault="00123A72" w:rsidP="00EF611B">
      <w:pPr>
        <w:spacing w:after="0" w:line="276" w:lineRule="auto"/>
        <w:jc w:val="left"/>
        <w:rPr>
          <w:rFonts w:eastAsia="Calibri"/>
          <w:sz w:val="22"/>
          <w:szCs w:val="22"/>
          <w:lang w:val="de-DE" w:eastAsia="en-US"/>
        </w:rPr>
      </w:pPr>
    </w:p>
    <w:sectPr w:rsidR="00123A72" w:rsidRPr="00123A72" w:rsidSect="00A5076D">
      <w:footerReference w:type="default" r:id="rId12"/>
      <w:headerReference w:type="first" r:id="rId13"/>
      <w:footerReference w:type="first" r:id="rId14"/>
      <w:pgSz w:w="11907" w:h="16839" w:code="9"/>
      <w:pgMar w:top="1701" w:right="1259" w:bottom="1559" w:left="1531" w:header="539" w:footer="8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27DCC" w14:textId="77777777" w:rsidR="00C15D35" w:rsidRDefault="00C15D35">
      <w:r>
        <w:separator/>
      </w:r>
    </w:p>
  </w:endnote>
  <w:endnote w:type="continuationSeparator" w:id="0">
    <w:p w14:paraId="1CFC2520" w14:textId="77777777" w:rsidR="00C15D35" w:rsidRDefault="00C15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">
    <w:altName w:val="Times New Roman"/>
    <w:charset w:val="00"/>
    <w:family w:val="auto"/>
    <w:pitch w:val="variable"/>
  </w:font>
  <w:font w:name="Albany A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95E4C" w14:textId="340CA24C" w:rsidR="002741F5" w:rsidRPr="00E9530B" w:rsidRDefault="002741F5" w:rsidP="00E9530B">
    <w:pPr>
      <w:tabs>
        <w:tab w:val="right" w:pos="9072"/>
      </w:tabs>
      <w:jc w:val="left"/>
      <w:rPr>
        <w:lang w:val="fr-FR"/>
      </w:rPr>
    </w:pPr>
    <w:r>
      <w:rPr>
        <w:rStyle w:val="Seitenzahl"/>
        <w:rFonts w:cs="Arial"/>
        <w:sz w:val="16"/>
        <w:szCs w:val="16"/>
      </w:rPr>
      <w:t xml:space="preserve">Seite </w:t>
    </w:r>
    <w:r w:rsidRPr="00AB18FA">
      <w:rPr>
        <w:rStyle w:val="Seitenzahl"/>
        <w:rFonts w:cs="Arial"/>
        <w:sz w:val="16"/>
        <w:szCs w:val="16"/>
      </w:rPr>
      <w:fldChar w:fldCharType="begin"/>
    </w:r>
    <w:r w:rsidRPr="00AB18FA">
      <w:rPr>
        <w:rStyle w:val="Seitenzahl"/>
        <w:rFonts w:cs="Arial"/>
        <w:sz w:val="16"/>
        <w:szCs w:val="16"/>
        <w:lang w:val="fr-FR"/>
      </w:rPr>
      <w:instrText xml:space="preserve"> PAGE </w:instrText>
    </w:r>
    <w:r w:rsidRPr="00AB18FA">
      <w:rPr>
        <w:rStyle w:val="Seitenzahl"/>
        <w:rFonts w:cs="Arial"/>
        <w:sz w:val="16"/>
        <w:szCs w:val="16"/>
      </w:rPr>
      <w:fldChar w:fldCharType="separate"/>
    </w:r>
    <w:r>
      <w:rPr>
        <w:rStyle w:val="Seitenzahl"/>
        <w:rFonts w:cs="Arial"/>
        <w:sz w:val="16"/>
        <w:szCs w:val="16"/>
      </w:rPr>
      <w:t>1</w:t>
    </w:r>
    <w:r w:rsidRPr="00AB18FA">
      <w:rPr>
        <w:rStyle w:val="Seitenzahl"/>
        <w:rFonts w:cs="Arial"/>
        <w:sz w:val="16"/>
        <w:szCs w:val="16"/>
      </w:rPr>
      <w:fldChar w:fldCharType="end"/>
    </w:r>
    <w:r>
      <w:rPr>
        <w:rStyle w:val="Seitenzahl"/>
        <w:rFonts w:cs="Arial"/>
        <w:sz w:val="16"/>
        <w:szCs w:val="16"/>
      </w:rPr>
      <w:t xml:space="preserve"> von </w:t>
    </w:r>
    <w:r w:rsidRPr="00AB18FA">
      <w:rPr>
        <w:rStyle w:val="Seitenzahl"/>
        <w:rFonts w:cs="Arial"/>
        <w:sz w:val="16"/>
        <w:szCs w:val="16"/>
      </w:rPr>
      <w:fldChar w:fldCharType="begin"/>
    </w:r>
    <w:r w:rsidRPr="00AB18FA">
      <w:rPr>
        <w:rStyle w:val="Seitenzahl"/>
        <w:rFonts w:cs="Arial"/>
        <w:sz w:val="16"/>
        <w:szCs w:val="16"/>
        <w:lang w:val="fr-FR"/>
      </w:rPr>
      <w:instrText xml:space="preserve"> NUMPAGES </w:instrText>
    </w:r>
    <w:r w:rsidRPr="00AB18FA">
      <w:rPr>
        <w:rStyle w:val="Seitenzahl"/>
        <w:rFonts w:cs="Arial"/>
        <w:sz w:val="16"/>
        <w:szCs w:val="16"/>
      </w:rPr>
      <w:fldChar w:fldCharType="separate"/>
    </w:r>
    <w:r>
      <w:rPr>
        <w:rStyle w:val="Seitenzahl"/>
        <w:rFonts w:cs="Arial"/>
        <w:sz w:val="16"/>
        <w:szCs w:val="16"/>
      </w:rPr>
      <w:t>6</w:t>
    </w:r>
    <w:r w:rsidRPr="00AB18FA">
      <w:rPr>
        <w:rStyle w:val="Seitenzahl"/>
        <w:rFonts w:cs="Arial"/>
        <w:sz w:val="16"/>
        <w:szCs w:val="16"/>
      </w:rPr>
      <w:fldChar w:fldCharType="end"/>
    </w:r>
    <w:r>
      <w:rPr>
        <w:rStyle w:val="Seitenzahl"/>
        <w:rFonts w:cs="Arial"/>
        <w:sz w:val="16"/>
        <w:szCs w:val="16"/>
      </w:rPr>
      <w:tab/>
      <w:t>v.202</w:t>
    </w:r>
    <w:r w:rsidR="00ED57C1">
      <w:rPr>
        <w:rStyle w:val="Seitenzahl"/>
        <w:rFonts w:cs="Arial"/>
        <w:sz w:val="16"/>
        <w:szCs w:val="16"/>
      </w:rPr>
      <w:t>6</w:t>
    </w:r>
    <w:r>
      <w:rPr>
        <w:rStyle w:val="Seitenzahl"/>
        <w:rFonts w:cs="Arial"/>
        <w:sz w:val="16"/>
        <w:szCs w:val="16"/>
      </w:rPr>
      <w:t>_</w:t>
    </w:r>
    <w:r w:rsidR="00ED57C1">
      <w:rPr>
        <w:rStyle w:val="Seitenzahl"/>
        <w:rFonts w:cs="Arial"/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EE516" w14:textId="57AABF21" w:rsidR="002741F5" w:rsidRPr="00DE461B" w:rsidRDefault="002741F5" w:rsidP="00E9530B">
    <w:pPr>
      <w:tabs>
        <w:tab w:val="right" w:pos="9072"/>
      </w:tabs>
      <w:jc w:val="left"/>
      <w:rPr>
        <w:lang w:val="fr-FR"/>
      </w:rPr>
    </w:pPr>
    <w:r>
      <w:rPr>
        <w:rStyle w:val="Seitenzahl"/>
        <w:rFonts w:cs="Arial"/>
        <w:sz w:val="16"/>
        <w:szCs w:val="16"/>
      </w:rPr>
      <w:t xml:space="preserve">Seite </w:t>
    </w:r>
    <w:r w:rsidRPr="00AB18FA">
      <w:rPr>
        <w:rStyle w:val="Seitenzahl"/>
        <w:rFonts w:cs="Arial"/>
        <w:sz w:val="16"/>
        <w:szCs w:val="16"/>
      </w:rPr>
      <w:fldChar w:fldCharType="begin"/>
    </w:r>
    <w:r w:rsidRPr="00AB18FA">
      <w:rPr>
        <w:rStyle w:val="Seitenzahl"/>
        <w:rFonts w:cs="Arial"/>
        <w:sz w:val="16"/>
        <w:szCs w:val="16"/>
        <w:lang w:val="fr-FR"/>
      </w:rPr>
      <w:instrText xml:space="preserve"> PAGE </w:instrText>
    </w:r>
    <w:r w:rsidRPr="00AB18FA">
      <w:rPr>
        <w:rStyle w:val="Seitenzahl"/>
        <w:rFonts w:cs="Arial"/>
        <w:sz w:val="16"/>
        <w:szCs w:val="16"/>
      </w:rPr>
      <w:fldChar w:fldCharType="separate"/>
    </w:r>
    <w:r>
      <w:rPr>
        <w:rStyle w:val="Seitenzahl"/>
        <w:rFonts w:cs="Arial"/>
        <w:noProof/>
        <w:sz w:val="16"/>
        <w:szCs w:val="16"/>
        <w:lang w:val="fr-FR"/>
      </w:rPr>
      <w:t>1</w:t>
    </w:r>
    <w:r w:rsidRPr="00AB18FA">
      <w:rPr>
        <w:rStyle w:val="Seitenzahl"/>
        <w:rFonts w:cs="Arial"/>
        <w:sz w:val="16"/>
        <w:szCs w:val="16"/>
      </w:rPr>
      <w:fldChar w:fldCharType="end"/>
    </w:r>
    <w:r>
      <w:rPr>
        <w:rStyle w:val="Seitenzahl"/>
        <w:rFonts w:cs="Arial"/>
        <w:sz w:val="16"/>
        <w:szCs w:val="16"/>
      </w:rPr>
      <w:t xml:space="preserve"> von </w:t>
    </w:r>
    <w:r w:rsidRPr="00AB18FA">
      <w:rPr>
        <w:rStyle w:val="Seitenzahl"/>
        <w:rFonts w:cs="Arial"/>
        <w:sz w:val="16"/>
        <w:szCs w:val="16"/>
      </w:rPr>
      <w:fldChar w:fldCharType="begin"/>
    </w:r>
    <w:r w:rsidRPr="00AB18FA">
      <w:rPr>
        <w:rStyle w:val="Seitenzahl"/>
        <w:rFonts w:cs="Arial"/>
        <w:sz w:val="16"/>
        <w:szCs w:val="16"/>
        <w:lang w:val="fr-FR"/>
      </w:rPr>
      <w:instrText xml:space="preserve"> NUMPAGES </w:instrText>
    </w:r>
    <w:r w:rsidRPr="00AB18FA">
      <w:rPr>
        <w:rStyle w:val="Seitenzahl"/>
        <w:rFonts w:cs="Arial"/>
        <w:sz w:val="16"/>
        <w:szCs w:val="16"/>
      </w:rPr>
      <w:fldChar w:fldCharType="separate"/>
    </w:r>
    <w:r>
      <w:rPr>
        <w:rStyle w:val="Seitenzahl"/>
        <w:rFonts w:cs="Arial"/>
        <w:noProof/>
        <w:sz w:val="16"/>
        <w:szCs w:val="16"/>
        <w:lang w:val="fr-FR"/>
      </w:rPr>
      <w:t>6</w:t>
    </w:r>
    <w:r w:rsidRPr="00AB18FA">
      <w:rPr>
        <w:rStyle w:val="Seitenzahl"/>
        <w:rFonts w:cs="Arial"/>
        <w:sz w:val="16"/>
        <w:szCs w:val="16"/>
      </w:rPr>
      <w:fldChar w:fldCharType="end"/>
    </w:r>
    <w:r>
      <w:rPr>
        <w:rStyle w:val="Seitenzahl"/>
        <w:rFonts w:cs="Arial"/>
        <w:sz w:val="16"/>
        <w:szCs w:val="16"/>
      </w:rPr>
      <w:tab/>
      <w:t>v.202</w:t>
    </w:r>
    <w:r w:rsidR="00131795">
      <w:rPr>
        <w:rStyle w:val="Seitenzahl"/>
        <w:rFonts w:cs="Arial"/>
        <w:sz w:val="16"/>
        <w:szCs w:val="16"/>
      </w:rPr>
      <w:t>6</w:t>
    </w:r>
    <w:r>
      <w:rPr>
        <w:rStyle w:val="Seitenzahl"/>
        <w:rFonts w:cs="Arial"/>
        <w:sz w:val="16"/>
        <w:szCs w:val="16"/>
      </w:rPr>
      <w:t>_</w:t>
    </w:r>
    <w:r w:rsidR="00131795">
      <w:rPr>
        <w:rStyle w:val="Seitenzahl"/>
        <w:rFonts w:cs="Arial"/>
        <w:sz w:val="16"/>
        <w:szCs w:val="16"/>
      </w:rPr>
      <w:t>3</w:t>
    </w:r>
  </w:p>
  <w:p w14:paraId="08D74BF8" w14:textId="77777777" w:rsidR="002741F5" w:rsidRDefault="002741F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FF89C" w14:textId="77777777" w:rsidR="00C15D35" w:rsidRDefault="00C15D35">
      <w:r>
        <w:separator/>
      </w:r>
    </w:p>
  </w:footnote>
  <w:footnote w:type="continuationSeparator" w:id="0">
    <w:p w14:paraId="19820634" w14:textId="77777777" w:rsidR="00C15D35" w:rsidRDefault="00C15D35">
      <w:r>
        <w:continuationSeparator/>
      </w:r>
    </w:p>
  </w:footnote>
  <w:footnote w:id="1">
    <w:p w14:paraId="4855DEE9" w14:textId="77777777" w:rsidR="002741F5" w:rsidRDefault="002741F5" w:rsidP="00201728">
      <w:pPr>
        <w:pStyle w:val="Funotentext"/>
      </w:pPr>
      <w:r w:rsidRPr="000703F0">
        <w:rPr>
          <w:rStyle w:val="Funotenzeichen"/>
          <w:sz w:val="12"/>
        </w:rPr>
        <w:footnoteRef/>
      </w:r>
      <w:r>
        <w:t xml:space="preserve"> </w:t>
      </w:r>
      <w:r w:rsidRPr="00ED400C">
        <w:rPr>
          <w:rFonts w:ascii="Palatino Linotype" w:hAnsi="Palatino Linotype"/>
          <w:sz w:val="14"/>
          <w:szCs w:val="16"/>
        </w:rPr>
        <w:t>EWR-Staaten: Island, Lichtenstein, Norwegen</w:t>
      </w:r>
    </w:p>
  </w:footnote>
  <w:footnote w:id="2">
    <w:p w14:paraId="21557C78" w14:textId="77777777" w:rsidR="002741F5" w:rsidRPr="00720675" w:rsidRDefault="002741F5" w:rsidP="00201728">
      <w:pPr>
        <w:pStyle w:val="Funotentext"/>
        <w:rPr>
          <w:rFonts w:ascii="Palatino Linotype" w:hAnsi="Palatino Linotype"/>
          <w:sz w:val="16"/>
          <w:szCs w:val="16"/>
        </w:rPr>
      </w:pPr>
      <w:r w:rsidRPr="00720675">
        <w:rPr>
          <w:rStyle w:val="Funotenzeichen"/>
          <w:rFonts w:ascii="Palatino Linotype" w:hAnsi="Palatino Linotype"/>
          <w:sz w:val="14"/>
          <w:szCs w:val="16"/>
        </w:rPr>
        <w:footnoteRef/>
      </w:r>
      <w:r w:rsidRPr="00720675">
        <w:rPr>
          <w:rFonts w:ascii="Palatino Linotype" w:hAnsi="Palatino Linotype"/>
          <w:sz w:val="14"/>
          <w:szCs w:val="16"/>
        </w:rPr>
        <w:t xml:space="preserve"> Für Bürgerinnen/Bürger aus Kroatien gelten</w:t>
      </w:r>
      <w:r>
        <w:rPr>
          <w:rFonts w:ascii="Palatino Linotype" w:hAnsi="Palatino Linotype"/>
          <w:sz w:val="14"/>
          <w:szCs w:val="16"/>
        </w:rPr>
        <w:t>, sofern sie in nicht wissenschaftlicher Verwendung an der ÖAW tätig sind,</w:t>
      </w:r>
      <w:r w:rsidRPr="00720675">
        <w:rPr>
          <w:rFonts w:ascii="Palatino Linotype" w:hAnsi="Palatino Linotype"/>
          <w:sz w:val="14"/>
          <w:szCs w:val="16"/>
        </w:rPr>
        <w:t xml:space="preserve"> Übergangsregelungen, d.h. sie unterliegen bis längstens 30.06.2020 hinsichtlich der Zulassung zum Arbeitsmarkt weiterhin</w:t>
      </w:r>
      <w:r>
        <w:rPr>
          <w:rFonts w:ascii="Palatino Linotype" w:hAnsi="Palatino Linotype"/>
          <w:sz w:val="14"/>
          <w:szCs w:val="16"/>
        </w:rPr>
        <w:t xml:space="preserve"> den Einschränkungen des AuslBG, außer es liegt eine EU-Freizügigkeitsbestätigung vor.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50023" w14:textId="764F4729" w:rsidR="002741F5" w:rsidRDefault="00051464">
    <w:pPr>
      <w:pStyle w:val="Kopfzeile"/>
    </w:pPr>
    <w:r w:rsidRPr="00051464">
      <w:rPr>
        <w:rFonts w:ascii="Calibri" w:eastAsia="Calibri" w:hAnsi="Calibri"/>
        <w:noProof/>
        <w:sz w:val="22"/>
        <w:szCs w:val="22"/>
        <w:lang w:val="de-DE" w:eastAsia="en-US"/>
      </w:rPr>
      <w:drawing>
        <wp:inline distT="0" distB="0" distL="0" distR="0" wp14:anchorId="5A69E7B4" wp14:editId="2BEACF51">
          <wp:extent cx="1647825" cy="666143"/>
          <wp:effectExtent l="0" t="0" r="0" b="635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797" cy="670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F20A40E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2" w15:restartNumberingAfterBreak="0">
    <w:nsid w:val="0145650D"/>
    <w:multiLevelType w:val="hybridMultilevel"/>
    <w:tmpl w:val="DBC24C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C75F63"/>
    <w:multiLevelType w:val="hybridMultilevel"/>
    <w:tmpl w:val="7E8A0DEE"/>
    <w:lvl w:ilvl="0" w:tplc="AB3EE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9"/>
        <w:szCs w:val="1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81C04"/>
    <w:multiLevelType w:val="multilevel"/>
    <w:tmpl w:val="66E4B972"/>
    <w:lvl w:ilvl="0">
      <w:start w:val="1"/>
      <w:numFmt w:val="decimal"/>
      <w:pStyle w:val="Liste"/>
      <w:suff w:val="space"/>
      <w:lvlText w:val="%1"/>
      <w:lvlJc w:val="left"/>
      <w:pPr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(%2)"/>
      <w:lvlJc w:val="left"/>
      <w:pPr>
        <w:ind w:left="0" w:firstLine="28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FE5663F"/>
    <w:multiLevelType w:val="hybridMultilevel"/>
    <w:tmpl w:val="F3768106"/>
    <w:lvl w:ilvl="0" w:tplc="65060A9A">
      <w:start w:val="1090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Leelawade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57D2C"/>
    <w:multiLevelType w:val="hybridMultilevel"/>
    <w:tmpl w:val="7B2008EA"/>
    <w:lvl w:ilvl="0" w:tplc="1C02D85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2237B"/>
    <w:multiLevelType w:val="hybridMultilevel"/>
    <w:tmpl w:val="F3DE269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60A7D"/>
    <w:multiLevelType w:val="hybridMultilevel"/>
    <w:tmpl w:val="A8264290"/>
    <w:lvl w:ilvl="0" w:tplc="19DC627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D8292F"/>
    <w:multiLevelType w:val="hybridMultilevel"/>
    <w:tmpl w:val="5FA6F176"/>
    <w:lvl w:ilvl="0" w:tplc="EFEA7596"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CA222D"/>
    <w:multiLevelType w:val="hybridMultilevel"/>
    <w:tmpl w:val="B97E8C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3E1CD9"/>
    <w:multiLevelType w:val="hybridMultilevel"/>
    <w:tmpl w:val="DF6CC5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6F0C23"/>
    <w:multiLevelType w:val="multilevel"/>
    <w:tmpl w:val="DAA44D96"/>
    <w:lvl w:ilvl="0">
      <w:start w:val="1"/>
      <w:numFmt w:val="decimal"/>
      <w:pStyle w:val="berschrift1"/>
      <w:suff w:val="space"/>
      <w:lvlText w:val="§ %1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47BB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istenabsatz"/>
      <w:suff w:val="space"/>
      <w:lvlText w:val="(%2)"/>
      <w:lvlJc w:val="left"/>
      <w:pPr>
        <w:ind w:left="0" w:firstLine="284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Liste2"/>
      <w:lvlText w:val="%4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7090347"/>
    <w:multiLevelType w:val="hybridMultilevel"/>
    <w:tmpl w:val="0CC683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275F7"/>
    <w:multiLevelType w:val="hybridMultilevel"/>
    <w:tmpl w:val="ECDE8788"/>
    <w:lvl w:ilvl="0" w:tplc="88D27466">
      <w:start w:val="5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  <w:b/>
        <w:sz w:val="1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AB5515"/>
    <w:multiLevelType w:val="hybridMultilevel"/>
    <w:tmpl w:val="2F80C3B8"/>
    <w:lvl w:ilvl="0" w:tplc="67744F8C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3A3772"/>
    <w:multiLevelType w:val="hybridMultilevel"/>
    <w:tmpl w:val="78303D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654371">
    <w:abstractNumId w:val="0"/>
  </w:num>
  <w:num w:numId="2" w16cid:durableId="675766824">
    <w:abstractNumId w:val="4"/>
  </w:num>
  <w:num w:numId="3" w16cid:durableId="2010134584">
    <w:abstractNumId w:val="12"/>
  </w:num>
  <w:num w:numId="4" w16cid:durableId="30422708">
    <w:abstractNumId w:val="2"/>
  </w:num>
  <w:num w:numId="5" w16cid:durableId="1513717509">
    <w:abstractNumId w:val="16"/>
  </w:num>
  <w:num w:numId="6" w16cid:durableId="1807426108">
    <w:abstractNumId w:val="8"/>
  </w:num>
  <w:num w:numId="7" w16cid:durableId="1631982349">
    <w:abstractNumId w:val="15"/>
  </w:num>
  <w:num w:numId="8" w16cid:durableId="924991330">
    <w:abstractNumId w:val="5"/>
  </w:num>
  <w:num w:numId="9" w16cid:durableId="615067372">
    <w:abstractNumId w:val="7"/>
  </w:num>
  <w:num w:numId="10" w16cid:durableId="1662082398">
    <w:abstractNumId w:val="13"/>
  </w:num>
  <w:num w:numId="11" w16cid:durableId="354982">
    <w:abstractNumId w:val="10"/>
  </w:num>
  <w:num w:numId="12" w16cid:durableId="2118408140">
    <w:abstractNumId w:val="14"/>
  </w:num>
  <w:num w:numId="13" w16cid:durableId="1311670151">
    <w:abstractNumId w:val="6"/>
  </w:num>
  <w:num w:numId="14" w16cid:durableId="1559851997">
    <w:abstractNumId w:val="1"/>
  </w:num>
  <w:num w:numId="15" w16cid:durableId="1758137149">
    <w:abstractNumId w:val="3"/>
  </w:num>
  <w:num w:numId="16" w16cid:durableId="772937088">
    <w:abstractNumId w:val="11"/>
  </w:num>
  <w:num w:numId="17" w16cid:durableId="1387680963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0/PH3Ki4Et0fTQ3uLC2fttuqWQMOGKRHAnTJ3Wc40RUsJ8PFQ0l717GzcEM02E2AKHlLM51MlRsyBKjFM5cNA==" w:salt="0xszcvaJxVMhVUcE3+MkzQ=="/>
  <w:defaultTabStop w:val="226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cf3,#b2e02f,#c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34F"/>
    <w:rsid w:val="00000BAF"/>
    <w:rsid w:val="00000D0E"/>
    <w:rsid w:val="000038A1"/>
    <w:rsid w:val="00014D8D"/>
    <w:rsid w:val="0001748A"/>
    <w:rsid w:val="0002201F"/>
    <w:rsid w:val="00022AD4"/>
    <w:rsid w:val="00024D09"/>
    <w:rsid w:val="00025B03"/>
    <w:rsid w:val="00035B0E"/>
    <w:rsid w:val="00040A0C"/>
    <w:rsid w:val="00045290"/>
    <w:rsid w:val="00050055"/>
    <w:rsid w:val="00051464"/>
    <w:rsid w:val="00055967"/>
    <w:rsid w:val="00056FFA"/>
    <w:rsid w:val="00060C20"/>
    <w:rsid w:val="00071331"/>
    <w:rsid w:val="000832AE"/>
    <w:rsid w:val="000848E6"/>
    <w:rsid w:val="00085347"/>
    <w:rsid w:val="0008647E"/>
    <w:rsid w:val="0008672D"/>
    <w:rsid w:val="000B112D"/>
    <w:rsid w:val="000C327C"/>
    <w:rsid w:val="000C78E2"/>
    <w:rsid w:val="000D54A9"/>
    <w:rsid w:val="000D7447"/>
    <w:rsid w:val="000E0C1D"/>
    <w:rsid w:val="000E514D"/>
    <w:rsid w:val="000E65E0"/>
    <w:rsid w:val="000F083E"/>
    <w:rsid w:val="000F4560"/>
    <w:rsid w:val="000F56AB"/>
    <w:rsid w:val="001100EF"/>
    <w:rsid w:val="001148B6"/>
    <w:rsid w:val="00122F0B"/>
    <w:rsid w:val="00123A72"/>
    <w:rsid w:val="001272D5"/>
    <w:rsid w:val="00131795"/>
    <w:rsid w:val="00132533"/>
    <w:rsid w:val="0013428F"/>
    <w:rsid w:val="001375F3"/>
    <w:rsid w:val="00143687"/>
    <w:rsid w:val="001457B4"/>
    <w:rsid w:val="001504EE"/>
    <w:rsid w:val="001552F3"/>
    <w:rsid w:val="0018021C"/>
    <w:rsid w:val="0018297F"/>
    <w:rsid w:val="00182F53"/>
    <w:rsid w:val="001A02F0"/>
    <w:rsid w:val="001A75E9"/>
    <w:rsid w:val="001B1716"/>
    <w:rsid w:val="001B34E2"/>
    <w:rsid w:val="001B7AAB"/>
    <w:rsid w:val="001C03EE"/>
    <w:rsid w:val="001D67D1"/>
    <w:rsid w:val="001D69D2"/>
    <w:rsid w:val="001E029A"/>
    <w:rsid w:val="001E563B"/>
    <w:rsid w:val="001F1C88"/>
    <w:rsid w:val="00201728"/>
    <w:rsid w:val="00202D7E"/>
    <w:rsid w:val="00216F70"/>
    <w:rsid w:val="002203E6"/>
    <w:rsid w:val="0022234F"/>
    <w:rsid w:val="0023029F"/>
    <w:rsid w:val="00231D2D"/>
    <w:rsid w:val="00231DFD"/>
    <w:rsid w:val="00235BBE"/>
    <w:rsid w:val="00241BAC"/>
    <w:rsid w:val="002437DA"/>
    <w:rsid w:val="002467AF"/>
    <w:rsid w:val="00247371"/>
    <w:rsid w:val="002479FD"/>
    <w:rsid w:val="00250AC0"/>
    <w:rsid w:val="00263288"/>
    <w:rsid w:val="002662FE"/>
    <w:rsid w:val="00266A8D"/>
    <w:rsid w:val="0026752A"/>
    <w:rsid w:val="002741F5"/>
    <w:rsid w:val="00277570"/>
    <w:rsid w:val="00284C8A"/>
    <w:rsid w:val="002925F8"/>
    <w:rsid w:val="002942EE"/>
    <w:rsid w:val="002B0EB1"/>
    <w:rsid w:val="002B1481"/>
    <w:rsid w:val="002C7D55"/>
    <w:rsid w:val="002D0980"/>
    <w:rsid w:val="002D14DE"/>
    <w:rsid w:val="002D3957"/>
    <w:rsid w:val="002E1B05"/>
    <w:rsid w:val="00305F23"/>
    <w:rsid w:val="00310164"/>
    <w:rsid w:val="00311EC8"/>
    <w:rsid w:val="003223EF"/>
    <w:rsid w:val="003314CF"/>
    <w:rsid w:val="00335418"/>
    <w:rsid w:val="003472E8"/>
    <w:rsid w:val="00350E6A"/>
    <w:rsid w:val="0035460C"/>
    <w:rsid w:val="003578C3"/>
    <w:rsid w:val="003623BD"/>
    <w:rsid w:val="00366CCA"/>
    <w:rsid w:val="00377C7F"/>
    <w:rsid w:val="003829F9"/>
    <w:rsid w:val="00383099"/>
    <w:rsid w:val="0038356D"/>
    <w:rsid w:val="003875DF"/>
    <w:rsid w:val="00390894"/>
    <w:rsid w:val="00391C4B"/>
    <w:rsid w:val="003B0FE7"/>
    <w:rsid w:val="003B340E"/>
    <w:rsid w:val="003B44EC"/>
    <w:rsid w:val="003C1765"/>
    <w:rsid w:val="003C1C8D"/>
    <w:rsid w:val="003D0517"/>
    <w:rsid w:val="003D3DB6"/>
    <w:rsid w:val="003D5BEF"/>
    <w:rsid w:val="003D6FF5"/>
    <w:rsid w:val="003E1722"/>
    <w:rsid w:val="003E7476"/>
    <w:rsid w:val="003F28BD"/>
    <w:rsid w:val="003F3663"/>
    <w:rsid w:val="003F3DD6"/>
    <w:rsid w:val="003F3DEE"/>
    <w:rsid w:val="003F5003"/>
    <w:rsid w:val="00400008"/>
    <w:rsid w:val="00413419"/>
    <w:rsid w:val="00422DF4"/>
    <w:rsid w:val="00427D37"/>
    <w:rsid w:val="00446DDA"/>
    <w:rsid w:val="0045019D"/>
    <w:rsid w:val="004529C5"/>
    <w:rsid w:val="00471ECB"/>
    <w:rsid w:val="00472D87"/>
    <w:rsid w:val="00475C38"/>
    <w:rsid w:val="00476E61"/>
    <w:rsid w:val="00486176"/>
    <w:rsid w:val="00497F59"/>
    <w:rsid w:val="004A4813"/>
    <w:rsid w:val="004B14B5"/>
    <w:rsid w:val="004B2893"/>
    <w:rsid w:val="004B7E25"/>
    <w:rsid w:val="004C3EC0"/>
    <w:rsid w:val="004D40A4"/>
    <w:rsid w:val="004E6DEB"/>
    <w:rsid w:val="004F20C5"/>
    <w:rsid w:val="004F22E8"/>
    <w:rsid w:val="00500CE1"/>
    <w:rsid w:val="005039EB"/>
    <w:rsid w:val="00507B8E"/>
    <w:rsid w:val="00512917"/>
    <w:rsid w:val="00513C78"/>
    <w:rsid w:val="00515B16"/>
    <w:rsid w:val="00522C68"/>
    <w:rsid w:val="00527015"/>
    <w:rsid w:val="00534E0C"/>
    <w:rsid w:val="00544E25"/>
    <w:rsid w:val="00550B7B"/>
    <w:rsid w:val="00552A3F"/>
    <w:rsid w:val="00576151"/>
    <w:rsid w:val="0058372D"/>
    <w:rsid w:val="00585AA5"/>
    <w:rsid w:val="005923D0"/>
    <w:rsid w:val="005946D5"/>
    <w:rsid w:val="00594A73"/>
    <w:rsid w:val="00596737"/>
    <w:rsid w:val="005A3AE7"/>
    <w:rsid w:val="005A6943"/>
    <w:rsid w:val="005B6748"/>
    <w:rsid w:val="005B70DA"/>
    <w:rsid w:val="005F493A"/>
    <w:rsid w:val="005F71D6"/>
    <w:rsid w:val="0060746C"/>
    <w:rsid w:val="00611E50"/>
    <w:rsid w:val="00615081"/>
    <w:rsid w:val="00617822"/>
    <w:rsid w:val="00620D08"/>
    <w:rsid w:val="00621FE5"/>
    <w:rsid w:val="00631477"/>
    <w:rsid w:val="00647D3F"/>
    <w:rsid w:val="00657104"/>
    <w:rsid w:val="00661D69"/>
    <w:rsid w:val="00662BD5"/>
    <w:rsid w:val="0067715D"/>
    <w:rsid w:val="0067745E"/>
    <w:rsid w:val="00684DE8"/>
    <w:rsid w:val="006A204E"/>
    <w:rsid w:val="006A5544"/>
    <w:rsid w:val="006B1C80"/>
    <w:rsid w:val="006B5CAE"/>
    <w:rsid w:val="006B7E8B"/>
    <w:rsid w:val="006D68DB"/>
    <w:rsid w:val="006E06AF"/>
    <w:rsid w:val="006E4CF0"/>
    <w:rsid w:val="006E6B96"/>
    <w:rsid w:val="006F003B"/>
    <w:rsid w:val="007113CD"/>
    <w:rsid w:val="00711FBC"/>
    <w:rsid w:val="00714931"/>
    <w:rsid w:val="00716DAA"/>
    <w:rsid w:val="007177ED"/>
    <w:rsid w:val="0072371B"/>
    <w:rsid w:val="00725947"/>
    <w:rsid w:val="00726404"/>
    <w:rsid w:val="00747360"/>
    <w:rsid w:val="00777F93"/>
    <w:rsid w:val="00782647"/>
    <w:rsid w:val="0079093E"/>
    <w:rsid w:val="007A0E97"/>
    <w:rsid w:val="007A5A8C"/>
    <w:rsid w:val="007B2131"/>
    <w:rsid w:val="007B3F0B"/>
    <w:rsid w:val="007B7348"/>
    <w:rsid w:val="007C046B"/>
    <w:rsid w:val="007D31C6"/>
    <w:rsid w:val="007D3C93"/>
    <w:rsid w:val="007E628B"/>
    <w:rsid w:val="007E73CE"/>
    <w:rsid w:val="007F2DC9"/>
    <w:rsid w:val="008046F9"/>
    <w:rsid w:val="00816B5D"/>
    <w:rsid w:val="00823B50"/>
    <w:rsid w:val="00830C99"/>
    <w:rsid w:val="0084525F"/>
    <w:rsid w:val="00853079"/>
    <w:rsid w:val="008551FF"/>
    <w:rsid w:val="008569CD"/>
    <w:rsid w:val="00857A62"/>
    <w:rsid w:val="00864360"/>
    <w:rsid w:val="00864412"/>
    <w:rsid w:val="00870DF0"/>
    <w:rsid w:val="00873707"/>
    <w:rsid w:val="00873761"/>
    <w:rsid w:val="008830E7"/>
    <w:rsid w:val="00893FCE"/>
    <w:rsid w:val="008A0606"/>
    <w:rsid w:val="008A0E11"/>
    <w:rsid w:val="008A43C1"/>
    <w:rsid w:val="008B6CC0"/>
    <w:rsid w:val="008C0F11"/>
    <w:rsid w:val="008C5C7B"/>
    <w:rsid w:val="008D01D3"/>
    <w:rsid w:val="008E187F"/>
    <w:rsid w:val="008E7EC4"/>
    <w:rsid w:val="008F2CF3"/>
    <w:rsid w:val="00913C46"/>
    <w:rsid w:val="009142DF"/>
    <w:rsid w:val="00915AC8"/>
    <w:rsid w:val="009273B3"/>
    <w:rsid w:val="0092747C"/>
    <w:rsid w:val="00927C13"/>
    <w:rsid w:val="00932072"/>
    <w:rsid w:val="00943EE2"/>
    <w:rsid w:val="009524CA"/>
    <w:rsid w:val="00962580"/>
    <w:rsid w:val="00962A95"/>
    <w:rsid w:val="00975828"/>
    <w:rsid w:val="00987282"/>
    <w:rsid w:val="00990A32"/>
    <w:rsid w:val="009A2601"/>
    <w:rsid w:val="009A368B"/>
    <w:rsid w:val="009A3E7A"/>
    <w:rsid w:val="009B002B"/>
    <w:rsid w:val="009B339B"/>
    <w:rsid w:val="009B7905"/>
    <w:rsid w:val="009B7A6F"/>
    <w:rsid w:val="009C06F7"/>
    <w:rsid w:val="009C6FD2"/>
    <w:rsid w:val="009C7246"/>
    <w:rsid w:val="009D2FF1"/>
    <w:rsid w:val="009D4C28"/>
    <w:rsid w:val="009D4C9B"/>
    <w:rsid w:val="009D4FFA"/>
    <w:rsid w:val="009E011D"/>
    <w:rsid w:val="009E1A13"/>
    <w:rsid w:val="009E292D"/>
    <w:rsid w:val="009E7803"/>
    <w:rsid w:val="009F0CC8"/>
    <w:rsid w:val="009F59C9"/>
    <w:rsid w:val="009F6F3D"/>
    <w:rsid w:val="009F7119"/>
    <w:rsid w:val="00A01CD3"/>
    <w:rsid w:val="00A066B0"/>
    <w:rsid w:val="00A075BF"/>
    <w:rsid w:val="00A22750"/>
    <w:rsid w:val="00A2404B"/>
    <w:rsid w:val="00A27751"/>
    <w:rsid w:val="00A30CE2"/>
    <w:rsid w:val="00A335D3"/>
    <w:rsid w:val="00A47908"/>
    <w:rsid w:val="00A5076D"/>
    <w:rsid w:val="00A53EF1"/>
    <w:rsid w:val="00A62971"/>
    <w:rsid w:val="00AB18FA"/>
    <w:rsid w:val="00AB70F0"/>
    <w:rsid w:val="00AC7E32"/>
    <w:rsid w:val="00AD0845"/>
    <w:rsid w:val="00AD152B"/>
    <w:rsid w:val="00AD73E8"/>
    <w:rsid w:val="00AF3CC9"/>
    <w:rsid w:val="00AF71BC"/>
    <w:rsid w:val="00B11079"/>
    <w:rsid w:val="00B13C77"/>
    <w:rsid w:val="00B14EE4"/>
    <w:rsid w:val="00B21A57"/>
    <w:rsid w:val="00B435D9"/>
    <w:rsid w:val="00B4482B"/>
    <w:rsid w:val="00B463D2"/>
    <w:rsid w:val="00B51435"/>
    <w:rsid w:val="00B56B69"/>
    <w:rsid w:val="00B62215"/>
    <w:rsid w:val="00B67438"/>
    <w:rsid w:val="00B71A9B"/>
    <w:rsid w:val="00B77537"/>
    <w:rsid w:val="00B92F6D"/>
    <w:rsid w:val="00B9343A"/>
    <w:rsid w:val="00BB2D8D"/>
    <w:rsid w:val="00BB324D"/>
    <w:rsid w:val="00BB6192"/>
    <w:rsid w:val="00BC26A2"/>
    <w:rsid w:val="00BC417B"/>
    <w:rsid w:val="00BD15EC"/>
    <w:rsid w:val="00BD367D"/>
    <w:rsid w:val="00BD7A99"/>
    <w:rsid w:val="00BF6563"/>
    <w:rsid w:val="00C15D35"/>
    <w:rsid w:val="00C23B02"/>
    <w:rsid w:val="00C27850"/>
    <w:rsid w:val="00C43DE3"/>
    <w:rsid w:val="00C470E9"/>
    <w:rsid w:val="00C518B3"/>
    <w:rsid w:val="00C54E8E"/>
    <w:rsid w:val="00C62A68"/>
    <w:rsid w:val="00C63241"/>
    <w:rsid w:val="00C63B81"/>
    <w:rsid w:val="00C645E8"/>
    <w:rsid w:val="00C82A2F"/>
    <w:rsid w:val="00C91695"/>
    <w:rsid w:val="00CA0D9D"/>
    <w:rsid w:val="00CB2959"/>
    <w:rsid w:val="00CC0EED"/>
    <w:rsid w:val="00CC1DAC"/>
    <w:rsid w:val="00CC2D6B"/>
    <w:rsid w:val="00CD635B"/>
    <w:rsid w:val="00CE0D2A"/>
    <w:rsid w:val="00CE248B"/>
    <w:rsid w:val="00CE6033"/>
    <w:rsid w:val="00CF1693"/>
    <w:rsid w:val="00CF16BE"/>
    <w:rsid w:val="00D01E42"/>
    <w:rsid w:val="00D0764F"/>
    <w:rsid w:val="00D07B3D"/>
    <w:rsid w:val="00D111CA"/>
    <w:rsid w:val="00D139C9"/>
    <w:rsid w:val="00D31A73"/>
    <w:rsid w:val="00D3604F"/>
    <w:rsid w:val="00D40538"/>
    <w:rsid w:val="00D411CE"/>
    <w:rsid w:val="00D51210"/>
    <w:rsid w:val="00D5384B"/>
    <w:rsid w:val="00D56965"/>
    <w:rsid w:val="00D62057"/>
    <w:rsid w:val="00D71565"/>
    <w:rsid w:val="00D730A7"/>
    <w:rsid w:val="00D94F2F"/>
    <w:rsid w:val="00DA2BD0"/>
    <w:rsid w:val="00DB66EB"/>
    <w:rsid w:val="00DC1765"/>
    <w:rsid w:val="00DC3127"/>
    <w:rsid w:val="00DD3029"/>
    <w:rsid w:val="00DD5922"/>
    <w:rsid w:val="00DD59F6"/>
    <w:rsid w:val="00DD792C"/>
    <w:rsid w:val="00DE461B"/>
    <w:rsid w:val="00DF54E2"/>
    <w:rsid w:val="00E005E4"/>
    <w:rsid w:val="00E12333"/>
    <w:rsid w:val="00E17C68"/>
    <w:rsid w:val="00E17CC6"/>
    <w:rsid w:val="00E268EE"/>
    <w:rsid w:val="00E4248D"/>
    <w:rsid w:val="00E46018"/>
    <w:rsid w:val="00E51046"/>
    <w:rsid w:val="00E51413"/>
    <w:rsid w:val="00E51984"/>
    <w:rsid w:val="00E579F0"/>
    <w:rsid w:val="00E70235"/>
    <w:rsid w:val="00E926B3"/>
    <w:rsid w:val="00E9530B"/>
    <w:rsid w:val="00E970A7"/>
    <w:rsid w:val="00EA6DA3"/>
    <w:rsid w:val="00EB1A1E"/>
    <w:rsid w:val="00EB326E"/>
    <w:rsid w:val="00EC5DB5"/>
    <w:rsid w:val="00ED45F2"/>
    <w:rsid w:val="00ED57C1"/>
    <w:rsid w:val="00EE4C8B"/>
    <w:rsid w:val="00EF33C0"/>
    <w:rsid w:val="00EF59C6"/>
    <w:rsid w:val="00EF611B"/>
    <w:rsid w:val="00EF624A"/>
    <w:rsid w:val="00F0168F"/>
    <w:rsid w:val="00F145E7"/>
    <w:rsid w:val="00F1461E"/>
    <w:rsid w:val="00F16423"/>
    <w:rsid w:val="00F2657F"/>
    <w:rsid w:val="00F47E92"/>
    <w:rsid w:val="00F50F70"/>
    <w:rsid w:val="00F63E43"/>
    <w:rsid w:val="00F71BB5"/>
    <w:rsid w:val="00F84DF4"/>
    <w:rsid w:val="00F85503"/>
    <w:rsid w:val="00F855A4"/>
    <w:rsid w:val="00F921F4"/>
    <w:rsid w:val="00F9727F"/>
    <w:rsid w:val="00FA0D23"/>
    <w:rsid w:val="00FC436B"/>
    <w:rsid w:val="00FC46EA"/>
    <w:rsid w:val="00FC7EDB"/>
    <w:rsid w:val="00FD137C"/>
    <w:rsid w:val="00FD1F85"/>
    <w:rsid w:val="00FD64F2"/>
    <w:rsid w:val="00FE2088"/>
    <w:rsid w:val="00FE4731"/>
    <w:rsid w:val="00FE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f3,#b2e02f,#c00"/>
    </o:shapedefaults>
    <o:shapelayout v:ext="edit">
      <o:idmap v:ext="edit" data="2"/>
    </o:shapelayout>
  </w:shapeDefaults>
  <w:decimalSymbol w:val=","/>
  <w:listSeparator w:val=";"/>
  <w14:docId w14:val="6A804B1F"/>
  <w15:docId w15:val="{C918F0BC-7A74-4E23-B09F-C83CF421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iPriority="0" w:unhideWhenUsed="1" w:qFormat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47D3F"/>
    <w:pPr>
      <w:spacing w:after="190"/>
      <w:jc w:val="both"/>
    </w:pPr>
    <w:rPr>
      <w:rFonts w:ascii="Palatino Linotype" w:hAnsi="Palatino Linotype"/>
      <w:sz w:val="19"/>
      <w:szCs w:val="19"/>
      <w:lang w:val="de-AT" w:eastAsia="de-DE"/>
    </w:rPr>
  </w:style>
  <w:style w:type="paragraph" w:styleId="berschrift1">
    <w:name w:val="heading 1"/>
    <w:basedOn w:val="Standard"/>
    <w:next w:val="Standard"/>
    <w:link w:val="berschrift1Zchn"/>
    <w:qFormat/>
    <w:rsid w:val="00647D3F"/>
    <w:pPr>
      <w:keepNext/>
      <w:numPr>
        <w:numId w:val="3"/>
      </w:numPr>
      <w:spacing w:before="360"/>
      <w:contextualSpacing/>
      <w:jc w:val="center"/>
      <w:outlineLvl w:val="0"/>
    </w:pPr>
    <w:rPr>
      <w:b/>
      <w:color w:val="0047BB"/>
      <w:sz w:val="24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E461B"/>
    <w:pPr>
      <w:keepNext/>
      <w:keepLines/>
      <w:spacing w:before="40" w:after="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E461B"/>
    <w:pPr>
      <w:keepNext/>
      <w:keepLines/>
      <w:spacing w:before="40" w:after="0"/>
      <w:outlineLvl w:val="2"/>
    </w:pPr>
    <w:rPr>
      <w:rFonts w:eastAsiaTheme="majorEastAsia" w:cstheme="majorBidi"/>
      <w:color w:val="2E74B5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DE461B"/>
    <w:pPr>
      <w:keepNext/>
      <w:keepLines/>
      <w:spacing w:before="40" w:after="0"/>
      <w:outlineLvl w:val="3"/>
    </w:pPr>
    <w:rPr>
      <w:rFonts w:eastAsiaTheme="majorEastAsia" w:cstheme="majorBidi"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DE461B"/>
    <w:pPr>
      <w:keepNext/>
      <w:keepLines/>
      <w:spacing w:before="40" w:after="0"/>
      <w:outlineLvl w:val="4"/>
    </w:pPr>
    <w:rPr>
      <w:rFonts w:eastAsiaTheme="majorEastAsia" w:cstheme="majorBidi"/>
      <w:i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DE461B"/>
    <w:pPr>
      <w:keepNext/>
      <w:keepLines/>
      <w:spacing w:before="40" w:after="0"/>
      <w:outlineLvl w:val="5"/>
    </w:pPr>
    <w:rPr>
      <w:rFonts w:eastAsiaTheme="majorEastAsia" w:cstheme="majorBidi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DE461B"/>
    <w:pPr>
      <w:keepNext/>
      <w:keepLines/>
      <w:spacing w:before="40" w:after="0"/>
      <w:outlineLvl w:val="6"/>
    </w:pPr>
    <w:rPr>
      <w:rFonts w:eastAsiaTheme="majorEastAsia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DE461B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rsid w:val="00DE461B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E461B"/>
    <w:pPr>
      <w:tabs>
        <w:tab w:val="center" w:pos="4536"/>
        <w:tab w:val="right" w:pos="9072"/>
      </w:tabs>
      <w:spacing w:after="0"/>
    </w:pPr>
  </w:style>
  <w:style w:type="paragraph" w:styleId="Fuzeile">
    <w:name w:val="footer"/>
    <w:basedOn w:val="Standard"/>
    <w:link w:val="FuzeileZchn"/>
    <w:uiPriority w:val="99"/>
    <w:rsid w:val="00DE461B"/>
    <w:pPr>
      <w:tabs>
        <w:tab w:val="center" w:pos="4536"/>
        <w:tab w:val="right" w:pos="9072"/>
      </w:tabs>
      <w:spacing w:after="0"/>
    </w:pPr>
    <w:rPr>
      <w:sz w:val="16"/>
    </w:rPr>
  </w:style>
  <w:style w:type="character" w:styleId="Hyperlink">
    <w:name w:val="Hyperlink"/>
    <w:basedOn w:val="Absatz-Standardschriftart"/>
    <w:uiPriority w:val="99"/>
    <w:rsid w:val="00132533"/>
    <w:rPr>
      <w:color w:val="0000FF"/>
      <w:u w:val="single"/>
    </w:rPr>
  </w:style>
  <w:style w:type="paragraph" w:styleId="Textkrper-Zeileneinzug">
    <w:name w:val="Body Text Indent"/>
    <w:basedOn w:val="Standard"/>
    <w:link w:val="Textkrper-ZeileneinzugZchn"/>
    <w:rsid w:val="00DE461B"/>
    <w:pPr>
      <w:ind w:left="540"/>
    </w:pPr>
  </w:style>
  <w:style w:type="paragraph" w:styleId="Textkrper3">
    <w:name w:val="Body Text 3"/>
    <w:basedOn w:val="Standard"/>
    <w:rsid w:val="00132533"/>
    <w:pPr>
      <w:spacing w:after="120"/>
    </w:pPr>
    <w:rPr>
      <w:sz w:val="16"/>
      <w:szCs w:val="16"/>
      <w:lang w:val="en-GB" w:eastAsia="it-IT"/>
    </w:rPr>
  </w:style>
  <w:style w:type="paragraph" w:customStyle="1" w:styleId="Outlinelevel1">
    <w:name w:val="Outline level 1"/>
    <w:basedOn w:val="Standard"/>
    <w:rsid w:val="00132533"/>
    <w:pPr>
      <w:tabs>
        <w:tab w:val="num" w:pos="851"/>
      </w:tabs>
      <w:spacing w:before="80" w:line="264" w:lineRule="auto"/>
      <w:ind w:left="851" w:hanging="567"/>
    </w:pPr>
    <w:rPr>
      <w:sz w:val="20"/>
      <w:lang w:val="en-US" w:eastAsia="en-US"/>
    </w:rPr>
  </w:style>
  <w:style w:type="paragraph" w:customStyle="1" w:styleId="Outlinelevel2">
    <w:name w:val="Outline level 2"/>
    <w:basedOn w:val="Standard"/>
    <w:rsid w:val="00132533"/>
    <w:pPr>
      <w:tabs>
        <w:tab w:val="num" w:pos="1985"/>
      </w:tabs>
      <w:spacing w:before="120" w:line="264" w:lineRule="auto"/>
      <w:ind w:left="1985" w:hanging="567"/>
    </w:pPr>
    <w:rPr>
      <w:sz w:val="20"/>
      <w:lang w:val="en-US" w:eastAsia="en-US"/>
    </w:rPr>
  </w:style>
  <w:style w:type="character" w:styleId="Seitenzahl">
    <w:name w:val="page number"/>
    <w:rsid w:val="00DE461B"/>
  </w:style>
  <w:style w:type="paragraph" w:styleId="Sprechblasentext">
    <w:name w:val="Balloon Text"/>
    <w:basedOn w:val="Standard"/>
    <w:link w:val="SprechblasentextZchn"/>
    <w:rsid w:val="00DE461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E6B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paragraph" w:styleId="StandardWeb">
    <w:name w:val="Normal (Web)"/>
    <w:basedOn w:val="Standard"/>
    <w:rsid w:val="00F63E4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Titel">
    <w:name w:val="Title"/>
    <w:basedOn w:val="Standard"/>
    <w:next w:val="Standard"/>
    <w:link w:val="TitelZchn"/>
    <w:qFormat/>
    <w:rsid w:val="009A3E7A"/>
    <w:pPr>
      <w:spacing w:before="460" w:after="460"/>
      <w:jc w:val="center"/>
    </w:pPr>
    <w:rPr>
      <w:b/>
      <w:color w:val="0047BB"/>
      <w:sz w:val="46"/>
      <w:szCs w:val="22"/>
    </w:rPr>
  </w:style>
  <w:style w:type="table" w:styleId="Tabellenraster">
    <w:name w:val="Table Grid"/>
    <w:basedOn w:val="NormaleTabelle"/>
    <w:rsid w:val="00DE461B"/>
    <w:rPr>
      <w:rFonts w:ascii="Palatino Linotype" w:hAnsi="Palatino Linotype"/>
      <w:sz w:val="19"/>
      <w:szCs w:val="19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elZchn">
    <w:name w:val="Titel Zchn"/>
    <w:link w:val="Titel"/>
    <w:rsid w:val="009A3E7A"/>
    <w:rPr>
      <w:rFonts w:ascii="Palatino Linotype" w:hAnsi="Palatino Linotype"/>
      <w:b/>
      <w:color w:val="0047BB"/>
      <w:sz w:val="46"/>
      <w:szCs w:val="22"/>
      <w:lang w:val="de-AT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E461B"/>
    <w:rPr>
      <w:rFonts w:ascii="Palatino Linotype" w:eastAsiaTheme="majorEastAsia" w:hAnsi="Palatino Linotype" w:cstheme="majorBidi"/>
      <w:color w:val="2E74B5"/>
      <w:sz w:val="24"/>
      <w:szCs w:val="24"/>
      <w:lang w:val="de-AT" w:eastAsia="de-DE"/>
    </w:rPr>
  </w:style>
  <w:style w:type="paragraph" w:styleId="Listenabsatz">
    <w:name w:val="List Paragraph"/>
    <w:basedOn w:val="Standard"/>
    <w:link w:val="ListenabsatzZchn"/>
    <w:uiPriority w:val="34"/>
    <w:qFormat/>
    <w:rsid w:val="00DE461B"/>
    <w:pPr>
      <w:numPr>
        <w:ilvl w:val="1"/>
        <w:numId w:val="3"/>
      </w:numPr>
    </w:pPr>
    <w:rPr>
      <w:lang w:val="de-DE"/>
    </w:rPr>
  </w:style>
  <w:style w:type="character" w:customStyle="1" w:styleId="Absatz-Standardschriftart1">
    <w:name w:val="Absatz-Standardschriftart1"/>
    <w:rsid w:val="00DE461B"/>
  </w:style>
  <w:style w:type="paragraph" w:styleId="Aufzhlungszeichen">
    <w:name w:val="List Bullet"/>
    <w:basedOn w:val="Standard"/>
    <w:qFormat/>
    <w:rsid w:val="00DE461B"/>
    <w:pPr>
      <w:numPr>
        <w:numId w:val="1"/>
      </w:numPr>
      <w:tabs>
        <w:tab w:val="left" w:pos="567"/>
      </w:tabs>
      <w:contextualSpacing/>
    </w:pPr>
  </w:style>
  <w:style w:type="paragraph" w:customStyle="1" w:styleId="Beschriftung1">
    <w:name w:val="Beschriftung1"/>
    <w:basedOn w:val="Standard"/>
    <w:rsid w:val="00DE461B"/>
    <w:pPr>
      <w:suppressLineNumbers/>
      <w:spacing w:before="120" w:after="120"/>
    </w:pPr>
    <w:rPr>
      <w:rFonts w:ascii="Tahoma" w:hAnsi="Tahoma" w:cs="Lucidasans"/>
      <w:i/>
      <w:iCs/>
      <w:sz w:val="22"/>
      <w:szCs w:val="24"/>
    </w:rPr>
  </w:style>
  <w:style w:type="character" w:styleId="Fett">
    <w:name w:val="Strong"/>
    <w:rsid w:val="00DE461B"/>
    <w:rPr>
      <w:b/>
      <w:bCs/>
    </w:rPr>
  </w:style>
  <w:style w:type="character" w:customStyle="1" w:styleId="FuzeileZchn">
    <w:name w:val="Fußzeile Zchn"/>
    <w:link w:val="Fuzeile"/>
    <w:uiPriority w:val="99"/>
    <w:rsid w:val="00DE461B"/>
    <w:rPr>
      <w:rFonts w:ascii="Palatino Linotype" w:hAnsi="Palatino Linotype"/>
      <w:sz w:val="16"/>
      <w:szCs w:val="19"/>
      <w:lang w:val="de-AT" w:eastAsia="de-DE"/>
    </w:rPr>
  </w:style>
  <w:style w:type="paragraph" w:customStyle="1" w:styleId="Heading">
    <w:name w:val="Heading"/>
    <w:basedOn w:val="Standard"/>
    <w:next w:val="Textkrper"/>
    <w:rsid w:val="00DE461B"/>
    <w:pPr>
      <w:keepNext/>
      <w:spacing w:before="240" w:after="120"/>
    </w:pPr>
    <w:rPr>
      <w:rFonts w:ascii="Albany AMT" w:eastAsia="Albany AMT" w:hAnsi="Albany AMT" w:cs="Lucidasans"/>
      <w:sz w:val="26"/>
      <w:szCs w:val="28"/>
    </w:rPr>
  </w:style>
  <w:style w:type="paragraph" w:styleId="Textkrper">
    <w:name w:val="Body Text"/>
    <w:basedOn w:val="Standard"/>
    <w:link w:val="TextkrperZchn"/>
    <w:rsid w:val="00DE461B"/>
  </w:style>
  <w:style w:type="character" w:customStyle="1" w:styleId="TextkrperZchn">
    <w:name w:val="Textkörper Zchn"/>
    <w:basedOn w:val="Absatz-Standardschriftart"/>
    <w:link w:val="Textkrper"/>
    <w:rsid w:val="00DE461B"/>
    <w:rPr>
      <w:rFonts w:ascii="Palatino Linotype" w:hAnsi="Palatino Linotype"/>
      <w:sz w:val="19"/>
      <w:szCs w:val="19"/>
      <w:lang w:val="de-AT" w:eastAsia="de-DE"/>
    </w:rPr>
  </w:style>
  <w:style w:type="paragraph" w:customStyle="1" w:styleId="Index">
    <w:name w:val="Index"/>
    <w:basedOn w:val="Standard"/>
    <w:rsid w:val="00DE461B"/>
    <w:pPr>
      <w:suppressLineNumbers/>
    </w:pPr>
    <w:rPr>
      <w:rFonts w:ascii="Tahoma" w:hAnsi="Tahoma" w:cs="Lucidasans"/>
    </w:rPr>
  </w:style>
  <w:style w:type="paragraph" w:styleId="Kommentartext">
    <w:name w:val="annotation text"/>
    <w:basedOn w:val="Standard"/>
    <w:link w:val="KommentartextZchn"/>
    <w:rsid w:val="00DE461B"/>
    <w:rPr>
      <w:sz w:val="20"/>
      <w:szCs w:val="20"/>
    </w:rPr>
  </w:style>
  <w:style w:type="character" w:customStyle="1" w:styleId="KommentartextZchn">
    <w:name w:val="Kommentartext Zchn"/>
    <w:link w:val="Kommentartext"/>
    <w:rsid w:val="00DE461B"/>
    <w:rPr>
      <w:rFonts w:ascii="Palatino Linotype" w:hAnsi="Palatino Linotype"/>
      <w:lang w:val="de-AT"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DE461B"/>
    <w:rPr>
      <w:b/>
      <w:bCs/>
    </w:rPr>
  </w:style>
  <w:style w:type="character" w:customStyle="1" w:styleId="KommentarthemaZchn">
    <w:name w:val="Kommentarthema Zchn"/>
    <w:link w:val="Kommentarthema"/>
    <w:rsid w:val="00DE461B"/>
    <w:rPr>
      <w:rFonts w:ascii="Palatino Linotype" w:hAnsi="Palatino Linotype"/>
      <w:b/>
      <w:bCs/>
      <w:lang w:val="de-AT" w:eastAsia="de-DE"/>
    </w:rPr>
  </w:style>
  <w:style w:type="character" w:styleId="Kommentarzeichen">
    <w:name w:val="annotation reference"/>
    <w:rsid w:val="00DE461B"/>
    <w:rPr>
      <w:sz w:val="16"/>
      <w:szCs w:val="16"/>
    </w:rPr>
  </w:style>
  <w:style w:type="character" w:customStyle="1" w:styleId="KopfzeileZchn">
    <w:name w:val="Kopfzeile Zchn"/>
    <w:link w:val="Kopfzeile"/>
    <w:uiPriority w:val="99"/>
    <w:rsid w:val="00DE461B"/>
    <w:rPr>
      <w:rFonts w:ascii="Palatino Linotype" w:hAnsi="Palatino Linotype"/>
      <w:sz w:val="19"/>
      <w:szCs w:val="19"/>
      <w:lang w:val="de-AT" w:eastAsia="de-DE"/>
    </w:rPr>
  </w:style>
  <w:style w:type="paragraph" w:styleId="Liste">
    <w:name w:val="List"/>
    <w:basedOn w:val="Standard"/>
    <w:qFormat/>
    <w:rsid w:val="00DE461B"/>
    <w:pPr>
      <w:numPr>
        <w:numId w:val="2"/>
      </w:numPr>
      <w:contextualSpacing/>
    </w:pPr>
    <w:rPr>
      <w:lang w:val="de-DE"/>
    </w:rPr>
  </w:style>
  <w:style w:type="paragraph" w:styleId="Liste2">
    <w:name w:val="List 2"/>
    <w:basedOn w:val="Standard"/>
    <w:qFormat/>
    <w:rsid w:val="00DE461B"/>
    <w:pPr>
      <w:numPr>
        <w:ilvl w:val="3"/>
        <w:numId w:val="3"/>
      </w:numPr>
      <w:contextualSpacing/>
    </w:pPr>
    <w:rPr>
      <w:lang w:val="de-DE"/>
    </w:rPr>
  </w:style>
  <w:style w:type="character" w:customStyle="1" w:styleId="ListenabsatzZchn">
    <w:name w:val="Listenabsatz Zchn"/>
    <w:link w:val="Listenabsatz"/>
    <w:uiPriority w:val="34"/>
    <w:rsid w:val="00DE461B"/>
    <w:rPr>
      <w:rFonts w:ascii="Palatino Linotype" w:hAnsi="Palatino Linotype"/>
      <w:sz w:val="19"/>
      <w:szCs w:val="19"/>
      <w:lang w:val="de-DE" w:eastAsia="de-DE"/>
    </w:rPr>
  </w:style>
  <w:style w:type="character" w:customStyle="1" w:styleId="SprechblasentextZchn">
    <w:name w:val="Sprechblasentext Zchn"/>
    <w:link w:val="Sprechblasentext"/>
    <w:rsid w:val="00DE461B"/>
    <w:rPr>
      <w:rFonts w:ascii="Tahoma" w:hAnsi="Tahoma" w:cs="Tahoma"/>
      <w:sz w:val="16"/>
      <w:szCs w:val="16"/>
      <w:lang w:val="de-AT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DE461B"/>
    <w:rPr>
      <w:rFonts w:ascii="Palatino Linotype" w:hAnsi="Palatino Linotype"/>
      <w:sz w:val="19"/>
      <w:szCs w:val="19"/>
      <w:lang w:val="de-AT" w:eastAsia="de-DE"/>
    </w:rPr>
  </w:style>
  <w:style w:type="character" w:customStyle="1" w:styleId="berschrift1Zchn">
    <w:name w:val="Überschrift 1 Zchn"/>
    <w:link w:val="berschrift1"/>
    <w:rsid w:val="00647D3F"/>
    <w:rPr>
      <w:rFonts w:ascii="Palatino Linotype" w:hAnsi="Palatino Linotype"/>
      <w:b/>
      <w:color w:val="0047BB"/>
      <w:sz w:val="24"/>
      <w:szCs w:val="22"/>
      <w:lang w:val="de-AT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E461B"/>
    <w:rPr>
      <w:rFonts w:ascii="Palatino Linotype" w:eastAsiaTheme="majorEastAsia" w:hAnsi="Palatino Linotype" w:cstheme="majorBidi"/>
      <w:color w:val="365F91" w:themeColor="accent1" w:themeShade="BF"/>
      <w:sz w:val="26"/>
      <w:szCs w:val="26"/>
      <w:lang w:val="de-AT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E461B"/>
    <w:rPr>
      <w:rFonts w:ascii="Palatino Linotype" w:eastAsiaTheme="majorEastAsia" w:hAnsi="Palatino Linotype" w:cstheme="majorBidi"/>
      <w:iCs/>
      <w:color w:val="365F91" w:themeColor="accent1" w:themeShade="BF"/>
      <w:sz w:val="19"/>
      <w:szCs w:val="19"/>
      <w:lang w:val="de-AT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E461B"/>
    <w:rPr>
      <w:rFonts w:ascii="Palatino Linotype" w:eastAsiaTheme="majorEastAsia" w:hAnsi="Palatino Linotype" w:cstheme="majorBidi"/>
      <w:i/>
      <w:color w:val="365F91" w:themeColor="accent1" w:themeShade="BF"/>
      <w:sz w:val="19"/>
      <w:szCs w:val="19"/>
      <w:lang w:val="de-AT"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DE461B"/>
    <w:rPr>
      <w:rFonts w:ascii="Palatino Linotype" w:eastAsiaTheme="majorEastAsia" w:hAnsi="Palatino Linotype" w:cstheme="majorBidi"/>
      <w:sz w:val="19"/>
      <w:szCs w:val="19"/>
      <w:lang w:val="de-AT"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DE461B"/>
    <w:rPr>
      <w:rFonts w:ascii="Palatino Linotype" w:eastAsiaTheme="majorEastAsia" w:hAnsi="Palatino Linotype" w:cstheme="majorBidi"/>
      <w:i/>
      <w:iCs/>
      <w:sz w:val="19"/>
      <w:szCs w:val="19"/>
      <w:lang w:val="de-AT"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DE461B"/>
    <w:rPr>
      <w:rFonts w:ascii="Palatino Linotype" w:eastAsiaTheme="majorEastAsia" w:hAnsi="Palatino Linotype" w:cstheme="majorBidi"/>
      <w:color w:val="272727" w:themeColor="text1" w:themeTint="D8"/>
      <w:sz w:val="19"/>
      <w:szCs w:val="21"/>
      <w:lang w:val="de-AT"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DE461B"/>
    <w:rPr>
      <w:rFonts w:ascii="Palatino Linotype" w:eastAsiaTheme="majorEastAsia" w:hAnsi="Palatino Linotype" w:cstheme="majorBidi"/>
      <w:i/>
      <w:iCs/>
      <w:color w:val="272727" w:themeColor="text1" w:themeTint="D8"/>
      <w:sz w:val="19"/>
      <w:szCs w:val="21"/>
      <w:lang w:val="de-AT" w:eastAsia="de-DE"/>
    </w:rPr>
  </w:style>
  <w:style w:type="paragraph" w:styleId="Untertitel">
    <w:name w:val="Subtitle"/>
    <w:basedOn w:val="Standard"/>
    <w:next w:val="Standard"/>
    <w:link w:val="UntertitelZchn"/>
    <w:qFormat/>
    <w:rsid w:val="00DE461B"/>
    <w:pPr>
      <w:jc w:val="center"/>
    </w:pPr>
    <w:rPr>
      <w:b/>
      <w:i/>
      <w:sz w:val="28"/>
    </w:rPr>
  </w:style>
  <w:style w:type="character" w:customStyle="1" w:styleId="UntertitelZchn">
    <w:name w:val="Untertitel Zchn"/>
    <w:basedOn w:val="Absatz-Standardschriftart"/>
    <w:link w:val="Untertitel"/>
    <w:rsid w:val="00DE461B"/>
    <w:rPr>
      <w:rFonts w:ascii="Palatino Linotype" w:hAnsi="Palatino Linotype"/>
      <w:b/>
      <w:i/>
      <w:sz w:val="28"/>
      <w:szCs w:val="19"/>
      <w:lang w:val="de-AT" w:eastAsia="de-DE"/>
    </w:rPr>
  </w:style>
  <w:style w:type="paragraph" w:customStyle="1" w:styleId="Vertragsfu">
    <w:name w:val="Vertragsfuß"/>
    <w:basedOn w:val="Standard"/>
    <w:link w:val="VertragsfuZchn"/>
    <w:qFormat/>
    <w:rsid w:val="00DE461B"/>
    <w:pPr>
      <w:spacing w:after="0"/>
    </w:pPr>
    <w:rPr>
      <w:szCs w:val="22"/>
      <w:lang w:val="en-GB"/>
    </w:rPr>
  </w:style>
  <w:style w:type="character" w:customStyle="1" w:styleId="VertragsfuZchn">
    <w:name w:val="Vertragsfuß Zchn"/>
    <w:link w:val="Vertragsfu"/>
    <w:rsid w:val="00DE461B"/>
    <w:rPr>
      <w:rFonts w:ascii="Palatino Linotype" w:hAnsi="Palatino Linotype"/>
      <w:sz w:val="19"/>
      <w:szCs w:val="22"/>
      <w:lang w:val="en-GB" w:eastAsia="de-DE"/>
    </w:rPr>
  </w:style>
  <w:style w:type="paragraph" w:customStyle="1" w:styleId="Vertragskopf">
    <w:name w:val="Vertragskopf"/>
    <w:basedOn w:val="Standard"/>
    <w:link w:val="VertragskopfZchn"/>
    <w:qFormat/>
    <w:rsid w:val="00DE461B"/>
    <w:pPr>
      <w:spacing w:after="0"/>
      <w:jc w:val="left"/>
    </w:pPr>
    <w:rPr>
      <w:szCs w:val="22"/>
      <w:lang w:val="en-GB"/>
    </w:rPr>
  </w:style>
  <w:style w:type="character" w:customStyle="1" w:styleId="VertragskopfZchn">
    <w:name w:val="Vertragskopf Zchn"/>
    <w:link w:val="Vertragskopf"/>
    <w:rsid w:val="00DE461B"/>
    <w:rPr>
      <w:rFonts w:ascii="Palatino Linotype" w:hAnsi="Palatino Linotype"/>
      <w:sz w:val="19"/>
      <w:szCs w:val="22"/>
      <w:lang w:val="en-GB" w:eastAsia="de-DE"/>
    </w:rPr>
  </w:style>
  <w:style w:type="paragraph" w:customStyle="1" w:styleId="ListenabsatzohneNummerierung">
    <w:name w:val="Listenabsatz ohne Nummerierung"/>
    <w:basedOn w:val="Listenabsatz"/>
    <w:link w:val="ListenabsatzohneNummerierungZchn"/>
    <w:rsid w:val="00BC26A2"/>
    <w:pPr>
      <w:numPr>
        <w:ilvl w:val="0"/>
        <w:numId w:val="0"/>
      </w:numPr>
    </w:pPr>
    <w:rPr>
      <w:lang w:eastAsia="en-US"/>
    </w:rPr>
  </w:style>
  <w:style w:type="character" w:customStyle="1" w:styleId="ListenabsatzohneNummerierungZchn">
    <w:name w:val="Listenabsatz ohne Nummerierung Zchn"/>
    <w:basedOn w:val="ListenabsatzZchn"/>
    <w:link w:val="ListenabsatzohneNummerierung"/>
    <w:rsid w:val="00BC26A2"/>
    <w:rPr>
      <w:rFonts w:ascii="Palatino Linotype" w:hAnsi="Palatino Linotype"/>
      <w:sz w:val="19"/>
      <w:szCs w:val="19"/>
      <w:lang w:val="de-DE" w:eastAsia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263288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263288"/>
    <w:rPr>
      <w:rFonts w:ascii="Palatino Linotype" w:hAnsi="Palatino Linotype"/>
      <w:sz w:val="19"/>
      <w:szCs w:val="19"/>
      <w:lang w:val="de-AT" w:eastAsia="de-DE"/>
    </w:rPr>
  </w:style>
  <w:style w:type="table" w:customStyle="1" w:styleId="Tabellenraster1">
    <w:name w:val="Tabellenraster1"/>
    <w:basedOn w:val="NormaleTabelle"/>
    <w:next w:val="Tabellenraster"/>
    <w:uiPriority w:val="39"/>
    <w:rsid w:val="00631477"/>
    <w:rPr>
      <w:rFonts w:ascii="Calibri" w:eastAsia="Calibri" w:hAnsi="Calibri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631477"/>
    <w:pPr>
      <w:spacing w:after="0"/>
      <w:jc w:val="left"/>
    </w:pPr>
    <w:rPr>
      <w:rFonts w:ascii="Calibri" w:eastAsia="Calibri" w:hAnsi="Calibri"/>
      <w:sz w:val="20"/>
      <w:szCs w:val="20"/>
      <w:lang w:val="de-DE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31477"/>
    <w:rPr>
      <w:rFonts w:ascii="Calibri" w:eastAsia="Calibri" w:hAnsi="Calibri"/>
      <w:lang w:val="de-DE"/>
    </w:rPr>
  </w:style>
  <w:style w:type="numbering" w:customStyle="1" w:styleId="KeineListe1">
    <w:name w:val="Keine Liste1"/>
    <w:next w:val="KeineListe"/>
    <w:uiPriority w:val="99"/>
    <w:semiHidden/>
    <w:unhideWhenUsed/>
    <w:rsid w:val="00123A72"/>
  </w:style>
  <w:style w:type="table" w:customStyle="1" w:styleId="Tabellenraster2">
    <w:name w:val="Tabellenraster2"/>
    <w:basedOn w:val="NormaleTabelle"/>
    <w:next w:val="Tabellenraster"/>
    <w:uiPriority w:val="39"/>
    <w:rsid w:val="00123A72"/>
    <w:rPr>
      <w:rFonts w:ascii="Calibri" w:eastAsia="Calibri" w:hAnsi="Calibri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23A72"/>
    <w:rPr>
      <w:color w:val="808080"/>
    </w:rPr>
  </w:style>
  <w:style w:type="character" w:styleId="Funotenzeichen">
    <w:name w:val="footnote reference"/>
    <w:basedOn w:val="Absatz-Standardschriftart"/>
    <w:uiPriority w:val="99"/>
    <w:semiHidden/>
    <w:unhideWhenUsed/>
    <w:rsid w:val="00123A72"/>
    <w:rPr>
      <w:vertAlign w:val="superscript"/>
    </w:rPr>
  </w:style>
  <w:style w:type="character" w:customStyle="1" w:styleId="hps">
    <w:name w:val="hps"/>
    <w:basedOn w:val="Absatz-Standardschriftart"/>
    <w:rsid w:val="00123A72"/>
  </w:style>
  <w:style w:type="character" w:customStyle="1" w:styleId="Formatvorlage1">
    <w:name w:val="Formatvorlage1"/>
    <w:basedOn w:val="Absatz-Standardschriftart"/>
    <w:uiPriority w:val="1"/>
    <w:rsid w:val="002467AF"/>
    <w:rPr>
      <w:color w:val="7F7F7F" w:themeColor="text1" w:themeTint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sonal@oeaw.ac.a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elpdesk@oeaw.ac.a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irnboeck\AppData\Local\Microsoft\Windows\INetCache\Content.Outlook\7U8HFY7R\Geheimhaltungsvereinbarung_Muster_20190412_D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7982220A2245ECB304B868FE97AB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10709-A7F2-487A-B930-8F91E853307A}"/>
      </w:docPartPr>
      <w:docPartBody>
        <w:p w:rsidR="00BF5A30" w:rsidRDefault="005448D1" w:rsidP="005448D1">
          <w:pPr>
            <w:pStyle w:val="837982220A2245ECB304B868FE97AB21"/>
          </w:pPr>
          <w:r w:rsidRPr="001B6C7D">
            <w:rPr>
              <w:rStyle w:val="Platzhaltertext"/>
            </w:rPr>
            <w:t>Wählen Sie ein Element aus.</w:t>
          </w:r>
        </w:p>
      </w:docPartBody>
    </w:docPart>
    <w:docPart>
      <w:docPartPr>
        <w:name w:val="72DED228CEFF4E0D993266572A82D1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FB0CAD-C09F-4293-AE6E-DB6BD7CC92F9}"/>
      </w:docPartPr>
      <w:docPartBody>
        <w:p w:rsidR="004658B4" w:rsidRDefault="00776095" w:rsidP="00776095">
          <w:pPr>
            <w:pStyle w:val="72DED228CEFF4E0D993266572A82D16C"/>
          </w:pPr>
          <w:r w:rsidRPr="005A6A8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2B17C3092CD4239A731A50E343713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C4A63A-316F-4C7C-AB2A-A44EA54EC8EB}"/>
      </w:docPartPr>
      <w:docPartBody>
        <w:p w:rsidR="004658B4" w:rsidRDefault="001F355C" w:rsidP="001F355C">
          <w:pPr>
            <w:pStyle w:val="22B17C3092CD4239A731A50E34371351"/>
          </w:pPr>
          <w:r w:rsidRPr="00116EA2">
            <w:t>Wählen Sie ein Element aus.</w:t>
          </w:r>
        </w:p>
      </w:docPartBody>
    </w:docPart>
    <w:docPart>
      <w:docPartPr>
        <w:name w:val="587200AD4E91485A978309C8BB9DEA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6BC19C-812C-445F-9C35-A823F6F9190E}"/>
      </w:docPartPr>
      <w:docPartBody>
        <w:p w:rsidR="00CE6F22" w:rsidRDefault="00BA0A8A" w:rsidP="00BA0A8A">
          <w:pPr>
            <w:pStyle w:val="587200AD4E91485A978309C8BB9DEA02"/>
          </w:pPr>
          <w:r w:rsidRPr="001B6C7D">
            <w:rPr>
              <w:rStyle w:val="Platzhaltertext"/>
            </w:rPr>
            <w:t>Wählen Sie ein Element aus.</w:t>
          </w:r>
        </w:p>
      </w:docPartBody>
    </w:docPart>
    <w:docPart>
      <w:docPartPr>
        <w:name w:val="0AB1BD49A5234F1F8568E59C505DBD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00CB13-8C5E-47A8-A6F7-1DB8304773C1}"/>
      </w:docPartPr>
      <w:docPartBody>
        <w:p w:rsidR="00CE6F22" w:rsidRDefault="00BA0A8A" w:rsidP="00BA0A8A">
          <w:pPr>
            <w:pStyle w:val="0AB1BD49A5234F1F8568E59C505DBDF5"/>
          </w:pPr>
          <w:r w:rsidRPr="001B6C7D">
            <w:rPr>
              <w:rStyle w:val="Platzhaltertext"/>
            </w:rPr>
            <w:t>Wählen Sie ein Element aus.</w:t>
          </w:r>
        </w:p>
      </w:docPartBody>
    </w:docPart>
    <w:docPart>
      <w:docPartPr>
        <w:name w:val="4D052FEF6EE1493B938BCD2F98AF63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8CBDF7-A1D3-4A34-BDE3-8D188D477C42}"/>
      </w:docPartPr>
      <w:docPartBody>
        <w:p w:rsidR="00CE6F22" w:rsidRDefault="00BA0A8A" w:rsidP="00BA0A8A">
          <w:pPr>
            <w:pStyle w:val="4D052FEF6EE1493B938BCD2F98AF632C"/>
          </w:pPr>
          <w:r w:rsidRPr="001B6C7D">
            <w:rPr>
              <w:rStyle w:val="Platzhaltertext"/>
            </w:rPr>
            <w:t>Wählen Sie ein Element aus.</w:t>
          </w:r>
        </w:p>
      </w:docPartBody>
    </w:docPart>
    <w:docPart>
      <w:docPartPr>
        <w:name w:val="D02DE98F50DE49119B754C931B3D9C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0FC07B-0BCC-4BCC-96D6-0F5E102D7362}"/>
      </w:docPartPr>
      <w:docPartBody>
        <w:p w:rsidR="00CE6F22" w:rsidRDefault="00BA0A8A" w:rsidP="00BA0A8A">
          <w:pPr>
            <w:pStyle w:val="D02DE98F50DE49119B754C931B3D9C2E"/>
          </w:pPr>
          <w:r w:rsidRPr="001B6C7D">
            <w:rPr>
              <w:rStyle w:val="Platzhaltertext"/>
            </w:rPr>
            <w:t>Wählen Sie ein Element aus.</w:t>
          </w:r>
        </w:p>
      </w:docPartBody>
    </w:docPart>
    <w:docPart>
      <w:docPartPr>
        <w:name w:val="D00AC652CB544D379B0950C65B4371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CA72EE-3262-4E08-A697-0C2677D3263A}"/>
      </w:docPartPr>
      <w:docPartBody>
        <w:p w:rsidR="00CE6F22" w:rsidRDefault="00BA0A8A" w:rsidP="00BA0A8A">
          <w:pPr>
            <w:pStyle w:val="D00AC652CB544D379B0950C65B43711D"/>
          </w:pPr>
          <w:r w:rsidRPr="001B6C7D">
            <w:rPr>
              <w:rStyle w:val="Platzhaltertext"/>
            </w:rPr>
            <w:t>Wählen Sie ein Element aus.</w:t>
          </w:r>
        </w:p>
      </w:docPartBody>
    </w:docPart>
    <w:docPart>
      <w:docPartPr>
        <w:name w:val="082E9FA301B74B8B9D39737E422267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B4B502-A512-4960-9E35-723B8E0A5244}"/>
      </w:docPartPr>
      <w:docPartBody>
        <w:p w:rsidR="00CE6F22" w:rsidRDefault="00BA0A8A" w:rsidP="00BA0A8A">
          <w:pPr>
            <w:pStyle w:val="082E9FA301B74B8B9D39737E422267C7"/>
          </w:pPr>
          <w:r w:rsidRPr="001B6C7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">
    <w:altName w:val="Times New Roman"/>
    <w:charset w:val="00"/>
    <w:family w:val="auto"/>
    <w:pitch w:val="variable"/>
  </w:font>
  <w:font w:name="Albany A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4FE"/>
    <w:rsid w:val="00002EF6"/>
    <w:rsid w:val="00026A39"/>
    <w:rsid w:val="00076E6E"/>
    <w:rsid w:val="00097EB0"/>
    <w:rsid w:val="000B68EE"/>
    <w:rsid w:val="000C2934"/>
    <w:rsid w:val="000E65E0"/>
    <w:rsid w:val="000F5CAF"/>
    <w:rsid w:val="00143E5E"/>
    <w:rsid w:val="001B5E34"/>
    <w:rsid w:val="001E0475"/>
    <w:rsid w:val="001F355C"/>
    <w:rsid w:val="002737AE"/>
    <w:rsid w:val="002C541A"/>
    <w:rsid w:val="00327DC4"/>
    <w:rsid w:val="003475F9"/>
    <w:rsid w:val="00461C16"/>
    <w:rsid w:val="004658B4"/>
    <w:rsid w:val="004F20E3"/>
    <w:rsid w:val="00530C58"/>
    <w:rsid w:val="005448D1"/>
    <w:rsid w:val="00607909"/>
    <w:rsid w:val="00657104"/>
    <w:rsid w:val="00677983"/>
    <w:rsid w:val="0068280B"/>
    <w:rsid w:val="006C03B8"/>
    <w:rsid w:val="00737E84"/>
    <w:rsid w:val="00750394"/>
    <w:rsid w:val="00776095"/>
    <w:rsid w:val="007A03E9"/>
    <w:rsid w:val="007E5439"/>
    <w:rsid w:val="007E73CE"/>
    <w:rsid w:val="00816B2C"/>
    <w:rsid w:val="00853772"/>
    <w:rsid w:val="009418BC"/>
    <w:rsid w:val="009B6B52"/>
    <w:rsid w:val="00AB7AB8"/>
    <w:rsid w:val="00B56B69"/>
    <w:rsid w:val="00BA0A8A"/>
    <w:rsid w:val="00BC2135"/>
    <w:rsid w:val="00BC29B4"/>
    <w:rsid w:val="00BC2A71"/>
    <w:rsid w:val="00BE7B7F"/>
    <w:rsid w:val="00BF5A30"/>
    <w:rsid w:val="00C23A81"/>
    <w:rsid w:val="00C5412F"/>
    <w:rsid w:val="00C82A2F"/>
    <w:rsid w:val="00C97403"/>
    <w:rsid w:val="00CA2A9F"/>
    <w:rsid w:val="00CE6033"/>
    <w:rsid w:val="00CE6F22"/>
    <w:rsid w:val="00D324FE"/>
    <w:rsid w:val="00D705E4"/>
    <w:rsid w:val="00D91AE6"/>
    <w:rsid w:val="00DE49A1"/>
    <w:rsid w:val="00E86676"/>
    <w:rsid w:val="00EF15A3"/>
    <w:rsid w:val="00F30945"/>
    <w:rsid w:val="00F318FD"/>
    <w:rsid w:val="00F438A3"/>
    <w:rsid w:val="00F76C16"/>
    <w:rsid w:val="00F92D9C"/>
    <w:rsid w:val="00FA0EC8"/>
    <w:rsid w:val="00FA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F355C"/>
    <w:rPr>
      <w:color w:val="808080"/>
    </w:rPr>
  </w:style>
  <w:style w:type="paragraph" w:customStyle="1" w:styleId="837982220A2245ECB304B868FE97AB21">
    <w:name w:val="837982220A2245ECB304B868FE97AB21"/>
    <w:rsid w:val="005448D1"/>
  </w:style>
  <w:style w:type="paragraph" w:customStyle="1" w:styleId="72DED228CEFF4E0D993266572A82D16C">
    <w:name w:val="72DED228CEFF4E0D993266572A82D16C"/>
    <w:rsid w:val="00776095"/>
  </w:style>
  <w:style w:type="paragraph" w:customStyle="1" w:styleId="587200AD4E91485A978309C8BB9DEA02">
    <w:name w:val="587200AD4E91485A978309C8BB9DEA02"/>
    <w:rsid w:val="00BA0A8A"/>
  </w:style>
  <w:style w:type="paragraph" w:customStyle="1" w:styleId="0AB1BD49A5234F1F8568E59C505DBDF5">
    <w:name w:val="0AB1BD49A5234F1F8568E59C505DBDF5"/>
    <w:rsid w:val="00BA0A8A"/>
  </w:style>
  <w:style w:type="paragraph" w:customStyle="1" w:styleId="4D052FEF6EE1493B938BCD2F98AF632C">
    <w:name w:val="4D052FEF6EE1493B938BCD2F98AF632C"/>
    <w:rsid w:val="00BA0A8A"/>
  </w:style>
  <w:style w:type="paragraph" w:customStyle="1" w:styleId="D02DE98F50DE49119B754C931B3D9C2E">
    <w:name w:val="D02DE98F50DE49119B754C931B3D9C2E"/>
    <w:rsid w:val="00BA0A8A"/>
  </w:style>
  <w:style w:type="paragraph" w:customStyle="1" w:styleId="D00AC652CB544D379B0950C65B43711D">
    <w:name w:val="D00AC652CB544D379B0950C65B43711D"/>
    <w:rsid w:val="00BA0A8A"/>
  </w:style>
  <w:style w:type="paragraph" w:customStyle="1" w:styleId="082E9FA301B74B8B9D39737E422267C7">
    <w:name w:val="082E9FA301B74B8B9D39737E422267C7"/>
    <w:rsid w:val="00BA0A8A"/>
  </w:style>
  <w:style w:type="paragraph" w:customStyle="1" w:styleId="22B17C3092CD4239A731A50E34371351">
    <w:name w:val="22B17C3092CD4239A731A50E34371351"/>
    <w:rsid w:val="001F355C"/>
    <w:pPr>
      <w:spacing w:after="190" w:line="240" w:lineRule="auto"/>
      <w:jc w:val="both"/>
    </w:pPr>
    <w:rPr>
      <w:rFonts w:ascii="Palatino Linotype" w:eastAsia="Times New Roman" w:hAnsi="Palatino Linotype" w:cs="Times New Roman"/>
      <w:sz w:val="19"/>
      <w:szCs w:val="19"/>
      <w:lang w:val="de-A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AC9D8-1C1B-4CA3-B444-9F385DAAA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Geheimhaltungsvereinbarung_Muster_20190412_DE</Template>
  <TotalTime>0</TotalTime>
  <Pages>6</Pages>
  <Words>1912</Words>
  <Characters>12051</Characters>
  <Application>Microsoft Office Word</Application>
  <DocSecurity>0</DocSecurity>
  <Lines>100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Non-Disclosure Agreement</vt:lpstr>
      <vt:lpstr>Letter for Sportradar AG - Switzerland</vt:lpstr>
    </vt:vector>
  </TitlesOfParts>
  <Company>Sportradar</Company>
  <LinksUpToDate>false</LinksUpToDate>
  <CharactersWithSpaces>13936</CharactersWithSpaces>
  <SharedDoc>false</SharedDoc>
  <HLinks>
    <vt:vector size="12" baseType="variant">
      <vt:variant>
        <vt:i4>3932203</vt:i4>
      </vt:variant>
      <vt:variant>
        <vt:i4>9</vt:i4>
      </vt:variant>
      <vt:variant>
        <vt:i4>0</vt:i4>
      </vt:variant>
      <vt:variant>
        <vt:i4>5</vt:i4>
      </vt:variant>
      <vt:variant>
        <vt:lpwstr>http://www.scoreradar.com/</vt:lpwstr>
      </vt:variant>
      <vt:variant>
        <vt:lpwstr/>
      </vt:variant>
      <vt:variant>
        <vt:i4>3932203</vt:i4>
      </vt:variant>
      <vt:variant>
        <vt:i4>6</vt:i4>
      </vt:variant>
      <vt:variant>
        <vt:i4>0</vt:i4>
      </vt:variant>
      <vt:variant>
        <vt:i4>5</vt:i4>
      </vt:variant>
      <vt:variant>
        <vt:lpwstr>http://www.scoreradar.com/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Non-Disclosure Agreement</dc:title>
  <dc:subject/>
  <dc:creator>Dirnböck, Martin</dc:creator>
  <cp:keywords/>
  <dc:description/>
  <cp:lastModifiedBy>Molnar, Robert</cp:lastModifiedBy>
  <cp:revision>5</cp:revision>
  <cp:lastPrinted>2020-02-12T09:20:00Z</cp:lastPrinted>
  <dcterms:created xsi:type="dcterms:W3CDTF">2026-03-04T10:25:00Z</dcterms:created>
  <dcterms:modified xsi:type="dcterms:W3CDTF">2026-03-04T12:51:00Z</dcterms:modified>
</cp:coreProperties>
</file>